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B4B85" w14:textId="77777777" w:rsidR="00641786" w:rsidRPr="002F377D" w:rsidRDefault="0068352C" w:rsidP="00E408AE">
      <w:pPr>
        <w:shd w:val="clear" w:color="auto" w:fill="C9AA73"/>
        <w:contextualSpacing/>
        <w:rPr>
          <w:rFonts w:asciiTheme="minorHAnsi" w:hAnsiTheme="minorHAnsi" w:cstheme="minorHAnsi"/>
          <w:color w:val="FF0000"/>
        </w:rPr>
      </w:pPr>
      <w:r w:rsidRPr="002F377D">
        <w:rPr>
          <w:rFonts w:asciiTheme="minorHAnsi" w:hAnsiTheme="minorHAnsi" w:cstheme="minorHAnsi"/>
          <w:noProof/>
          <w:color w:val="FF0000"/>
          <w:shd w:val="clear" w:color="auto" w:fill="E9B27C"/>
        </w:rPr>
        <w:drawing>
          <wp:inline distT="0" distB="0" distL="0" distR="0" wp14:anchorId="2487822B" wp14:editId="04822EDB">
            <wp:extent cx="5943598" cy="917222"/>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2"/>
                    </a:xfrm>
                    <a:prstGeom prst="rect">
                      <a:avLst/>
                    </a:prstGeom>
                  </pic:spPr>
                </pic:pic>
              </a:graphicData>
            </a:graphic>
          </wp:inline>
        </w:drawing>
      </w:r>
    </w:p>
    <w:p w14:paraId="56ED14A4" w14:textId="77777777" w:rsidR="00FF585F" w:rsidRPr="002F377D" w:rsidRDefault="00FF585F" w:rsidP="00B4264B">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E9B27C"/>
        <w:contextualSpacing/>
        <w:jc w:val="center"/>
        <w:outlineLvl w:val="0"/>
        <w:rPr>
          <w:rFonts w:asciiTheme="minorHAnsi" w:hAnsiTheme="minorHAnsi" w:cstheme="minorHAnsi"/>
          <w:b/>
          <w:bCs/>
          <w:color w:val="000000" w:themeColor="text1"/>
          <w:kern w:val="28"/>
          <w:sz w:val="28"/>
          <w:szCs w:val="28"/>
        </w:rPr>
      </w:pPr>
      <w:r w:rsidRPr="002F377D">
        <w:rPr>
          <w:rFonts w:asciiTheme="minorHAnsi" w:hAnsiTheme="minorHAnsi" w:cstheme="minorHAnsi"/>
          <w:b/>
          <w:bCs/>
          <w:color w:val="000000" w:themeColor="text1"/>
          <w:kern w:val="28"/>
          <w:sz w:val="48"/>
          <w:szCs w:val="48"/>
        </w:rPr>
        <w:t>LEADER OVERVIEW</w:t>
      </w:r>
    </w:p>
    <w:p w14:paraId="56EE795C" w14:textId="77777777" w:rsidR="004E1C28" w:rsidRPr="002F377D" w:rsidRDefault="004E1C28" w:rsidP="00E539EB">
      <w:pPr>
        <w:pBdr>
          <w:top w:val="nil"/>
          <w:left w:val="nil"/>
          <w:bottom w:val="nil"/>
          <w:right w:val="nil"/>
          <w:between w:val="nil"/>
          <w:bar w:val="nil"/>
        </w:pBdr>
        <w:contextualSpacing/>
        <w:rPr>
          <w:rFonts w:asciiTheme="minorHAnsi" w:hAnsiTheme="minorHAnsi" w:cstheme="minorHAnsi"/>
          <w:b/>
          <w:bCs/>
          <w:color w:val="000000" w:themeColor="text1"/>
          <w:sz w:val="28"/>
          <w:szCs w:val="28"/>
        </w:rPr>
      </w:pPr>
    </w:p>
    <w:p w14:paraId="603DC3FF" w14:textId="4F0A3DB7" w:rsidR="0060748D" w:rsidRPr="002F377D" w:rsidRDefault="00B83018" w:rsidP="00E539EB">
      <w:pPr>
        <w:pBdr>
          <w:top w:val="nil"/>
          <w:left w:val="nil"/>
          <w:bottom w:val="nil"/>
          <w:right w:val="nil"/>
          <w:between w:val="nil"/>
          <w:bar w:val="nil"/>
        </w:pBdr>
        <w:contextualSpacing/>
        <w:rPr>
          <w:rFonts w:asciiTheme="minorHAnsi" w:hAnsiTheme="minorHAnsi" w:cstheme="minorHAnsi"/>
          <w:b/>
          <w:bCs/>
          <w:strike/>
          <w:color w:val="000000" w:themeColor="text1"/>
          <w:sz w:val="28"/>
          <w:szCs w:val="28"/>
        </w:rPr>
      </w:pPr>
      <w:r w:rsidRPr="002F377D">
        <w:rPr>
          <w:rFonts w:asciiTheme="minorHAnsi" w:hAnsiTheme="minorHAnsi" w:cstheme="minorHAnsi"/>
          <w:b/>
          <w:bCs/>
          <w:color w:val="000000" w:themeColor="text1"/>
          <w:sz w:val="28"/>
          <w:szCs w:val="28"/>
        </w:rPr>
        <w:t>Volume Overview—</w:t>
      </w:r>
      <w:r w:rsidR="00AD6F7F" w:rsidRPr="002F377D">
        <w:rPr>
          <w:rFonts w:asciiTheme="minorHAnsi" w:hAnsiTheme="minorHAnsi" w:cstheme="minorHAnsi"/>
          <w:b/>
          <w:bCs/>
          <w:color w:val="000000" w:themeColor="text1"/>
          <w:sz w:val="28"/>
          <w:szCs w:val="28"/>
        </w:rPr>
        <w:t>My Journey Begins</w:t>
      </w:r>
    </w:p>
    <w:p w14:paraId="3C4C6DC5" w14:textId="14326EEA" w:rsidR="00443EBB" w:rsidRPr="002F377D" w:rsidRDefault="00AD6F7F" w:rsidP="00E539EB">
      <w:pPr>
        <w:pBdr>
          <w:top w:val="nil"/>
          <w:left w:val="nil"/>
          <w:bottom w:val="nil"/>
          <w:right w:val="nil"/>
          <w:between w:val="nil"/>
          <w:bar w:val="nil"/>
        </w:pBdr>
        <w:contextualSpacing/>
        <w:rPr>
          <w:rFonts w:asciiTheme="minorHAnsi" w:hAnsiTheme="minorHAnsi" w:cstheme="minorHAnsi"/>
          <w:i/>
          <w:iCs/>
          <w:color w:val="283C46"/>
        </w:rPr>
      </w:pPr>
      <w:r w:rsidRPr="002F377D">
        <w:rPr>
          <w:rFonts w:asciiTheme="minorHAnsi" w:hAnsiTheme="minorHAnsi" w:cstheme="minorHAnsi"/>
          <w:i/>
          <w:iCs/>
          <w:color w:val="283C46"/>
        </w:rPr>
        <w:t>In these sessions, kids will learn about the promise fulfilled through the baptism in the Holy Spirit and how the Early Church came together and grew. They will look at the change that happens when they recognize Jesus as Lord and know that God is always with them</w:t>
      </w:r>
      <w:r w:rsidR="00B93464" w:rsidRPr="002F377D">
        <w:rPr>
          <w:rFonts w:asciiTheme="minorHAnsi" w:hAnsiTheme="minorHAnsi" w:cstheme="minorHAnsi"/>
          <w:i/>
          <w:iCs/>
          <w:color w:val="283C46"/>
        </w:rPr>
        <w:t>.</w:t>
      </w:r>
    </w:p>
    <w:p w14:paraId="38146764" w14:textId="77777777" w:rsidR="00B21E78" w:rsidRPr="002F377D" w:rsidRDefault="00B21E78" w:rsidP="00E539EB">
      <w:pPr>
        <w:pBdr>
          <w:top w:val="nil"/>
          <w:left w:val="nil"/>
          <w:bottom w:val="nil"/>
          <w:right w:val="nil"/>
          <w:between w:val="nil"/>
          <w:bar w:val="nil"/>
        </w:pBdr>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E539EB" w:rsidRPr="002F377D" w14:paraId="5EB17200" w14:textId="77777777" w:rsidTr="002F377D">
        <w:tc>
          <w:tcPr>
            <w:tcW w:w="4675" w:type="dxa"/>
            <w:shd w:val="clear" w:color="auto" w:fill="auto"/>
          </w:tcPr>
          <w:p w14:paraId="7DF6077D" w14:textId="6DD5BA55" w:rsidR="000A6914" w:rsidRPr="002F377D" w:rsidRDefault="00E539EB" w:rsidP="002F377D">
            <w:pPr>
              <w:rPr>
                <w:rFonts w:asciiTheme="minorHAnsi" w:eastAsia="Montserrat" w:hAnsiTheme="minorHAnsi" w:cstheme="minorHAnsi"/>
              </w:rPr>
            </w:pPr>
            <w:r w:rsidRPr="002F377D">
              <w:rPr>
                <w:rFonts w:asciiTheme="minorHAnsi" w:hAnsiTheme="minorHAnsi" w:cstheme="minorHAnsi"/>
                <w:b/>
                <w:bCs/>
              </w:rPr>
              <w:t>SESSION 1:</w:t>
            </w:r>
            <w:r w:rsidRPr="002F377D">
              <w:rPr>
                <w:rFonts w:asciiTheme="minorHAnsi" w:hAnsiTheme="minorHAnsi" w:cstheme="minorHAnsi"/>
              </w:rPr>
              <w:t xml:space="preserve"> </w:t>
            </w:r>
            <w:r w:rsidR="00371AF0" w:rsidRPr="002F377D">
              <w:rPr>
                <w:rFonts w:asciiTheme="minorHAnsi" w:eastAsia="Montserrat" w:hAnsiTheme="minorHAnsi" w:cstheme="minorHAnsi"/>
              </w:rPr>
              <w:t>Baptism in the Holy Spirit</w:t>
            </w:r>
            <w:r w:rsidR="00651571" w:rsidRPr="002F377D">
              <w:rPr>
                <w:rFonts w:asciiTheme="minorHAnsi" w:eastAsia="Montserrat" w:hAnsiTheme="minorHAnsi" w:cstheme="minorHAnsi"/>
              </w:rPr>
              <w:t>—</w:t>
            </w:r>
          </w:p>
          <w:p w14:paraId="5B1BFCFA" w14:textId="6A17C331" w:rsidR="00443EBB" w:rsidRPr="002F377D" w:rsidRDefault="00393EB8" w:rsidP="002F377D">
            <w:pPr>
              <w:rPr>
                <w:rFonts w:asciiTheme="minorHAnsi" w:eastAsia="Montserrat" w:hAnsiTheme="minorHAnsi" w:cstheme="minorHAnsi"/>
              </w:rPr>
            </w:pPr>
            <w:r w:rsidRPr="002F377D">
              <w:rPr>
                <w:rFonts w:asciiTheme="minorHAnsi" w:eastAsia="Montserrat" w:hAnsiTheme="minorHAnsi" w:cstheme="minorHAnsi"/>
              </w:rPr>
              <w:t xml:space="preserve">Acts 1:8; </w:t>
            </w:r>
            <w:r w:rsidR="00651571" w:rsidRPr="002F377D">
              <w:rPr>
                <w:rFonts w:asciiTheme="minorHAnsi" w:eastAsia="Montserrat" w:hAnsiTheme="minorHAnsi" w:cstheme="minorHAnsi"/>
              </w:rPr>
              <w:t>2</w:t>
            </w:r>
            <w:r w:rsidRPr="002F377D">
              <w:rPr>
                <w:rFonts w:asciiTheme="minorHAnsi" w:eastAsia="Montserrat" w:hAnsiTheme="minorHAnsi" w:cstheme="minorHAnsi"/>
              </w:rPr>
              <w:t>:1–12</w:t>
            </w:r>
          </w:p>
          <w:p w14:paraId="5BC4D790" w14:textId="2CA82411" w:rsidR="00E539EB" w:rsidRPr="002F377D" w:rsidRDefault="00E539EB" w:rsidP="002F377D">
            <w:pPr>
              <w:rPr>
                <w:rFonts w:asciiTheme="minorHAnsi" w:hAnsiTheme="minorHAnsi" w:cstheme="minorHAnsi"/>
              </w:rPr>
            </w:pPr>
            <w:r w:rsidRPr="002F377D">
              <w:rPr>
                <w:rFonts w:asciiTheme="minorHAnsi" w:hAnsiTheme="minorHAnsi" w:cstheme="minorHAnsi"/>
                <w:b/>
                <w:bCs/>
              </w:rPr>
              <w:t>Faith Fact:</w:t>
            </w:r>
            <w:r w:rsidRPr="002F377D">
              <w:rPr>
                <w:rFonts w:asciiTheme="minorHAnsi" w:hAnsiTheme="minorHAnsi" w:cstheme="minorHAnsi"/>
              </w:rPr>
              <w:t xml:space="preserve"> </w:t>
            </w:r>
            <w:r w:rsidR="0066399D" w:rsidRPr="002F377D">
              <w:rPr>
                <w:rFonts w:asciiTheme="minorHAnsi" w:eastAsia="Montserrat" w:hAnsiTheme="minorHAnsi" w:cstheme="minorHAnsi"/>
              </w:rPr>
              <w:t>The Holy Spirit empowers me</w:t>
            </w:r>
            <w:r w:rsidR="004A074C" w:rsidRPr="002F377D">
              <w:rPr>
                <w:rFonts w:asciiTheme="minorHAnsi" w:eastAsia="Montserrat" w:hAnsiTheme="minorHAnsi" w:cstheme="minorHAnsi"/>
              </w:rPr>
              <w:t>.</w:t>
            </w:r>
          </w:p>
        </w:tc>
        <w:tc>
          <w:tcPr>
            <w:tcW w:w="4675" w:type="dxa"/>
            <w:shd w:val="clear" w:color="auto" w:fill="auto"/>
          </w:tcPr>
          <w:p w14:paraId="298E99DD" w14:textId="19AD4DFC" w:rsidR="00E539EB" w:rsidRPr="002F377D" w:rsidRDefault="00E539EB" w:rsidP="00847D30">
            <w:pPr>
              <w:contextualSpacing/>
              <w:rPr>
                <w:rFonts w:asciiTheme="minorHAnsi" w:hAnsiTheme="minorHAnsi" w:cstheme="minorHAnsi"/>
                <w:b/>
                <w:bCs/>
                <w:color w:val="000000" w:themeColor="text1"/>
              </w:rPr>
            </w:pPr>
            <w:r w:rsidRPr="002F377D">
              <w:rPr>
                <w:rFonts w:asciiTheme="minorHAnsi" w:hAnsiTheme="minorHAnsi" w:cstheme="minorHAnsi"/>
                <w:b/>
                <w:bCs/>
              </w:rPr>
              <w:t>SESSION 2:</w:t>
            </w:r>
            <w:r w:rsidRPr="002F377D">
              <w:rPr>
                <w:rFonts w:asciiTheme="minorHAnsi" w:hAnsiTheme="minorHAnsi" w:cstheme="minorHAnsi"/>
              </w:rPr>
              <w:t xml:space="preserve"> </w:t>
            </w:r>
            <w:r w:rsidR="004D4BB2" w:rsidRPr="002F377D">
              <w:rPr>
                <w:rFonts w:asciiTheme="minorHAnsi" w:eastAsia="Montserrat" w:hAnsiTheme="minorHAnsi" w:cstheme="minorHAnsi"/>
                <w:color w:val="181717"/>
              </w:rPr>
              <w:t>The Church Begins</w:t>
            </w:r>
            <w:r w:rsidR="00413091" w:rsidRPr="002F377D">
              <w:rPr>
                <w:rFonts w:asciiTheme="minorHAnsi" w:eastAsia="Montserrat" w:hAnsiTheme="minorHAnsi" w:cstheme="minorHAnsi"/>
                <w:color w:val="181717"/>
              </w:rPr>
              <w:t>—</w:t>
            </w:r>
            <w:r w:rsidR="004D4BB2" w:rsidRPr="002F377D">
              <w:rPr>
                <w:rFonts w:asciiTheme="minorHAnsi" w:eastAsia="Montserrat" w:hAnsiTheme="minorHAnsi" w:cstheme="minorHAnsi"/>
                <w:color w:val="181717"/>
              </w:rPr>
              <w:t>Acts 2:42–47</w:t>
            </w:r>
            <w:r w:rsidR="004A074C" w:rsidRPr="002F377D">
              <w:rPr>
                <w:rFonts w:asciiTheme="minorHAnsi" w:eastAsia="Montserrat" w:hAnsiTheme="minorHAnsi" w:cstheme="minorHAnsi"/>
                <w:color w:val="181717"/>
              </w:rPr>
              <w:br/>
            </w:r>
            <w:r w:rsidRPr="002F377D">
              <w:rPr>
                <w:rFonts w:asciiTheme="minorHAnsi" w:hAnsiTheme="minorHAnsi" w:cstheme="minorHAnsi"/>
                <w:b/>
                <w:bCs/>
              </w:rPr>
              <w:t>Faith Fact:</w:t>
            </w:r>
            <w:r w:rsidRPr="002F377D">
              <w:rPr>
                <w:rFonts w:asciiTheme="minorHAnsi" w:hAnsiTheme="minorHAnsi" w:cstheme="minorHAnsi"/>
              </w:rPr>
              <w:t xml:space="preserve"> </w:t>
            </w:r>
            <w:r w:rsidR="0021725A" w:rsidRPr="002F377D">
              <w:rPr>
                <w:rFonts w:asciiTheme="minorHAnsi" w:eastAsia="Montserrat" w:hAnsiTheme="minorHAnsi" w:cstheme="minorHAnsi"/>
                <w:color w:val="181717"/>
              </w:rPr>
              <w:t xml:space="preserve">The </w:t>
            </w:r>
            <w:r w:rsidR="004E1C28" w:rsidRPr="002F377D">
              <w:rPr>
                <w:rFonts w:asciiTheme="minorHAnsi" w:eastAsia="Montserrat" w:hAnsiTheme="minorHAnsi" w:cstheme="minorHAnsi"/>
                <w:color w:val="181717"/>
              </w:rPr>
              <w:t>c</w:t>
            </w:r>
            <w:r w:rsidR="0021725A" w:rsidRPr="002F377D">
              <w:rPr>
                <w:rFonts w:asciiTheme="minorHAnsi" w:eastAsia="Montserrat" w:hAnsiTheme="minorHAnsi" w:cstheme="minorHAnsi"/>
                <w:color w:val="181717"/>
              </w:rPr>
              <w:t>hurch helps me grow</w:t>
            </w:r>
            <w:r w:rsidR="00350118" w:rsidRPr="002F377D">
              <w:rPr>
                <w:rFonts w:asciiTheme="minorHAnsi" w:eastAsia="Montserrat" w:hAnsiTheme="minorHAnsi" w:cstheme="minorHAnsi"/>
                <w:color w:val="181717"/>
              </w:rPr>
              <w:t>.</w:t>
            </w:r>
          </w:p>
        </w:tc>
      </w:tr>
      <w:tr w:rsidR="00E539EB" w:rsidRPr="002F377D" w14:paraId="16847F80" w14:textId="77777777" w:rsidTr="002F377D">
        <w:tc>
          <w:tcPr>
            <w:tcW w:w="4675" w:type="dxa"/>
            <w:shd w:val="clear" w:color="auto" w:fill="auto"/>
          </w:tcPr>
          <w:p w14:paraId="586F451D" w14:textId="341FEFB9" w:rsidR="00443EBB" w:rsidRPr="002F377D" w:rsidRDefault="00E539EB" w:rsidP="00443EBB">
            <w:pPr>
              <w:rPr>
                <w:rFonts w:asciiTheme="minorHAnsi" w:hAnsiTheme="minorHAnsi" w:cstheme="minorHAnsi"/>
              </w:rPr>
            </w:pPr>
            <w:r w:rsidRPr="002F377D">
              <w:rPr>
                <w:rFonts w:asciiTheme="minorHAnsi" w:hAnsiTheme="minorHAnsi" w:cstheme="minorHAnsi"/>
                <w:b/>
                <w:bCs/>
              </w:rPr>
              <w:t>SESSION 3:</w:t>
            </w:r>
            <w:r w:rsidRPr="002F377D">
              <w:rPr>
                <w:rFonts w:asciiTheme="minorHAnsi" w:hAnsiTheme="minorHAnsi" w:cstheme="minorHAnsi"/>
              </w:rPr>
              <w:t xml:space="preserve"> </w:t>
            </w:r>
            <w:r w:rsidR="00665EF8" w:rsidRPr="002F377D">
              <w:rPr>
                <w:rFonts w:asciiTheme="minorHAnsi" w:eastAsia="Montserrat" w:hAnsiTheme="minorHAnsi" w:cstheme="minorHAnsi"/>
                <w:color w:val="181717"/>
              </w:rPr>
              <w:t>Saul on the Damascus Road</w:t>
            </w:r>
            <w:r w:rsidR="00620794" w:rsidRPr="002F377D">
              <w:rPr>
                <w:rFonts w:asciiTheme="minorHAnsi" w:eastAsia="Montserrat" w:hAnsiTheme="minorHAnsi" w:cstheme="minorHAnsi"/>
                <w:color w:val="181717"/>
              </w:rPr>
              <w:t>—</w:t>
            </w:r>
            <w:r w:rsidR="00665EF8" w:rsidRPr="002F377D">
              <w:rPr>
                <w:rFonts w:asciiTheme="minorHAnsi" w:eastAsia="Montserrat" w:hAnsiTheme="minorHAnsi" w:cstheme="minorHAnsi"/>
                <w:color w:val="181717"/>
              </w:rPr>
              <w:br/>
              <w:t>Acts 9:1–22</w:t>
            </w:r>
          </w:p>
          <w:p w14:paraId="3FBB3E94" w14:textId="483C5124" w:rsidR="00E539EB" w:rsidRPr="002F377D" w:rsidRDefault="00E539EB" w:rsidP="00847D30">
            <w:pPr>
              <w:contextualSpacing/>
              <w:rPr>
                <w:rFonts w:asciiTheme="minorHAnsi" w:hAnsiTheme="minorHAnsi" w:cstheme="minorHAnsi"/>
              </w:rPr>
            </w:pPr>
            <w:r w:rsidRPr="002F377D">
              <w:rPr>
                <w:rFonts w:asciiTheme="minorHAnsi" w:hAnsiTheme="minorHAnsi" w:cstheme="minorHAnsi"/>
                <w:b/>
                <w:bCs/>
              </w:rPr>
              <w:t>Faith Fact</w:t>
            </w:r>
            <w:r w:rsidRPr="002F377D">
              <w:rPr>
                <w:rFonts w:asciiTheme="minorHAnsi" w:hAnsiTheme="minorHAnsi" w:cstheme="minorHAnsi"/>
              </w:rPr>
              <w:t xml:space="preserve">: </w:t>
            </w:r>
            <w:r w:rsidR="00DB71E3" w:rsidRPr="002F377D">
              <w:rPr>
                <w:rFonts w:asciiTheme="minorHAnsi" w:eastAsia="Montserrat" w:hAnsiTheme="minorHAnsi" w:cstheme="minorHAnsi"/>
                <w:color w:val="181717"/>
              </w:rPr>
              <w:t xml:space="preserve">God </w:t>
            </w:r>
            <w:r w:rsidR="00CF4333" w:rsidRPr="002F377D">
              <w:rPr>
                <w:rFonts w:asciiTheme="minorHAnsi" w:eastAsia="Montserrat" w:hAnsiTheme="minorHAnsi" w:cstheme="minorHAnsi"/>
                <w:color w:val="181717"/>
              </w:rPr>
              <w:t>changes my life</w:t>
            </w:r>
            <w:r w:rsidR="00DB71E3" w:rsidRPr="002F377D">
              <w:rPr>
                <w:rFonts w:asciiTheme="minorHAnsi" w:eastAsia="Montserrat" w:hAnsiTheme="minorHAnsi" w:cstheme="minorHAnsi"/>
                <w:color w:val="181717"/>
              </w:rPr>
              <w:t>.</w:t>
            </w:r>
          </w:p>
        </w:tc>
        <w:tc>
          <w:tcPr>
            <w:tcW w:w="4675" w:type="dxa"/>
            <w:shd w:val="clear" w:color="auto" w:fill="auto"/>
          </w:tcPr>
          <w:p w14:paraId="1C39E947" w14:textId="4D01B01D" w:rsidR="000A6914" w:rsidRPr="002F377D" w:rsidRDefault="00E539EB" w:rsidP="00443EBB">
            <w:pPr>
              <w:ind w:left="4"/>
              <w:rPr>
                <w:rFonts w:asciiTheme="minorHAnsi" w:eastAsia="Montserrat" w:hAnsiTheme="minorHAnsi" w:cstheme="minorHAnsi"/>
                <w:color w:val="181717"/>
              </w:rPr>
            </w:pPr>
            <w:r w:rsidRPr="002F377D">
              <w:rPr>
                <w:rFonts w:asciiTheme="minorHAnsi" w:hAnsiTheme="minorHAnsi" w:cstheme="minorHAnsi"/>
                <w:b/>
                <w:bCs/>
              </w:rPr>
              <w:t>SESSION 4:</w:t>
            </w:r>
            <w:r w:rsidRPr="002F377D">
              <w:rPr>
                <w:rFonts w:asciiTheme="minorHAnsi" w:hAnsiTheme="minorHAnsi" w:cstheme="minorHAnsi"/>
              </w:rPr>
              <w:t xml:space="preserve"> </w:t>
            </w:r>
            <w:r w:rsidR="00CF4333" w:rsidRPr="002F377D">
              <w:rPr>
                <w:rFonts w:asciiTheme="minorHAnsi" w:eastAsia="Montserrat" w:hAnsiTheme="minorHAnsi" w:cstheme="minorHAnsi"/>
                <w:color w:val="181717"/>
              </w:rPr>
              <w:t>Paul and Silas in Prison</w:t>
            </w:r>
            <w:r w:rsidR="00F76FAF" w:rsidRPr="002F377D">
              <w:rPr>
                <w:rFonts w:asciiTheme="minorHAnsi" w:eastAsia="Montserrat" w:hAnsiTheme="minorHAnsi" w:cstheme="minorHAnsi"/>
                <w:color w:val="181717"/>
              </w:rPr>
              <w:t xml:space="preserve">— </w:t>
            </w:r>
          </w:p>
          <w:p w14:paraId="0D5C93D4" w14:textId="54CE20CD" w:rsidR="00E10435" w:rsidRPr="002F377D" w:rsidRDefault="00934329" w:rsidP="00443EBB">
            <w:pPr>
              <w:ind w:left="4"/>
              <w:rPr>
                <w:rFonts w:asciiTheme="minorHAnsi" w:hAnsiTheme="minorHAnsi" w:cstheme="minorHAnsi"/>
              </w:rPr>
            </w:pPr>
            <w:r w:rsidRPr="002F377D">
              <w:rPr>
                <w:rFonts w:asciiTheme="minorHAnsi" w:eastAsia="Montserrat" w:hAnsiTheme="minorHAnsi" w:cstheme="minorHAnsi"/>
                <w:color w:val="181717"/>
              </w:rPr>
              <w:t>Acts 16:16–34</w:t>
            </w:r>
          </w:p>
          <w:p w14:paraId="339FDA3F" w14:textId="02CD3144" w:rsidR="00E539EB" w:rsidRPr="002F377D" w:rsidRDefault="00E539EB" w:rsidP="00847D30">
            <w:pPr>
              <w:contextualSpacing/>
              <w:rPr>
                <w:rFonts w:asciiTheme="minorHAnsi" w:hAnsiTheme="minorHAnsi" w:cstheme="minorHAnsi"/>
              </w:rPr>
            </w:pPr>
            <w:r w:rsidRPr="002F377D">
              <w:rPr>
                <w:rFonts w:asciiTheme="minorHAnsi" w:hAnsiTheme="minorHAnsi" w:cstheme="minorHAnsi"/>
                <w:b/>
                <w:bCs/>
              </w:rPr>
              <w:t>Faith Fact:</w:t>
            </w:r>
            <w:r w:rsidRPr="002F377D">
              <w:rPr>
                <w:rFonts w:asciiTheme="minorHAnsi" w:hAnsiTheme="minorHAnsi" w:cstheme="minorHAnsi"/>
              </w:rPr>
              <w:t xml:space="preserve"> </w:t>
            </w:r>
            <w:r w:rsidR="00934329" w:rsidRPr="002F377D">
              <w:rPr>
                <w:rFonts w:asciiTheme="minorHAnsi" w:eastAsia="Montserrat" w:hAnsiTheme="minorHAnsi" w:cstheme="minorHAnsi"/>
                <w:color w:val="181717"/>
              </w:rPr>
              <w:t>With God, I am never alone</w:t>
            </w:r>
            <w:r w:rsidR="00F76FAF" w:rsidRPr="002F377D">
              <w:rPr>
                <w:rFonts w:asciiTheme="minorHAnsi" w:eastAsia="Montserrat" w:hAnsiTheme="minorHAnsi" w:cstheme="minorHAnsi"/>
                <w:color w:val="181717"/>
              </w:rPr>
              <w:t>.</w:t>
            </w:r>
          </w:p>
        </w:tc>
      </w:tr>
    </w:tbl>
    <w:p w14:paraId="741C1874" w14:textId="77777777" w:rsidR="00027E41" w:rsidRPr="002F377D" w:rsidRDefault="00027E41" w:rsidP="00A67F16">
      <w:pPr>
        <w:pStyle w:val="Body"/>
        <w:contextualSpacing/>
        <w:rPr>
          <w:rFonts w:asciiTheme="minorHAnsi" w:hAnsiTheme="minorHAnsi" w:cstheme="minorHAnsi"/>
          <w:color w:val="FF0000"/>
        </w:rPr>
      </w:pPr>
    </w:p>
    <w:p w14:paraId="74E31ADD" w14:textId="77777777" w:rsidR="007173D4" w:rsidRPr="002F377D" w:rsidRDefault="007173D4" w:rsidP="00B4264B">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E9B27C"/>
        <w:contextualSpacing/>
        <w:jc w:val="center"/>
        <w:outlineLvl w:val="0"/>
        <w:rPr>
          <w:rFonts w:asciiTheme="minorHAnsi" w:hAnsiTheme="minorHAnsi" w:cstheme="minorHAnsi"/>
          <w:b/>
          <w:bCs/>
          <w:color w:val="000000" w:themeColor="text1"/>
          <w:kern w:val="28"/>
          <w:sz w:val="28"/>
          <w:szCs w:val="28"/>
        </w:rPr>
      </w:pPr>
      <w:r w:rsidRPr="002F377D">
        <w:rPr>
          <w:rFonts w:asciiTheme="minorHAnsi" w:hAnsiTheme="minorHAnsi" w:cstheme="minorHAnsi"/>
          <w:b/>
          <w:bCs/>
          <w:color w:val="000000" w:themeColor="text1"/>
          <w:kern w:val="28"/>
          <w:sz w:val="48"/>
          <w:szCs w:val="48"/>
        </w:rPr>
        <w:t>SESSION OVERVIEW</w:t>
      </w:r>
    </w:p>
    <w:p w14:paraId="478A92BC" w14:textId="77777777" w:rsidR="00027E41" w:rsidRPr="002F377D" w:rsidRDefault="00FA43C2" w:rsidP="0070540E">
      <w:pPr>
        <w:pStyle w:val="Body"/>
        <w:contextualSpacing/>
        <w:rPr>
          <w:rFonts w:asciiTheme="minorHAnsi" w:hAnsiTheme="minorHAnsi" w:cstheme="minorHAnsi"/>
          <w:color w:val="FF0000"/>
        </w:rPr>
      </w:pPr>
      <w:r w:rsidRPr="002F377D">
        <w:rPr>
          <w:rFonts w:asciiTheme="minorHAnsi" w:hAnsiTheme="minorHAnsi" w:cstheme="minorHAnsi"/>
          <w:noProof/>
        </w:rPr>
        <w:drawing>
          <wp:anchor distT="0" distB="0" distL="114300" distR="114300" simplePos="0" relativeHeight="251658242" behindDoc="0" locked="0" layoutInCell="1" allowOverlap="1" wp14:anchorId="00916BDF" wp14:editId="0AE5E283">
            <wp:simplePos x="0" y="0"/>
            <wp:positionH relativeFrom="column">
              <wp:posOffset>0</wp:posOffset>
            </wp:positionH>
            <wp:positionV relativeFrom="paragraph">
              <wp:posOffset>120015</wp:posOffset>
            </wp:positionV>
            <wp:extent cx="1261872" cy="1261872"/>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872" cy="1261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D8BD6" w14:textId="77777777" w:rsidR="004E1C28" w:rsidRPr="002F377D" w:rsidRDefault="004E1C28" w:rsidP="00A36366">
      <w:pPr>
        <w:pStyle w:val="BodyA"/>
        <w:contextualSpacing/>
        <w:rPr>
          <w:rFonts w:asciiTheme="minorHAnsi" w:hAnsiTheme="minorHAnsi" w:cstheme="minorHAnsi"/>
          <w:i/>
          <w:iCs/>
          <w:color w:val="auto"/>
        </w:rPr>
      </w:pPr>
    </w:p>
    <w:p w14:paraId="2A2C1947" w14:textId="002D0320" w:rsidR="00A36366" w:rsidRPr="002F377D" w:rsidRDefault="007173D4" w:rsidP="00A36366">
      <w:pPr>
        <w:pStyle w:val="BodyA"/>
        <w:contextualSpacing/>
        <w:rPr>
          <w:rFonts w:asciiTheme="minorHAnsi" w:eastAsia="Avenir Next" w:hAnsiTheme="minorHAnsi" w:cstheme="minorHAnsi"/>
          <w:i/>
          <w:iCs/>
          <w:color w:val="00B050"/>
        </w:rPr>
      </w:pPr>
      <w:r w:rsidRPr="002F377D">
        <w:rPr>
          <w:rFonts w:asciiTheme="minorHAnsi" w:hAnsiTheme="minorHAnsi" w:cstheme="minorHAnsi"/>
          <w:i/>
          <w:iCs/>
          <w:color w:val="auto"/>
        </w:rPr>
        <w:t>In this session,</w:t>
      </w:r>
      <w:r w:rsidR="00A36366" w:rsidRPr="002F377D">
        <w:rPr>
          <w:rFonts w:asciiTheme="minorHAnsi" w:hAnsiTheme="minorHAnsi" w:cstheme="minorHAnsi"/>
          <w:i/>
          <w:iCs/>
          <w:color w:val="auto"/>
        </w:rPr>
        <w:t xml:space="preserve"> </w:t>
      </w:r>
      <w:r w:rsidR="008D6835" w:rsidRPr="002F377D">
        <w:rPr>
          <w:rFonts w:asciiTheme="minorHAnsi" w:hAnsiTheme="minorHAnsi" w:cstheme="minorHAnsi"/>
          <w:i/>
          <w:iCs/>
          <w:color w:val="auto"/>
        </w:rPr>
        <w:t>kids will learn about the promise Jesus made to His followers before going back to heaven. They will see the promise fulfilled through the baptism in the Holy Spirit and learn that the Holy Spirit is available to them.</w:t>
      </w:r>
    </w:p>
    <w:p w14:paraId="78D2909B" w14:textId="77777777" w:rsidR="00C82B55" w:rsidRPr="002F377D" w:rsidRDefault="00C82B55" w:rsidP="00A67F16">
      <w:pPr>
        <w:pStyle w:val="Body"/>
        <w:contextualSpacing/>
        <w:rPr>
          <w:rFonts w:asciiTheme="minorHAnsi" w:hAnsiTheme="minorHAnsi" w:cstheme="minorHAnsi"/>
          <w:color w:val="000000" w:themeColor="text1"/>
        </w:rPr>
      </w:pPr>
    </w:p>
    <w:p w14:paraId="41028604" w14:textId="77777777" w:rsidR="001940D9" w:rsidRPr="002F377D" w:rsidRDefault="001940D9" w:rsidP="00A67F16">
      <w:pPr>
        <w:pStyle w:val="Body"/>
        <w:contextualSpacing/>
        <w:rPr>
          <w:rFonts w:asciiTheme="minorHAnsi" w:hAnsiTheme="minorHAnsi" w:cstheme="minorHAnsi"/>
          <w:color w:val="000000" w:themeColor="text1"/>
        </w:rPr>
      </w:pPr>
    </w:p>
    <w:p w14:paraId="089BEEB7" w14:textId="77777777" w:rsidR="0070540E" w:rsidRPr="002F377D" w:rsidRDefault="0070540E" w:rsidP="00A67F16">
      <w:pPr>
        <w:pStyle w:val="Body"/>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EE11A1" w:rsidRPr="002F377D" w14:paraId="17CC2FEC" w14:textId="77777777" w:rsidTr="00B4264B">
        <w:tc>
          <w:tcPr>
            <w:tcW w:w="4675" w:type="dxa"/>
            <w:tcBorders>
              <w:top w:val="single" w:sz="4" w:space="0" w:color="auto"/>
              <w:left w:val="single" w:sz="4" w:space="0" w:color="auto"/>
              <w:right w:val="single" w:sz="4" w:space="0" w:color="auto"/>
            </w:tcBorders>
            <w:shd w:val="clear" w:color="auto" w:fill="E9B27C"/>
          </w:tcPr>
          <w:p w14:paraId="61218D43" w14:textId="77777777" w:rsidR="00EE11A1" w:rsidRPr="002F377D"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2F377D">
              <w:rPr>
                <w:rFonts w:asciiTheme="minorHAnsi" w:hAnsiTheme="minorHAnsi" w:cstheme="minorHAnsi"/>
                <w:b/>
                <w:bCs/>
                <w:color w:val="000000" w:themeColor="text1"/>
              </w:rPr>
              <w:t>Bible Lesson</w:t>
            </w:r>
          </w:p>
        </w:tc>
        <w:tc>
          <w:tcPr>
            <w:tcW w:w="4675" w:type="dxa"/>
            <w:tcBorders>
              <w:top w:val="single" w:sz="4" w:space="0" w:color="auto"/>
              <w:left w:val="single" w:sz="4" w:space="0" w:color="auto"/>
              <w:right w:val="single" w:sz="4" w:space="0" w:color="auto"/>
            </w:tcBorders>
            <w:shd w:val="clear" w:color="auto" w:fill="EAB27C"/>
          </w:tcPr>
          <w:p w14:paraId="5F3538AD" w14:textId="77777777" w:rsidR="00EE11A1" w:rsidRPr="002F377D"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2F377D">
              <w:rPr>
                <w:rFonts w:asciiTheme="minorHAnsi" w:hAnsiTheme="minorHAnsi" w:cstheme="minorHAnsi"/>
                <w:b/>
                <w:bCs/>
                <w:color w:val="000000" w:themeColor="text1"/>
              </w:rPr>
              <w:t>Faith Fact</w:t>
            </w:r>
          </w:p>
        </w:tc>
      </w:tr>
      <w:tr w:rsidR="0019650D" w:rsidRPr="002F377D" w14:paraId="635DBA6C" w14:textId="77777777" w:rsidTr="002413D4">
        <w:tc>
          <w:tcPr>
            <w:tcW w:w="4675" w:type="dxa"/>
            <w:tcBorders>
              <w:left w:val="single" w:sz="4" w:space="0" w:color="auto"/>
            </w:tcBorders>
            <w:vAlign w:val="center"/>
          </w:tcPr>
          <w:p w14:paraId="0F5739DE" w14:textId="462246AA" w:rsidR="00C94810" w:rsidRPr="002F377D" w:rsidRDefault="00F5133C" w:rsidP="00F5133C">
            <w:pPr>
              <w:pStyle w:val="BodyAA"/>
              <w:contextualSpacing/>
              <w:jc w:val="center"/>
              <w:rPr>
                <w:rFonts w:asciiTheme="minorHAnsi" w:hAnsiTheme="minorHAnsi" w:cstheme="minorHAnsi"/>
                <w:color w:val="000000" w:themeColor="text1"/>
                <w:sz w:val="24"/>
                <w:szCs w:val="24"/>
              </w:rPr>
            </w:pPr>
            <w:r w:rsidRPr="002F377D">
              <w:rPr>
                <w:rFonts w:asciiTheme="minorHAnsi" w:hAnsiTheme="minorHAnsi" w:cstheme="minorHAnsi"/>
                <w:color w:val="000000" w:themeColor="text1"/>
                <w:sz w:val="24"/>
                <w:szCs w:val="24"/>
              </w:rPr>
              <w:t>Baptism in the Holy Spirit</w:t>
            </w:r>
          </w:p>
          <w:p w14:paraId="2053B7EB" w14:textId="2BFDB16A" w:rsidR="00E508BE" w:rsidRPr="002F377D" w:rsidRDefault="00F5133C" w:rsidP="00F5133C">
            <w:pPr>
              <w:pStyle w:val="BodyAA"/>
              <w:contextualSpacing/>
              <w:jc w:val="center"/>
              <w:rPr>
                <w:rFonts w:asciiTheme="minorHAnsi" w:hAnsiTheme="minorHAnsi" w:cstheme="minorHAnsi"/>
                <w:color w:val="000000" w:themeColor="text1"/>
                <w:sz w:val="24"/>
                <w:szCs w:val="24"/>
              </w:rPr>
            </w:pPr>
            <w:r w:rsidRPr="002F377D">
              <w:rPr>
                <w:rFonts w:asciiTheme="minorHAnsi" w:eastAsia="Montserrat" w:hAnsiTheme="minorHAnsi" w:cstheme="minorHAnsi"/>
                <w:color w:val="000000" w:themeColor="text1"/>
                <w:sz w:val="24"/>
                <w:szCs w:val="24"/>
              </w:rPr>
              <w:t>Acts 1:8; 2:1–12</w:t>
            </w:r>
          </w:p>
        </w:tc>
        <w:tc>
          <w:tcPr>
            <w:tcW w:w="4675" w:type="dxa"/>
            <w:tcBorders>
              <w:right w:val="single" w:sz="4" w:space="0" w:color="auto"/>
            </w:tcBorders>
          </w:tcPr>
          <w:p w14:paraId="50D3AB41" w14:textId="4A2A17DC" w:rsidR="0019650D" w:rsidRPr="002F377D" w:rsidRDefault="00F5133C" w:rsidP="009003E1">
            <w:pPr>
              <w:pStyle w:val="BodyAA"/>
              <w:contextualSpacing/>
              <w:jc w:val="center"/>
              <w:rPr>
                <w:rFonts w:asciiTheme="minorHAnsi" w:hAnsiTheme="minorHAnsi" w:cstheme="minorHAnsi"/>
                <w:i/>
                <w:iCs/>
                <w:color w:val="000000" w:themeColor="text1"/>
                <w:sz w:val="24"/>
                <w:szCs w:val="24"/>
              </w:rPr>
            </w:pPr>
            <w:r w:rsidRPr="002F377D">
              <w:rPr>
                <w:rFonts w:asciiTheme="minorHAnsi" w:hAnsiTheme="minorHAnsi" w:cstheme="minorHAnsi"/>
                <w:color w:val="000000" w:themeColor="text1"/>
                <w:sz w:val="24"/>
                <w:szCs w:val="24"/>
              </w:rPr>
              <w:t>The Holy Spirit empowers me.</w:t>
            </w:r>
          </w:p>
        </w:tc>
      </w:tr>
      <w:tr w:rsidR="00EE11A1" w:rsidRPr="002F377D" w14:paraId="433C5E28" w14:textId="77777777" w:rsidTr="00B4264B">
        <w:tc>
          <w:tcPr>
            <w:tcW w:w="9350" w:type="dxa"/>
            <w:gridSpan w:val="2"/>
            <w:tcBorders>
              <w:left w:val="single" w:sz="4" w:space="0" w:color="auto"/>
              <w:right w:val="single" w:sz="4" w:space="0" w:color="auto"/>
            </w:tcBorders>
            <w:shd w:val="clear" w:color="auto" w:fill="EAB27C"/>
          </w:tcPr>
          <w:p w14:paraId="1DC5AAF6" w14:textId="77777777" w:rsidR="00EE11A1" w:rsidRPr="002F377D"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auto"/>
              </w:rPr>
            </w:pPr>
            <w:r w:rsidRPr="002F377D">
              <w:rPr>
                <w:rFonts w:asciiTheme="minorHAnsi" w:hAnsiTheme="minorHAnsi" w:cstheme="minorHAnsi"/>
                <w:b/>
                <w:bCs/>
                <w:color w:val="000000" w:themeColor="text1"/>
              </w:rPr>
              <w:t>Faith Verse</w:t>
            </w:r>
          </w:p>
        </w:tc>
      </w:tr>
      <w:tr w:rsidR="00EE11A1" w:rsidRPr="002F377D" w14:paraId="39C7E1C3" w14:textId="77777777" w:rsidTr="009003E1">
        <w:trPr>
          <w:trHeight w:val="1250"/>
        </w:trPr>
        <w:tc>
          <w:tcPr>
            <w:tcW w:w="9350" w:type="dxa"/>
            <w:gridSpan w:val="2"/>
            <w:tcBorders>
              <w:left w:val="single" w:sz="4" w:space="0" w:color="auto"/>
              <w:bottom w:val="single" w:sz="4" w:space="0" w:color="auto"/>
              <w:right w:val="single" w:sz="4" w:space="0" w:color="auto"/>
            </w:tcBorders>
            <w:shd w:val="clear" w:color="auto" w:fill="auto"/>
          </w:tcPr>
          <w:p w14:paraId="7DF5069C" w14:textId="14E7BA8C" w:rsidR="008A6238" w:rsidRPr="002F377D" w:rsidRDefault="003C1E70" w:rsidP="008A6238">
            <w:pPr>
              <w:pStyle w:val="BodyAA"/>
              <w:contextualSpacing/>
              <w:jc w:val="center"/>
              <w:rPr>
                <w:rFonts w:asciiTheme="minorHAnsi" w:hAnsiTheme="minorHAnsi" w:cstheme="minorHAnsi"/>
                <w:color w:val="auto"/>
                <w:sz w:val="24"/>
                <w:szCs w:val="24"/>
              </w:rPr>
            </w:pPr>
            <w:r w:rsidRPr="002F377D">
              <w:rPr>
                <w:rFonts w:asciiTheme="minorHAnsi" w:hAnsiTheme="minorHAnsi" w:cstheme="minorHAnsi"/>
                <w:color w:val="auto"/>
                <w:sz w:val="24"/>
                <w:szCs w:val="24"/>
              </w:rPr>
              <w:t>Acts 1:8</w:t>
            </w:r>
            <w:r w:rsidR="00CF02D1" w:rsidRPr="002F377D">
              <w:rPr>
                <w:rFonts w:asciiTheme="minorHAnsi" w:hAnsiTheme="minorHAnsi" w:cstheme="minorHAnsi"/>
                <w:color w:val="auto"/>
                <w:sz w:val="24"/>
                <w:szCs w:val="24"/>
              </w:rPr>
              <w:t xml:space="preserve"> </w:t>
            </w:r>
            <w:r w:rsidR="008A6238" w:rsidRPr="002F377D">
              <w:rPr>
                <w:rFonts w:asciiTheme="minorHAnsi" w:hAnsiTheme="minorHAnsi" w:cstheme="minorHAnsi"/>
                <w:color w:val="auto"/>
                <w:sz w:val="24"/>
                <w:szCs w:val="24"/>
              </w:rPr>
              <w:t>(NLT)</w:t>
            </w:r>
          </w:p>
          <w:p w14:paraId="211EE870" w14:textId="11BF4325" w:rsidR="00E508BE" w:rsidRPr="002F377D" w:rsidRDefault="003E328B" w:rsidP="008A6238">
            <w:pPr>
              <w:pStyle w:val="BodyAA"/>
              <w:contextualSpacing/>
              <w:jc w:val="center"/>
              <w:rPr>
                <w:rFonts w:asciiTheme="minorHAnsi" w:hAnsiTheme="minorHAnsi" w:cstheme="minorHAnsi"/>
                <w:color w:val="auto"/>
                <w:sz w:val="24"/>
                <w:szCs w:val="24"/>
              </w:rPr>
            </w:pPr>
            <w:r w:rsidRPr="002F377D">
              <w:rPr>
                <w:rStyle w:val="woj"/>
                <w:rFonts w:asciiTheme="minorHAnsi" w:eastAsia="Helvetica Neue" w:hAnsiTheme="minorHAnsi" w:cstheme="minorHAnsi"/>
                <w:sz w:val="24"/>
                <w:szCs w:val="24"/>
              </w:rPr>
              <w:t>“</w:t>
            </w:r>
            <w:r w:rsidR="00445AF8" w:rsidRPr="002F377D">
              <w:rPr>
                <w:rStyle w:val="woj"/>
                <w:rFonts w:asciiTheme="minorHAnsi" w:eastAsia="Helvetica Neue" w:hAnsiTheme="minorHAnsi" w:cstheme="minorHAnsi"/>
                <w:sz w:val="24"/>
                <w:szCs w:val="24"/>
              </w:rPr>
              <w:t xml:space="preserve">But </w:t>
            </w:r>
            <w:r w:rsidR="00A33D1C" w:rsidRPr="002F377D">
              <w:rPr>
                <w:rStyle w:val="woj"/>
                <w:rFonts w:asciiTheme="minorHAnsi" w:eastAsia="Helvetica Neue" w:hAnsiTheme="minorHAnsi" w:cstheme="minorHAnsi"/>
                <w:sz w:val="24"/>
                <w:szCs w:val="24"/>
              </w:rPr>
              <w:t>y</w:t>
            </w:r>
            <w:r w:rsidR="00EF44E5" w:rsidRPr="002F377D">
              <w:rPr>
                <w:rStyle w:val="woj"/>
                <w:rFonts w:asciiTheme="minorHAnsi" w:eastAsia="Helvetica Neue" w:hAnsiTheme="minorHAnsi" w:cstheme="minorHAnsi"/>
                <w:sz w:val="24"/>
                <w:szCs w:val="24"/>
              </w:rPr>
              <w:t>ou will receive power when the Holy Spirit comes upon you. And you will be my witnesses, telling people about me everywhere—in Jerusalem, throughout Judea, in Samaria, and to the ends of the earth.”</w:t>
            </w:r>
          </w:p>
        </w:tc>
      </w:tr>
    </w:tbl>
    <w:p w14:paraId="442CBDD9" w14:textId="77777777" w:rsidR="00C8414E" w:rsidRPr="002F377D" w:rsidRDefault="00C8414E" w:rsidP="00A67F16">
      <w:pPr>
        <w:pBdr>
          <w:top w:val="nil"/>
          <w:left w:val="nil"/>
          <w:bottom w:val="nil"/>
          <w:right w:val="nil"/>
          <w:between w:val="nil"/>
          <w:bar w:val="nil"/>
        </w:pBdr>
        <w:rPr>
          <w:rFonts w:asciiTheme="minorHAnsi" w:hAnsiTheme="minorHAnsi" w:cstheme="minorHAnsi"/>
          <w:color w:val="FF0000"/>
        </w:rPr>
      </w:pPr>
    </w:p>
    <w:p w14:paraId="037BF6AB" w14:textId="77777777" w:rsidR="00027E41" w:rsidRPr="002F377D" w:rsidRDefault="00511039" w:rsidP="00F204A8">
      <w:pPr>
        <w:pBdr>
          <w:top w:val="nil"/>
          <w:left w:val="nil"/>
          <w:bottom w:val="nil"/>
          <w:right w:val="nil"/>
          <w:between w:val="nil"/>
          <w:bar w:val="nil"/>
        </w:pBdr>
        <w:rPr>
          <w:rFonts w:asciiTheme="minorHAnsi" w:eastAsia="Arial Unicode MS" w:hAnsiTheme="minorHAnsi" w:cstheme="minorHAnsi"/>
          <w:b/>
          <w:color w:val="000000" w:themeColor="text1"/>
          <w:sz w:val="36"/>
          <w:u w:color="000000"/>
          <w:bdr w:val="nil"/>
          <w14:textOutline w14:w="12700" w14:cap="flat" w14:cmpd="sng" w14:algn="ctr">
            <w14:noFill/>
            <w14:prstDash w14:val="solid"/>
            <w14:miter w14:lim="400000"/>
          </w14:textOutline>
        </w:rPr>
      </w:pPr>
      <w:r w:rsidRPr="002F377D">
        <w:rPr>
          <w:rFonts w:asciiTheme="minorHAnsi" w:hAnsiTheme="minorHAnsi" w:cstheme="minorHAnsi"/>
          <w:i/>
          <w:iCs/>
        </w:rPr>
        <w:t xml:space="preserve">Listen </w:t>
      </w:r>
      <w:r w:rsidRPr="002F377D">
        <w:rPr>
          <w:rFonts w:asciiTheme="minorHAnsi" w:hAnsiTheme="minorHAnsi" w:cstheme="minorHAnsi"/>
        </w:rPr>
        <w:t xml:space="preserve">Kids is part of an entire </w:t>
      </w:r>
      <w:r w:rsidR="00FC782B" w:rsidRPr="002F377D">
        <w:rPr>
          <w:rFonts w:asciiTheme="minorHAnsi" w:hAnsiTheme="minorHAnsi" w:cstheme="minorHAnsi"/>
        </w:rPr>
        <w:t>kid</w:t>
      </w:r>
      <w:r w:rsidR="003D2ED4" w:rsidRPr="002F377D">
        <w:rPr>
          <w:rFonts w:asciiTheme="minorHAnsi" w:hAnsiTheme="minorHAnsi" w:cstheme="minorHAnsi"/>
        </w:rPr>
        <w:t>s’</w:t>
      </w:r>
      <w:r w:rsidR="00FC782B" w:rsidRPr="002F377D">
        <w:rPr>
          <w:rFonts w:asciiTheme="minorHAnsi" w:hAnsiTheme="minorHAnsi" w:cstheme="minorHAnsi"/>
        </w:rPr>
        <w:t xml:space="preserve"> </w:t>
      </w:r>
      <w:r w:rsidRPr="002F377D">
        <w:rPr>
          <w:rFonts w:asciiTheme="minorHAnsi" w:hAnsiTheme="minorHAnsi" w:cstheme="minorHAnsi"/>
        </w:rPr>
        <w:t>discipleship strategy</w:t>
      </w:r>
      <w:r w:rsidR="00FC782B" w:rsidRPr="002F377D">
        <w:rPr>
          <w:rFonts w:asciiTheme="minorHAnsi" w:hAnsiTheme="minorHAnsi" w:cstheme="minorHAnsi"/>
        </w:rPr>
        <w:t xml:space="preserve">. </w:t>
      </w:r>
      <w:r w:rsidR="00720F0C" w:rsidRPr="002F377D">
        <w:rPr>
          <w:rFonts w:asciiTheme="minorHAnsi" w:hAnsiTheme="minorHAnsi" w:cstheme="minorHAnsi"/>
        </w:rPr>
        <w:t>Get access</w:t>
      </w:r>
      <w:r w:rsidR="00FC782B" w:rsidRPr="002F377D">
        <w:rPr>
          <w:rFonts w:asciiTheme="minorHAnsi" w:hAnsiTheme="minorHAnsi" w:cstheme="minorHAnsi"/>
        </w:rPr>
        <w:t xml:space="preserve"> at </w:t>
      </w:r>
      <w:r w:rsidR="00AC1DB7" w:rsidRPr="002F377D">
        <w:rPr>
          <w:rFonts w:asciiTheme="minorHAnsi" w:hAnsiTheme="minorHAnsi" w:cstheme="minorHAnsi"/>
          <w:i/>
          <w:iCs/>
        </w:rPr>
        <w:t xml:space="preserve">KidminRoadmap.com. </w:t>
      </w:r>
      <w:r w:rsidR="00027E41" w:rsidRPr="002F377D">
        <w:rPr>
          <w:rFonts w:asciiTheme="minorHAnsi" w:hAnsiTheme="minorHAnsi" w:cstheme="minorHAnsi"/>
          <w:b/>
          <w:color w:val="000000" w:themeColor="text1"/>
          <w:sz w:val="36"/>
        </w:rPr>
        <w:br w:type="page"/>
      </w:r>
    </w:p>
    <w:p w14:paraId="45B2A083" w14:textId="77777777" w:rsidR="00EE11A1" w:rsidRPr="002F377D" w:rsidRDefault="00EE11A1" w:rsidP="00A67F16">
      <w:pPr>
        <w:pStyle w:val="BodyA"/>
        <w:contextualSpacing/>
        <w:rPr>
          <w:rFonts w:asciiTheme="minorHAnsi" w:hAnsiTheme="minorHAnsi" w:cstheme="minorHAnsi"/>
          <w:b/>
          <w:color w:val="000000" w:themeColor="text1"/>
        </w:rPr>
      </w:pPr>
      <w:r w:rsidRPr="002F377D">
        <w:rPr>
          <w:rFonts w:asciiTheme="minorHAnsi" w:hAnsiTheme="minorHAnsi" w:cstheme="minorHAnsi"/>
          <w:b/>
          <w:bCs/>
          <w:color w:val="000000" w:themeColor="text1"/>
          <w:sz w:val="36"/>
          <w:szCs w:val="36"/>
        </w:rPr>
        <w:lastRenderedPageBreak/>
        <w:t>PREPARING FOR THE SESSION</w:t>
      </w:r>
      <w:r w:rsidRPr="002F377D">
        <w:rPr>
          <w:rFonts w:asciiTheme="minorHAnsi" w:hAnsiTheme="minorHAnsi" w:cstheme="minorHAnsi"/>
          <w:b/>
          <w:bCs/>
          <w:color w:val="000000" w:themeColor="text1"/>
        </w:rPr>
        <w:t xml:space="preserve"> </w:t>
      </w:r>
      <w:r w:rsidR="0034607F" w:rsidRPr="002F377D">
        <w:rPr>
          <w:rFonts w:asciiTheme="minorHAnsi" w:hAnsiTheme="minorHAnsi" w:cstheme="minorHAns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2F377D" w14:paraId="6A8DCD6E" w14:textId="77777777" w:rsidTr="00B4264B">
        <w:tc>
          <w:tcPr>
            <w:tcW w:w="4675" w:type="dxa"/>
            <w:tcBorders>
              <w:bottom w:val="nil"/>
            </w:tcBorders>
            <w:shd w:val="clear" w:color="auto" w:fill="EAB27C"/>
          </w:tcPr>
          <w:p w14:paraId="70C4A9BD" w14:textId="69A29879" w:rsidR="007173D4" w:rsidRPr="002F377D" w:rsidRDefault="007173D4" w:rsidP="00B4264B">
            <w:pPr>
              <w:pStyle w:val="BodyA"/>
              <w:shd w:val="clear" w:color="auto" w:fill="EAB27C"/>
              <w:tabs>
                <w:tab w:val="right" w:pos="4459"/>
              </w:tabs>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You Will Need</w:t>
            </w:r>
            <w:r w:rsidR="00564943" w:rsidRPr="002F377D">
              <w:rPr>
                <w:rFonts w:asciiTheme="minorHAnsi" w:hAnsiTheme="minorHAnsi" w:cstheme="minorHAnsi"/>
                <w:b/>
                <w:bCs/>
                <w:color w:val="000000" w:themeColor="text1"/>
              </w:rPr>
              <w:tab/>
            </w:r>
          </w:p>
        </w:tc>
        <w:tc>
          <w:tcPr>
            <w:tcW w:w="4675" w:type="dxa"/>
            <w:tcBorders>
              <w:bottom w:val="nil"/>
            </w:tcBorders>
            <w:shd w:val="clear" w:color="auto" w:fill="EAB27C"/>
          </w:tcPr>
          <w:p w14:paraId="43B0A3EF" w14:textId="77777777" w:rsidR="007173D4" w:rsidRPr="002F377D"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Getting Ready</w:t>
            </w:r>
          </w:p>
        </w:tc>
      </w:tr>
      <w:tr w:rsidR="00F204A8" w:rsidRPr="002F377D" w14:paraId="4781019C" w14:textId="77777777" w:rsidTr="00420B97">
        <w:tc>
          <w:tcPr>
            <w:tcW w:w="4675" w:type="dxa"/>
            <w:tcBorders>
              <w:top w:val="nil"/>
              <w:left w:val="nil"/>
              <w:bottom w:val="nil"/>
              <w:right w:val="single" w:sz="4" w:space="0" w:color="auto"/>
            </w:tcBorders>
            <w:shd w:val="clear" w:color="auto" w:fill="DCDCDC" w:themeFill="background2" w:themeFillTint="33"/>
          </w:tcPr>
          <w:p w14:paraId="5D0EEB59" w14:textId="77777777" w:rsidR="007173D4" w:rsidRPr="002F377D"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00B050"/>
              </w:rPr>
            </w:pPr>
            <w:r w:rsidRPr="002F377D">
              <w:rPr>
                <w:rFonts w:asciiTheme="minorHAnsi" w:hAnsiTheme="minorHAnsi" w:cstheme="minorHAnsi"/>
                <w:b/>
                <w:bCs/>
                <w:i/>
                <w:iCs/>
                <w:color w:val="auto"/>
              </w:rPr>
              <w:t>Large Group</w:t>
            </w:r>
          </w:p>
          <w:p w14:paraId="20678EE0" w14:textId="717F9CCF" w:rsidR="007173D4" w:rsidRPr="002F377D" w:rsidRDefault="00DD632E" w:rsidP="004E1C28">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i/>
                <w:iCs/>
                <w:color w:val="auto"/>
                <w:sz w:val="24"/>
                <w:szCs w:val="24"/>
              </w:rPr>
            </w:pPr>
            <w:r w:rsidRPr="002F377D">
              <w:rPr>
                <w:rFonts w:asciiTheme="minorHAnsi" w:hAnsiTheme="minorHAnsi" w:cstheme="minorHAnsi"/>
                <w:i/>
                <w:iCs/>
                <w:color w:val="auto"/>
                <w:sz w:val="24"/>
                <w:szCs w:val="24"/>
              </w:rPr>
              <w:t>Bible</w:t>
            </w:r>
          </w:p>
          <w:p w14:paraId="4AD1BE2A" w14:textId="77777777" w:rsidR="00F0442E" w:rsidRPr="002F377D" w:rsidRDefault="00F0442E" w:rsidP="004E1C28">
            <w:pPr>
              <w:pStyle w:val="BodyAA"/>
              <w:numPr>
                <w:ilvl w:val="0"/>
                <w:numId w:val="41"/>
              </w:numPr>
              <w:rPr>
                <w:rFonts w:asciiTheme="minorHAnsi" w:hAnsiTheme="minorHAnsi" w:cstheme="minorHAnsi"/>
                <w:i/>
                <w:iCs/>
                <w:color w:val="auto"/>
                <w:sz w:val="24"/>
                <w:szCs w:val="24"/>
              </w:rPr>
            </w:pPr>
            <w:r w:rsidRPr="002F377D">
              <w:rPr>
                <w:rFonts w:asciiTheme="minorHAnsi" w:hAnsiTheme="minorHAnsi" w:cstheme="minorHAnsi"/>
                <w:i/>
                <w:iCs/>
                <w:color w:val="auto"/>
                <w:sz w:val="24"/>
                <w:szCs w:val="24"/>
              </w:rPr>
              <w:t>Worship songs (Song suggestions: “</w:t>
            </w:r>
            <w:r w:rsidRPr="002F377D">
              <w:rPr>
                <w:rFonts w:asciiTheme="minorHAnsi" w:hAnsiTheme="minorHAnsi" w:cstheme="minorHAnsi"/>
                <w:i/>
                <w:iCs/>
                <w:color w:val="auto"/>
                <w:sz w:val="24"/>
                <w:szCs w:val="24"/>
                <w:u w:color="00B0F0"/>
              </w:rPr>
              <w:t>Zeal” by The Belonging Co; “Way Maker” by Hillsong; “See a Victory” by Elevation Worship; “Yes and Amen” by Chris Tomlin</w:t>
            </w:r>
            <w:r w:rsidRPr="002F377D">
              <w:rPr>
                <w:rFonts w:asciiTheme="minorHAnsi" w:hAnsiTheme="minorHAnsi" w:cstheme="minorHAnsi"/>
                <w:i/>
                <w:iCs/>
                <w:color w:val="auto"/>
                <w:sz w:val="24"/>
                <w:szCs w:val="24"/>
              </w:rPr>
              <w:t>)</w:t>
            </w:r>
          </w:p>
          <w:p w14:paraId="49D24AA2" w14:textId="77777777" w:rsidR="004E1C28" w:rsidRPr="002F377D" w:rsidRDefault="004E1C28" w:rsidP="004E1C28">
            <w:pPr>
              <w:pStyle w:val="BodyAC"/>
              <w:numPr>
                <w:ilvl w:val="0"/>
                <w:numId w:val="41"/>
              </w:numPr>
              <w:rPr>
                <w:rFonts w:asciiTheme="minorHAnsi" w:hAnsiTheme="minorHAnsi" w:cstheme="minorHAnsi"/>
                <w:i/>
                <w:iCs/>
                <w:color w:val="auto"/>
              </w:rPr>
            </w:pPr>
            <w:r w:rsidRPr="002F377D">
              <w:rPr>
                <w:rFonts w:asciiTheme="minorHAnsi" w:hAnsiTheme="minorHAnsi" w:cstheme="minorHAnsi"/>
                <w:i/>
                <w:iCs/>
                <w:color w:val="auto"/>
              </w:rPr>
              <w:t>Spicy cinnamon candy, two boxes</w:t>
            </w:r>
          </w:p>
          <w:p w14:paraId="2385FE6C" w14:textId="77777777" w:rsidR="004E1C28" w:rsidRPr="002F377D" w:rsidRDefault="004E1C28" w:rsidP="004E1C28">
            <w:pPr>
              <w:pStyle w:val="BodyAC"/>
              <w:numPr>
                <w:ilvl w:val="0"/>
                <w:numId w:val="41"/>
              </w:numPr>
              <w:rPr>
                <w:rFonts w:asciiTheme="minorHAnsi" w:hAnsiTheme="minorHAnsi" w:cstheme="minorHAnsi"/>
                <w:i/>
                <w:iCs/>
                <w:color w:val="auto"/>
              </w:rPr>
            </w:pPr>
            <w:r w:rsidRPr="002F377D">
              <w:rPr>
                <w:rFonts w:asciiTheme="minorHAnsi" w:hAnsiTheme="minorHAnsi" w:cstheme="minorHAnsi"/>
                <w:i/>
                <w:iCs/>
                <w:color w:val="auto"/>
              </w:rPr>
              <w:t>Water, two bottles</w:t>
            </w:r>
          </w:p>
          <w:p w14:paraId="667E3958" w14:textId="77777777" w:rsidR="004E1C28" w:rsidRPr="002F377D" w:rsidRDefault="004E1C28" w:rsidP="004E1C28">
            <w:pPr>
              <w:pStyle w:val="BodyAC"/>
              <w:numPr>
                <w:ilvl w:val="0"/>
                <w:numId w:val="41"/>
              </w:numPr>
              <w:rPr>
                <w:rFonts w:asciiTheme="minorHAnsi" w:hAnsiTheme="minorHAnsi" w:cstheme="minorHAnsi"/>
                <w:i/>
                <w:iCs/>
                <w:color w:val="auto"/>
              </w:rPr>
            </w:pPr>
            <w:r w:rsidRPr="002F377D">
              <w:rPr>
                <w:rFonts w:asciiTheme="minorHAnsi" w:hAnsiTheme="minorHAnsi" w:cstheme="minorHAnsi"/>
                <w:i/>
                <w:iCs/>
                <w:color w:val="auto"/>
              </w:rPr>
              <w:t>Poster board, three sheets</w:t>
            </w:r>
          </w:p>
          <w:p w14:paraId="0EE07850" w14:textId="35643DE7" w:rsidR="004E1C28" w:rsidRPr="002F377D" w:rsidRDefault="004E1C28" w:rsidP="00566D6F">
            <w:pPr>
              <w:pStyle w:val="BodyAC"/>
              <w:numPr>
                <w:ilvl w:val="0"/>
                <w:numId w:val="41"/>
              </w:numPr>
              <w:rPr>
                <w:rFonts w:asciiTheme="minorHAnsi" w:hAnsiTheme="minorHAnsi" w:cstheme="minorHAnsi"/>
                <w:i/>
                <w:iCs/>
                <w:color w:val="auto"/>
              </w:rPr>
            </w:pPr>
            <w:r w:rsidRPr="002F377D">
              <w:rPr>
                <w:rFonts w:asciiTheme="minorHAnsi" w:hAnsiTheme="minorHAnsi" w:cstheme="minorHAnsi"/>
                <w:i/>
                <w:iCs/>
                <w:color w:val="auto"/>
              </w:rPr>
              <w:t>Marker</w:t>
            </w:r>
          </w:p>
          <w:p w14:paraId="3091CADC" w14:textId="77777777" w:rsidR="007173D4" w:rsidRPr="002F377D" w:rsidRDefault="007173D4" w:rsidP="004E1C28">
            <w:pPr>
              <w:pStyle w:val="BodyA"/>
              <w:numPr>
                <w:ilvl w:val="0"/>
                <w:numId w:val="41"/>
              </w:numPr>
              <w:contextualSpacing/>
              <w:rPr>
                <w:rFonts w:asciiTheme="minorHAnsi" w:hAnsiTheme="minorHAnsi" w:cstheme="minorHAnsi"/>
                <w:i/>
                <w:iCs/>
                <w:color w:val="auto"/>
              </w:rPr>
            </w:pPr>
            <w:r w:rsidRPr="002F377D">
              <w:rPr>
                <w:rFonts w:asciiTheme="minorHAnsi" w:hAnsiTheme="minorHAnsi" w:cstheme="minorHAnsi"/>
                <w:i/>
                <w:iCs/>
                <w:color w:val="auto"/>
              </w:rPr>
              <w:t>For groups not using a phone or tablet only, add:</w:t>
            </w:r>
          </w:p>
          <w:p w14:paraId="642026A6" w14:textId="77777777" w:rsidR="007173D4" w:rsidRPr="002F377D" w:rsidRDefault="007173D4" w:rsidP="00566D6F">
            <w:pPr>
              <w:pStyle w:val="BodyA"/>
              <w:numPr>
                <w:ilvl w:val="1"/>
                <w:numId w:val="41"/>
              </w:numPr>
              <w:ind w:left="698"/>
              <w:contextualSpacing/>
              <w:rPr>
                <w:rFonts w:asciiTheme="minorHAnsi" w:hAnsiTheme="minorHAnsi" w:cstheme="minorHAnsi"/>
                <w:i/>
                <w:iCs/>
                <w:color w:val="auto"/>
              </w:rPr>
            </w:pPr>
            <w:r w:rsidRPr="002F377D">
              <w:rPr>
                <w:rFonts w:asciiTheme="minorHAnsi" w:hAnsiTheme="minorHAnsi" w:cstheme="minorHAnsi"/>
                <w:i/>
                <w:iCs/>
                <w:color w:val="auto"/>
              </w:rPr>
              <w:t>Projector or TV</w:t>
            </w:r>
          </w:p>
          <w:p w14:paraId="40778825" w14:textId="77777777" w:rsidR="007173D4" w:rsidRPr="002F377D" w:rsidRDefault="007173D4" w:rsidP="00566D6F">
            <w:pPr>
              <w:pStyle w:val="BodyA"/>
              <w:numPr>
                <w:ilvl w:val="1"/>
                <w:numId w:val="41"/>
              </w:numPr>
              <w:ind w:left="698"/>
              <w:contextualSpacing/>
              <w:rPr>
                <w:rFonts w:asciiTheme="minorHAnsi" w:hAnsiTheme="minorHAnsi" w:cstheme="minorHAnsi"/>
                <w:i/>
                <w:iCs/>
                <w:color w:val="auto"/>
              </w:rPr>
            </w:pPr>
            <w:r w:rsidRPr="002F377D">
              <w:rPr>
                <w:rFonts w:asciiTheme="minorHAnsi" w:hAnsiTheme="minorHAnsi" w:cstheme="minorHAnsi"/>
                <w:i/>
                <w:iCs/>
                <w:color w:val="auto"/>
              </w:rPr>
              <w:t>Laptop</w:t>
            </w:r>
          </w:p>
          <w:p w14:paraId="44AEC51D" w14:textId="77777777" w:rsidR="007173D4" w:rsidRPr="002F377D" w:rsidRDefault="007173D4" w:rsidP="00566D6F">
            <w:pPr>
              <w:pStyle w:val="BodyA"/>
              <w:numPr>
                <w:ilvl w:val="1"/>
                <w:numId w:val="41"/>
              </w:numPr>
              <w:ind w:left="698"/>
              <w:contextualSpacing/>
              <w:rPr>
                <w:rFonts w:asciiTheme="minorHAnsi" w:hAnsiTheme="minorHAnsi" w:cstheme="minorHAnsi"/>
                <w:b/>
                <w:bCs/>
                <w:i/>
                <w:iCs/>
                <w:color w:val="auto"/>
              </w:rPr>
            </w:pPr>
            <w:r w:rsidRPr="002F377D">
              <w:rPr>
                <w:rFonts w:asciiTheme="minorHAnsi" w:hAnsiTheme="minorHAnsi" w:cstheme="minorHAnsi"/>
                <w:b/>
                <w:bCs/>
                <w:i/>
                <w:iCs/>
                <w:color w:val="auto"/>
              </w:rPr>
              <w:t>Countdown 5-Min</w:t>
            </w:r>
            <w:r w:rsidR="002B2682" w:rsidRPr="002F377D">
              <w:rPr>
                <w:rFonts w:asciiTheme="minorHAnsi" w:hAnsiTheme="minorHAnsi" w:cstheme="minorHAnsi"/>
                <w:b/>
                <w:bCs/>
                <w:i/>
                <w:iCs/>
                <w:color w:val="auto"/>
              </w:rPr>
              <w:t>ute</w:t>
            </w:r>
            <w:r w:rsidRPr="002F377D">
              <w:rPr>
                <w:rFonts w:asciiTheme="minorHAnsi" w:hAnsiTheme="minorHAnsi" w:cstheme="minorHAnsi"/>
                <w:b/>
                <w:bCs/>
                <w:i/>
                <w:iCs/>
                <w:color w:val="auto"/>
              </w:rPr>
              <w:t xml:space="preserve"> Video</w:t>
            </w:r>
          </w:p>
          <w:p w14:paraId="7FCCC2EC" w14:textId="77777777" w:rsidR="007173D4" w:rsidRPr="002F377D" w:rsidRDefault="002B2682" w:rsidP="00566D6F">
            <w:pPr>
              <w:pStyle w:val="BodyA"/>
              <w:numPr>
                <w:ilvl w:val="1"/>
                <w:numId w:val="41"/>
              </w:numPr>
              <w:ind w:left="698"/>
              <w:contextualSpacing/>
              <w:rPr>
                <w:rFonts w:asciiTheme="minorHAnsi" w:hAnsiTheme="minorHAnsi" w:cstheme="minorHAnsi"/>
                <w:b/>
                <w:bCs/>
                <w:i/>
                <w:iCs/>
                <w:color w:val="auto"/>
              </w:rPr>
            </w:pPr>
            <w:r w:rsidRPr="002F377D">
              <w:rPr>
                <w:rFonts w:asciiTheme="minorHAnsi" w:hAnsiTheme="minorHAnsi" w:cstheme="minorHAnsi"/>
                <w:b/>
                <w:bCs/>
                <w:i/>
                <w:iCs/>
                <w:color w:val="auto"/>
              </w:rPr>
              <w:t xml:space="preserve">Theme </w:t>
            </w:r>
            <w:r w:rsidR="007173D4" w:rsidRPr="002F377D">
              <w:rPr>
                <w:rFonts w:asciiTheme="minorHAnsi" w:hAnsiTheme="minorHAnsi" w:cstheme="minorHAnsi"/>
                <w:b/>
                <w:bCs/>
                <w:i/>
                <w:iCs/>
                <w:color w:val="auto"/>
              </w:rPr>
              <w:t>Intro Video</w:t>
            </w:r>
          </w:p>
          <w:p w14:paraId="6D5ECC52" w14:textId="77777777" w:rsidR="007173D4" w:rsidRPr="002F377D" w:rsidRDefault="007173D4" w:rsidP="00566D6F">
            <w:pPr>
              <w:pStyle w:val="BodyA"/>
              <w:numPr>
                <w:ilvl w:val="1"/>
                <w:numId w:val="41"/>
              </w:numPr>
              <w:ind w:left="698"/>
              <w:contextualSpacing/>
              <w:rPr>
                <w:rFonts w:asciiTheme="minorHAnsi" w:hAnsiTheme="minorHAnsi" w:cstheme="minorHAnsi"/>
                <w:b/>
                <w:bCs/>
                <w:i/>
                <w:iCs/>
                <w:color w:val="auto"/>
              </w:rPr>
            </w:pPr>
            <w:r w:rsidRPr="002F377D">
              <w:rPr>
                <w:rFonts w:asciiTheme="minorHAnsi" w:hAnsiTheme="minorHAnsi" w:cstheme="minorHAnsi"/>
                <w:b/>
                <w:bCs/>
                <w:i/>
                <w:iCs/>
                <w:color w:val="auto"/>
              </w:rPr>
              <w:t>Faith Fact Slide</w:t>
            </w:r>
            <w:r w:rsidRPr="002F377D">
              <w:rPr>
                <w:rFonts w:asciiTheme="minorHAnsi" w:hAnsiTheme="minorHAnsi" w:cstheme="minorHAnsi"/>
                <w:i/>
                <w:iCs/>
                <w:color w:val="auto"/>
              </w:rPr>
              <w:t xml:space="preserve"> or</w:t>
            </w:r>
            <w:r w:rsidRPr="002F377D">
              <w:rPr>
                <w:rFonts w:asciiTheme="minorHAnsi" w:hAnsiTheme="minorHAnsi" w:cstheme="minorHAnsi"/>
                <w:b/>
                <w:bCs/>
                <w:i/>
                <w:iCs/>
                <w:color w:val="auto"/>
              </w:rPr>
              <w:t xml:space="preserve"> Motion Graphic</w:t>
            </w:r>
          </w:p>
          <w:p w14:paraId="7A452031" w14:textId="7C266A10" w:rsidR="004E1C28" w:rsidRPr="002F377D" w:rsidRDefault="004E1C28" w:rsidP="00566D6F">
            <w:pPr>
              <w:pStyle w:val="BodyA"/>
              <w:numPr>
                <w:ilvl w:val="1"/>
                <w:numId w:val="41"/>
              </w:numPr>
              <w:ind w:left="698"/>
              <w:contextualSpacing/>
              <w:rPr>
                <w:rFonts w:asciiTheme="minorHAnsi" w:hAnsiTheme="minorHAnsi" w:cstheme="minorHAnsi"/>
                <w:b/>
                <w:bCs/>
                <w:i/>
                <w:iCs/>
                <w:color w:val="auto"/>
              </w:rPr>
            </w:pPr>
            <w:r w:rsidRPr="002F377D">
              <w:rPr>
                <w:rFonts w:asciiTheme="minorHAnsi" w:hAnsiTheme="minorHAnsi" w:cstheme="minorHAnsi"/>
                <w:b/>
                <w:bCs/>
                <w:i/>
                <w:iCs/>
                <w:color w:val="auto"/>
              </w:rPr>
              <w:t>Countdown60 Video</w:t>
            </w:r>
          </w:p>
          <w:p w14:paraId="68D157E7" w14:textId="77777777" w:rsidR="007173D4" w:rsidRPr="002F377D" w:rsidRDefault="007173D4" w:rsidP="00566D6F">
            <w:pPr>
              <w:pStyle w:val="BodyA"/>
              <w:numPr>
                <w:ilvl w:val="1"/>
                <w:numId w:val="41"/>
              </w:numPr>
              <w:ind w:left="698"/>
              <w:contextualSpacing/>
              <w:rPr>
                <w:rFonts w:asciiTheme="minorHAnsi" w:hAnsiTheme="minorHAnsi" w:cstheme="minorHAnsi"/>
                <w:b/>
                <w:bCs/>
                <w:i/>
                <w:iCs/>
                <w:color w:val="auto"/>
              </w:rPr>
            </w:pPr>
            <w:r w:rsidRPr="002F377D">
              <w:rPr>
                <w:rFonts w:asciiTheme="minorHAnsi" w:hAnsiTheme="minorHAnsi" w:cstheme="minorHAnsi"/>
                <w:b/>
                <w:bCs/>
                <w:i/>
                <w:iCs/>
                <w:color w:val="auto"/>
              </w:rPr>
              <w:t>Game Time Slide</w:t>
            </w:r>
            <w:r w:rsidRPr="002F377D">
              <w:rPr>
                <w:rFonts w:asciiTheme="minorHAnsi" w:hAnsiTheme="minorHAnsi" w:cstheme="minorHAnsi"/>
                <w:i/>
                <w:iCs/>
                <w:color w:val="auto"/>
              </w:rPr>
              <w:t xml:space="preserve"> or</w:t>
            </w:r>
            <w:r w:rsidRPr="002F377D">
              <w:rPr>
                <w:rFonts w:asciiTheme="minorHAnsi" w:hAnsiTheme="minorHAnsi" w:cstheme="minorHAnsi"/>
                <w:b/>
                <w:bCs/>
                <w:i/>
                <w:iCs/>
                <w:color w:val="auto"/>
              </w:rPr>
              <w:t xml:space="preserve"> Motion Graphic</w:t>
            </w:r>
          </w:p>
          <w:p w14:paraId="674685CC" w14:textId="75F24FC9" w:rsidR="004E1C28" w:rsidRPr="002F377D" w:rsidRDefault="004E1C28" w:rsidP="00566D6F">
            <w:pPr>
              <w:pStyle w:val="BodyA"/>
              <w:numPr>
                <w:ilvl w:val="1"/>
                <w:numId w:val="41"/>
              </w:numPr>
              <w:ind w:left="698"/>
              <w:contextualSpacing/>
              <w:rPr>
                <w:rFonts w:asciiTheme="minorHAnsi" w:hAnsiTheme="minorHAnsi" w:cstheme="minorHAnsi"/>
                <w:b/>
                <w:bCs/>
                <w:i/>
                <w:iCs/>
                <w:color w:val="auto"/>
              </w:rPr>
            </w:pPr>
            <w:r w:rsidRPr="002F377D">
              <w:rPr>
                <w:rFonts w:asciiTheme="minorHAnsi" w:hAnsiTheme="minorHAnsi" w:cstheme="minorHAnsi"/>
                <w:b/>
                <w:bCs/>
                <w:i/>
                <w:iCs/>
                <w:color w:val="auto"/>
              </w:rPr>
              <w:t>Bible Lesson Slide 1</w:t>
            </w:r>
          </w:p>
          <w:p w14:paraId="42262B55" w14:textId="154A87C0" w:rsidR="007173D4" w:rsidRPr="002F377D" w:rsidRDefault="007173D4" w:rsidP="00566D6F">
            <w:pPr>
              <w:pStyle w:val="BodyA"/>
              <w:numPr>
                <w:ilvl w:val="1"/>
                <w:numId w:val="41"/>
              </w:numPr>
              <w:ind w:left="698"/>
              <w:contextualSpacing/>
              <w:rPr>
                <w:rFonts w:asciiTheme="minorHAnsi" w:hAnsiTheme="minorHAnsi" w:cstheme="minorHAnsi"/>
                <w:b/>
                <w:bCs/>
                <w:i/>
                <w:iCs/>
                <w:color w:val="auto"/>
              </w:rPr>
            </w:pPr>
            <w:r w:rsidRPr="002F377D">
              <w:rPr>
                <w:rFonts w:asciiTheme="minorHAnsi" w:hAnsiTheme="minorHAnsi" w:cstheme="minorHAnsi"/>
                <w:b/>
                <w:bCs/>
                <w:i/>
                <w:iCs/>
                <w:color w:val="auto"/>
              </w:rPr>
              <w:t xml:space="preserve">Bible Lesson Video </w:t>
            </w:r>
            <w:r w:rsidR="002B2682" w:rsidRPr="002F377D">
              <w:rPr>
                <w:rFonts w:asciiTheme="minorHAnsi" w:hAnsiTheme="minorHAnsi" w:cstheme="minorHAnsi"/>
                <w:b/>
                <w:bCs/>
                <w:i/>
                <w:iCs/>
                <w:color w:val="auto"/>
              </w:rPr>
              <w:t>A</w:t>
            </w:r>
          </w:p>
          <w:p w14:paraId="4D5943BB" w14:textId="77777777" w:rsidR="007173D4" w:rsidRPr="002F377D" w:rsidRDefault="007173D4" w:rsidP="00566D6F">
            <w:pPr>
              <w:pStyle w:val="BodyA"/>
              <w:numPr>
                <w:ilvl w:val="1"/>
                <w:numId w:val="41"/>
              </w:numPr>
              <w:ind w:left="698"/>
              <w:contextualSpacing/>
              <w:rPr>
                <w:rFonts w:asciiTheme="minorHAnsi" w:hAnsiTheme="minorHAnsi" w:cstheme="minorHAnsi"/>
                <w:b/>
                <w:bCs/>
                <w:i/>
                <w:iCs/>
                <w:color w:val="auto"/>
              </w:rPr>
            </w:pPr>
            <w:r w:rsidRPr="002F377D">
              <w:rPr>
                <w:rFonts w:asciiTheme="minorHAnsi" w:hAnsiTheme="minorHAnsi" w:cstheme="minorHAnsi"/>
                <w:b/>
                <w:bCs/>
                <w:i/>
                <w:iCs/>
                <w:color w:val="auto"/>
              </w:rPr>
              <w:t>Bible Lesson Video</w:t>
            </w:r>
            <w:r w:rsidR="002B2682" w:rsidRPr="002F377D">
              <w:rPr>
                <w:rFonts w:asciiTheme="minorHAnsi" w:hAnsiTheme="minorHAnsi" w:cstheme="minorHAnsi"/>
                <w:b/>
                <w:bCs/>
                <w:i/>
                <w:iCs/>
                <w:color w:val="auto"/>
              </w:rPr>
              <w:t xml:space="preserve"> B</w:t>
            </w:r>
          </w:p>
          <w:p w14:paraId="273FEBE6" w14:textId="77777777" w:rsidR="007173D4" w:rsidRPr="002F377D" w:rsidRDefault="007173D4" w:rsidP="00566D6F">
            <w:pPr>
              <w:pStyle w:val="BodyA"/>
              <w:numPr>
                <w:ilvl w:val="1"/>
                <w:numId w:val="41"/>
              </w:numPr>
              <w:ind w:left="698"/>
              <w:contextualSpacing/>
              <w:rPr>
                <w:rFonts w:asciiTheme="minorHAnsi" w:hAnsiTheme="minorHAnsi" w:cstheme="minorHAnsi"/>
                <w:b/>
                <w:bCs/>
                <w:i/>
                <w:iCs/>
                <w:color w:val="auto"/>
              </w:rPr>
            </w:pPr>
            <w:r w:rsidRPr="002F377D">
              <w:rPr>
                <w:rFonts w:asciiTheme="minorHAnsi" w:hAnsiTheme="minorHAnsi" w:cstheme="minorHAnsi"/>
                <w:b/>
                <w:bCs/>
                <w:i/>
                <w:iCs/>
                <w:color w:val="auto"/>
              </w:rPr>
              <w:t xml:space="preserve">Faith Verse Video </w:t>
            </w:r>
            <w:r w:rsidRPr="002F377D">
              <w:rPr>
                <w:rFonts w:asciiTheme="minorHAnsi" w:hAnsiTheme="minorHAnsi" w:cstheme="minorHAnsi"/>
                <w:i/>
                <w:iCs/>
                <w:color w:val="auto"/>
              </w:rPr>
              <w:t>or</w:t>
            </w:r>
            <w:r w:rsidRPr="002F377D">
              <w:rPr>
                <w:rFonts w:asciiTheme="minorHAnsi" w:hAnsiTheme="minorHAnsi" w:cstheme="minorHAnsi"/>
                <w:b/>
                <w:bCs/>
                <w:i/>
                <w:iCs/>
                <w:color w:val="auto"/>
              </w:rPr>
              <w:t xml:space="preserve"> Slide</w:t>
            </w:r>
          </w:p>
          <w:p w14:paraId="5A499E1C" w14:textId="77777777" w:rsidR="007173D4" w:rsidRPr="002F377D" w:rsidRDefault="007173D4" w:rsidP="007173D4">
            <w:pPr>
              <w:pStyle w:val="BodyA"/>
              <w:ind w:left="360" w:hanging="360"/>
              <w:contextualSpacing/>
              <w:rPr>
                <w:rFonts w:asciiTheme="minorHAnsi" w:hAnsiTheme="minorHAnsi" w:cstheme="minorHAnsi"/>
                <w:color w:val="auto"/>
              </w:rPr>
            </w:pPr>
          </w:p>
          <w:p w14:paraId="554383EB" w14:textId="77777777" w:rsidR="007173D4" w:rsidRPr="002F377D"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2F377D">
              <w:rPr>
                <w:rFonts w:asciiTheme="minorHAnsi" w:hAnsiTheme="minorHAnsi" w:cstheme="minorHAnsi"/>
                <w:b/>
                <w:bCs/>
                <w:i/>
                <w:iCs/>
                <w:color w:val="auto"/>
              </w:rPr>
              <w:t>Small Group</w:t>
            </w:r>
          </w:p>
          <w:p w14:paraId="1B794C89" w14:textId="77777777" w:rsidR="004E1C28" w:rsidRPr="002F377D" w:rsidRDefault="004E1C28" w:rsidP="004E1C28">
            <w:pPr>
              <w:pStyle w:val="BodyAC"/>
              <w:numPr>
                <w:ilvl w:val="0"/>
                <w:numId w:val="41"/>
              </w:numPr>
              <w:rPr>
                <w:rFonts w:asciiTheme="minorHAnsi" w:hAnsiTheme="minorHAnsi" w:cstheme="minorHAnsi"/>
                <w:i/>
                <w:iCs/>
              </w:rPr>
            </w:pPr>
            <w:r w:rsidRPr="002F377D">
              <w:rPr>
                <w:rFonts w:asciiTheme="minorHAnsi" w:hAnsiTheme="minorHAnsi" w:cstheme="minorHAnsi"/>
                <w:i/>
                <w:iCs/>
                <w:u w:color="00B0F0"/>
              </w:rPr>
              <w:t>Red or orange ball</w:t>
            </w:r>
          </w:p>
          <w:p w14:paraId="1779E82F" w14:textId="77777777" w:rsidR="004E1C28" w:rsidRPr="002F377D" w:rsidRDefault="004E1C28" w:rsidP="004E1C28">
            <w:pPr>
              <w:pStyle w:val="BodyAC"/>
              <w:numPr>
                <w:ilvl w:val="0"/>
                <w:numId w:val="41"/>
              </w:numPr>
              <w:rPr>
                <w:rFonts w:asciiTheme="minorHAnsi" w:hAnsiTheme="minorHAnsi" w:cstheme="minorHAnsi"/>
                <w:i/>
                <w:iCs/>
              </w:rPr>
            </w:pPr>
            <w:r w:rsidRPr="002F377D">
              <w:rPr>
                <w:rFonts w:asciiTheme="minorHAnsi" w:hAnsiTheme="minorHAnsi" w:cstheme="minorHAnsi"/>
                <w:i/>
                <w:iCs/>
                <w:u w:color="00B0F0"/>
              </w:rPr>
              <w:t>Bibles, one per kid</w:t>
            </w:r>
          </w:p>
          <w:p w14:paraId="779DA8D0" w14:textId="23EB4E31" w:rsidR="004E1C28" w:rsidRPr="002F377D" w:rsidRDefault="004E1C28" w:rsidP="004E1C28">
            <w:pPr>
              <w:pStyle w:val="BodyAC"/>
              <w:numPr>
                <w:ilvl w:val="0"/>
                <w:numId w:val="41"/>
              </w:numPr>
              <w:rPr>
                <w:rFonts w:asciiTheme="minorHAnsi" w:hAnsiTheme="minorHAnsi" w:cstheme="minorHAnsi"/>
                <w:i/>
                <w:iCs/>
              </w:rPr>
            </w:pPr>
            <w:r w:rsidRPr="002F377D">
              <w:rPr>
                <w:rFonts w:asciiTheme="minorHAnsi" w:hAnsiTheme="minorHAnsi" w:cstheme="minorHAnsi"/>
                <w:b/>
                <w:bCs/>
                <w:i/>
                <w:iCs/>
                <w:u w:color="00B0F0"/>
              </w:rPr>
              <w:t>Small Group Faith Verse Review</w:t>
            </w:r>
            <w:r w:rsidRPr="002F377D">
              <w:rPr>
                <w:rFonts w:asciiTheme="minorHAnsi" w:hAnsiTheme="minorHAnsi" w:cstheme="minorHAnsi"/>
                <w:i/>
                <w:iCs/>
                <w:u w:color="00B0F0"/>
              </w:rPr>
              <w:t>, one per team</w:t>
            </w:r>
          </w:p>
          <w:p w14:paraId="68121851" w14:textId="637D5EEF" w:rsidR="004E1C28" w:rsidRPr="002F377D" w:rsidRDefault="004E1C28" w:rsidP="004E1C28">
            <w:pPr>
              <w:pStyle w:val="BodyAC"/>
              <w:numPr>
                <w:ilvl w:val="0"/>
                <w:numId w:val="41"/>
              </w:numPr>
              <w:rPr>
                <w:rFonts w:asciiTheme="minorHAnsi" w:hAnsiTheme="minorHAnsi" w:cstheme="minorHAnsi"/>
                <w:i/>
                <w:iCs/>
              </w:rPr>
            </w:pPr>
            <w:r w:rsidRPr="002F377D">
              <w:rPr>
                <w:rFonts w:asciiTheme="minorHAnsi" w:hAnsiTheme="minorHAnsi" w:cstheme="minorHAnsi"/>
                <w:i/>
                <w:iCs/>
                <w:u w:color="00B0F0"/>
              </w:rPr>
              <w:t>Scissors</w:t>
            </w:r>
          </w:p>
          <w:p w14:paraId="10C304CF" w14:textId="1058E104" w:rsidR="004E1C28" w:rsidRPr="002F377D" w:rsidRDefault="004E1C28" w:rsidP="004E1C28">
            <w:pPr>
              <w:pStyle w:val="BodyAC"/>
              <w:numPr>
                <w:ilvl w:val="0"/>
                <w:numId w:val="41"/>
              </w:numPr>
              <w:rPr>
                <w:rFonts w:asciiTheme="minorHAnsi" w:hAnsiTheme="minorHAnsi" w:cstheme="minorHAnsi"/>
                <w:i/>
                <w:iCs/>
              </w:rPr>
            </w:pPr>
            <w:r w:rsidRPr="002F377D">
              <w:rPr>
                <w:rFonts w:asciiTheme="minorHAnsi" w:hAnsiTheme="minorHAnsi" w:cstheme="minorHAnsi"/>
                <w:i/>
                <w:iCs/>
                <w:u w:color="00B0F0"/>
              </w:rPr>
              <w:t>Smartphone or timer</w:t>
            </w:r>
          </w:p>
          <w:p w14:paraId="25EF241A" w14:textId="77777777" w:rsidR="002B2682" w:rsidRPr="002F377D" w:rsidRDefault="002B2682" w:rsidP="004E1C28">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sz w:val="24"/>
                <w:szCs w:val="24"/>
              </w:rPr>
            </w:pPr>
            <w:r w:rsidRPr="002F377D">
              <w:rPr>
                <w:rFonts w:asciiTheme="minorHAnsi" w:hAnsiTheme="minorHAnsi" w:cstheme="minorHAnsi"/>
                <w:b/>
                <w:bCs/>
                <w:i/>
                <w:iCs/>
                <w:sz w:val="24"/>
                <w:szCs w:val="24"/>
              </w:rPr>
              <w:t xml:space="preserve">Small Group Activity Page, </w:t>
            </w:r>
            <w:r w:rsidRPr="002F377D">
              <w:rPr>
                <w:rFonts w:asciiTheme="minorHAnsi" w:hAnsiTheme="minorHAnsi" w:cstheme="minorHAnsi"/>
                <w:i/>
                <w:iCs/>
                <w:sz w:val="24"/>
                <w:szCs w:val="24"/>
              </w:rPr>
              <w:t>one per kid</w:t>
            </w:r>
          </w:p>
          <w:p w14:paraId="6248AE1E" w14:textId="09F430F7" w:rsidR="007173D4" w:rsidRPr="00914905" w:rsidRDefault="004E1C28" w:rsidP="00566D6F">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sz w:val="24"/>
                <w:szCs w:val="24"/>
              </w:rPr>
            </w:pPr>
            <w:r w:rsidRPr="00914905">
              <w:rPr>
                <w:rFonts w:asciiTheme="minorHAnsi" w:hAnsiTheme="minorHAnsi" w:cstheme="minorHAnsi"/>
                <w:i/>
                <w:iCs/>
                <w:color w:val="auto"/>
                <w:sz w:val="24"/>
                <w:szCs w:val="24"/>
              </w:rPr>
              <w:t>Colored pencils</w:t>
            </w:r>
          </w:p>
        </w:tc>
        <w:tc>
          <w:tcPr>
            <w:tcW w:w="4675" w:type="dxa"/>
            <w:tcBorders>
              <w:top w:val="nil"/>
              <w:left w:val="single" w:sz="4" w:space="0" w:color="auto"/>
              <w:bottom w:val="nil"/>
              <w:right w:val="nil"/>
            </w:tcBorders>
            <w:shd w:val="clear" w:color="auto" w:fill="DCDCDC" w:themeFill="background2" w:themeFillTint="33"/>
          </w:tcPr>
          <w:p w14:paraId="194CA957" w14:textId="4DA68A46" w:rsidR="007173D4" w:rsidRPr="002F377D"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2F377D">
              <w:rPr>
                <w:rFonts w:asciiTheme="minorHAnsi" w:hAnsiTheme="minorHAnsi" w:cstheme="minorHAnsi"/>
                <w:b/>
                <w:bCs/>
                <w:i/>
                <w:iCs/>
                <w:color w:val="auto"/>
              </w:rPr>
              <w:t xml:space="preserve">Large </w:t>
            </w:r>
            <w:r w:rsidR="007173D4" w:rsidRPr="002F377D">
              <w:rPr>
                <w:rFonts w:asciiTheme="minorHAnsi" w:hAnsiTheme="minorHAnsi" w:cstheme="minorHAnsi"/>
                <w:b/>
                <w:bCs/>
                <w:i/>
                <w:iCs/>
                <w:color w:val="auto"/>
              </w:rPr>
              <w:t xml:space="preserve">Group </w:t>
            </w:r>
          </w:p>
          <w:p w14:paraId="64F04E27" w14:textId="77777777" w:rsidR="004E1C28" w:rsidRPr="002F377D" w:rsidRDefault="004E1C28" w:rsidP="00566D6F">
            <w:pPr>
              <w:pStyle w:val="BodyAC"/>
              <w:numPr>
                <w:ilvl w:val="0"/>
                <w:numId w:val="50"/>
              </w:numPr>
              <w:ind w:left="341"/>
              <w:rPr>
                <w:rFonts w:asciiTheme="minorHAnsi" w:hAnsiTheme="minorHAnsi" w:cstheme="minorHAnsi"/>
                <w:b/>
                <w:bCs/>
                <w:i/>
                <w:iCs/>
              </w:rPr>
            </w:pPr>
            <w:r w:rsidRPr="002F377D">
              <w:rPr>
                <w:rFonts w:asciiTheme="minorHAnsi" w:hAnsiTheme="minorHAnsi" w:cstheme="minorHAnsi"/>
                <w:i/>
                <w:iCs/>
              </w:rPr>
              <w:t xml:space="preserve">Download videos and slides if needed. </w:t>
            </w:r>
          </w:p>
          <w:p w14:paraId="71F32321" w14:textId="77777777" w:rsidR="004E1C28" w:rsidRPr="002F377D" w:rsidRDefault="004E1C28" w:rsidP="00566D6F">
            <w:pPr>
              <w:pStyle w:val="BodyAC"/>
              <w:numPr>
                <w:ilvl w:val="0"/>
                <w:numId w:val="50"/>
              </w:numPr>
              <w:ind w:left="341"/>
              <w:rPr>
                <w:rFonts w:asciiTheme="minorHAnsi" w:hAnsiTheme="minorHAnsi" w:cstheme="minorHAnsi"/>
                <w:b/>
                <w:bCs/>
                <w:i/>
                <w:iCs/>
                <w:color w:val="auto"/>
              </w:rPr>
            </w:pPr>
            <w:r w:rsidRPr="002F377D">
              <w:rPr>
                <w:rFonts w:asciiTheme="minorHAnsi" w:hAnsiTheme="minorHAnsi" w:cstheme="minorHAnsi"/>
                <w:i/>
                <w:iCs/>
                <w:color w:val="auto"/>
              </w:rPr>
              <w:t>Select worship song(s) and have them ready to play.</w:t>
            </w:r>
          </w:p>
          <w:p w14:paraId="17979796" w14:textId="77777777" w:rsidR="004E1C28" w:rsidRPr="002F377D" w:rsidRDefault="004E1C28" w:rsidP="00566D6F">
            <w:pPr>
              <w:pStyle w:val="BodyAC"/>
              <w:numPr>
                <w:ilvl w:val="0"/>
                <w:numId w:val="50"/>
              </w:numPr>
              <w:ind w:left="341"/>
              <w:rPr>
                <w:rFonts w:asciiTheme="minorHAnsi" w:hAnsiTheme="minorHAnsi" w:cstheme="minorHAnsi"/>
                <w:b/>
                <w:bCs/>
                <w:i/>
                <w:iCs/>
                <w:color w:val="auto"/>
              </w:rPr>
            </w:pPr>
            <w:r w:rsidRPr="002F377D">
              <w:rPr>
                <w:rFonts w:asciiTheme="minorHAnsi" w:hAnsiTheme="minorHAnsi" w:cstheme="minorHAnsi"/>
                <w:i/>
                <w:iCs/>
                <w:color w:val="auto"/>
                <w:u w:color="00B0F0"/>
              </w:rPr>
              <w:t xml:space="preserve">Write one of the following phrases on each sheet of poster board: "Empowers you," "Helps you witness," and "Prays for you." </w:t>
            </w:r>
          </w:p>
          <w:p w14:paraId="53F9FF74" w14:textId="77777777" w:rsidR="007173D4" w:rsidRPr="002F377D"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auto"/>
              </w:rPr>
            </w:pPr>
          </w:p>
          <w:p w14:paraId="38C9E546" w14:textId="09138D81" w:rsidR="007173D4" w:rsidRPr="002F377D" w:rsidRDefault="007173D4" w:rsidP="00DF574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r w:rsidRPr="002F377D">
              <w:rPr>
                <w:rFonts w:asciiTheme="minorHAnsi" w:hAnsiTheme="minorHAnsi" w:cstheme="minorHAnsi"/>
                <w:b/>
                <w:bCs/>
                <w:i/>
                <w:iCs/>
                <w:color w:val="auto"/>
              </w:rPr>
              <w:t xml:space="preserve">Small Group </w:t>
            </w:r>
          </w:p>
          <w:p w14:paraId="5BE894EC" w14:textId="559E1778" w:rsidR="004E1C28" w:rsidRPr="002F377D" w:rsidRDefault="004E1C28" w:rsidP="004E1C28">
            <w:pPr>
              <w:pStyle w:val="BodyAC"/>
              <w:numPr>
                <w:ilvl w:val="0"/>
                <w:numId w:val="50"/>
              </w:numPr>
              <w:ind w:left="341"/>
              <w:rPr>
                <w:rFonts w:asciiTheme="minorHAnsi" w:hAnsiTheme="minorHAnsi" w:cstheme="minorHAnsi"/>
                <w:i/>
                <w:iCs/>
                <w:color w:val="auto"/>
              </w:rPr>
            </w:pPr>
            <w:r w:rsidRPr="002F377D">
              <w:rPr>
                <w:rFonts w:asciiTheme="minorHAnsi" w:hAnsiTheme="minorHAnsi" w:cstheme="minorHAnsi"/>
                <w:i/>
                <w:iCs/>
                <w:color w:val="auto"/>
                <w:u w:color="00B0F0"/>
              </w:rPr>
              <w:t>Print the</w:t>
            </w:r>
            <w:r w:rsidRPr="002F377D">
              <w:rPr>
                <w:rFonts w:asciiTheme="minorHAnsi" w:hAnsiTheme="minorHAnsi" w:cstheme="minorHAnsi"/>
                <w:b/>
                <w:bCs/>
                <w:i/>
                <w:iCs/>
                <w:color w:val="auto"/>
                <w:u w:color="00B0F0"/>
              </w:rPr>
              <w:t xml:space="preserve"> Small Group Faith Verse Review</w:t>
            </w:r>
            <w:r w:rsidRPr="002F377D">
              <w:rPr>
                <w:rFonts w:asciiTheme="minorHAnsi" w:hAnsiTheme="minorHAnsi" w:cstheme="minorHAnsi"/>
                <w:i/>
                <w:iCs/>
                <w:color w:val="auto"/>
                <w:u w:color="00B0F0"/>
              </w:rPr>
              <w:t xml:space="preserve">, one per team. </w:t>
            </w:r>
          </w:p>
          <w:p w14:paraId="4D9E01F2" w14:textId="3F9BED3A" w:rsidR="004E1C28" w:rsidRPr="002F377D" w:rsidRDefault="004E1C28" w:rsidP="00566D6F">
            <w:pPr>
              <w:pStyle w:val="BodyAC"/>
              <w:numPr>
                <w:ilvl w:val="0"/>
                <w:numId w:val="50"/>
              </w:numPr>
              <w:ind w:left="341"/>
              <w:rPr>
                <w:rFonts w:asciiTheme="minorHAnsi" w:hAnsiTheme="minorHAnsi" w:cstheme="minorHAnsi"/>
                <w:i/>
                <w:iCs/>
                <w:color w:val="auto"/>
              </w:rPr>
            </w:pPr>
            <w:r w:rsidRPr="002F377D">
              <w:rPr>
                <w:rFonts w:asciiTheme="minorHAnsi" w:hAnsiTheme="minorHAnsi" w:cstheme="minorHAnsi"/>
                <w:i/>
                <w:iCs/>
                <w:color w:val="auto"/>
                <w:u w:color="00B0F0"/>
              </w:rPr>
              <w:t>Cut apart the Faith Verse segments.</w:t>
            </w:r>
          </w:p>
          <w:p w14:paraId="6953ADC3" w14:textId="77777777" w:rsidR="002B2682" w:rsidRPr="002F377D" w:rsidRDefault="002B2682" w:rsidP="00566D6F">
            <w:pPr>
              <w:pStyle w:val="BodyAA"/>
              <w:numPr>
                <w:ilvl w:val="0"/>
                <w:numId w:val="50"/>
              </w:numPr>
              <w:ind w:left="341"/>
              <w:contextualSpacing/>
              <w:outlineLvl w:val="0"/>
              <w:rPr>
                <w:rFonts w:asciiTheme="minorHAnsi" w:hAnsiTheme="minorHAnsi" w:cstheme="minorHAnsi"/>
                <w:i/>
                <w:iCs/>
                <w:sz w:val="24"/>
                <w:szCs w:val="24"/>
              </w:rPr>
            </w:pPr>
            <w:r w:rsidRPr="002F377D">
              <w:rPr>
                <w:rFonts w:asciiTheme="minorHAnsi" w:hAnsiTheme="minorHAnsi" w:cstheme="minorHAnsi"/>
                <w:i/>
                <w:iCs/>
                <w:sz w:val="24"/>
                <w:szCs w:val="24"/>
              </w:rPr>
              <w:t xml:space="preserve">Print the </w:t>
            </w:r>
            <w:r w:rsidRPr="002F377D">
              <w:rPr>
                <w:rFonts w:asciiTheme="minorHAnsi" w:hAnsiTheme="minorHAnsi" w:cstheme="minorHAnsi"/>
                <w:b/>
                <w:i/>
                <w:sz w:val="24"/>
                <w:szCs w:val="24"/>
              </w:rPr>
              <w:t xml:space="preserve">Small Group Activity Page, </w:t>
            </w:r>
            <w:r w:rsidRPr="002F377D">
              <w:rPr>
                <w:rFonts w:asciiTheme="minorHAnsi" w:hAnsiTheme="minorHAnsi" w:cstheme="minorHAnsi"/>
                <w:i/>
                <w:sz w:val="24"/>
                <w:szCs w:val="24"/>
              </w:rPr>
              <w:t>one per kid.</w:t>
            </w:r>
          </w:p>
          <w:p w14:paraId="52B74D19" w14:textId="77777777" w:rsidR="007173D4" w:rsidRPr="002F377D" w:rsidRDefault="007173D4" w:rsidP="00DF574B">
            <w:pPr>
              <w:pStyle w:val="BodyA"/>
              <w:contextualSpacing/>
              <w:rPr>
                <w:rFonts w:asciiTheme="minorHAnsi" w:hAnsiTheme="minorHAnsi" w:cstheme="minorHAnsi"/>
                <w:bCs/>
                <w:iCs/>
                <w:color w:val="auto"/>
              </w:rPr>
            </w:pPr>
          </w:p>
          <w:p w14:paraId="2237FDA1" w14:textId="77777777" w:rsidR="001E0D94" w:rsidRPr="002F377D" w:rsidRDefault="001E0D94" w:rsidP="00D92E0F">
            <w:pPr>
              <w:rPr>
                <w:rFonts w:asciiTheme="minorHAnsi" w:hAnsiTheme="minorHAnsi" w:cstheme="minorHAnsi"/>
                <w:bCs/>
                <w:iCs/>
              </w:rPr>
            </w:pPr>
          </w:p>
          <w:p w14:paraId="4A3DFF89" w14:textId="77777777" w:rsidR="001E0D94" w:rsidRPr="002F377D" w:rsidRDefault="001E0D94" w:rsidP="00D92E0F">
            <w:pPr>
              <w:ind w:firstLine="14"/>
              <w:rPr>
                <w:rFonts w:asciiTheme="minorHAnsi" w:hAnsiTheme="minorHAnsi" w:cstheme="minorHAnsi"/>
              </w:rPr>
            </w:pPr>
          </w:p>
        </w:tc>
      </w:tr>
    </w:tbl>
    <w:p w14:paraId="3B27AB84" w14:textId="77777777" w:rsidR="00F3727B" w:rsidRDefault="00F3727B" w:rsidP="00F3727B">
      <w:pPr>
        <w:contextualSpacing/>
        <w:rPr>
          <w:rFonts w:asciiTheme="minorHAnsi" w:hAnsiTheme="minorHAnsi" w:cstheme="minorHAnsi"/>
        </w:rPr>
      </w:pPr>
      <w:r w:rsidRPr="002F377D">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2F377D">
          <w:rPr>
            <w:rFonts w:asciiTheme="minorHAnsi" w:hAnsiTheme="minorHAnsi" w:cstheme="minorHAnsi"/>
            <w:u w:val="single"/>
            <w:lang w:val="es-ES"/>
          </w:rPr>
          <w:t>App.BibleEngagementProject.com</w:t>
        </w:r>
      </w:hyperlink>
      <w:r w:rsidRPr="002F377D">
        <w:rPr>
          <w:rFonts w:asciiTheme="minorHAnsi" w:hAnsiTheme="minorHAnsi" w:cstheme="minorHAnsi"/>
        </w:rPr>
        <w:t xml:space="preserve">. </w:t>
      </w:r>
    </w:p>
    <w:p w14:paraId="33989100" w14:textId="77777777" w:rsidR="00F51202" w:rsidRDefault="00F51202" w:rsidP="00F3727B">
      <w:pPr>
        <w:contextualSpacing/>
        <w:rPr>
          <w:rFonts w:asciiTheme="minorHAnsi" w:hAnsiTheme="minorHAnsi" w:cstheme="minorHAnsi"/>
        </w:rPr>
      </w:pPr>
    </w:p>
    <w:p w14:paraId="2B88BBEB" w14:textId="379DEA2F" w:rsidR="00F51202" w:rsidRPr="002F377D" w:rsidRDefault="00F51202" w:rsidP="00F3727B">
      <w:pPr>
        <w:contextualSpacing/>
        <w:rPr>
          <w:rFonts w:asciiTheme="minorHAnsi" w:hAnsiTheme="minorHAnsi" w:cstheme="minorHAnsi"/>
          <w:b/>
          <w:bCs/>
          <w:color w:val="7030A0"/>
          <w:kern w:val="28"/>
        </w:rPr>
      </w:pPr>
      <w:r w:rsidRPr="00797A02">
        <w:rPr>
          <w:rFonts w:asciiTheme="minorHAnsi" w:hAnsiTheme="minorHAnsi" w:cstheme="minorHAnsi"/>
          <w:bCs/>
          <w:color w:val="000000" w:themeColor="text1"/>
        </w:rPr>
        <w:t>Find the corresponding </w:t>
      </w:r>
      <w:r w:rsidRPr="00797A02">
        <w:rPr>
          <w:rFonts w:asciiTheme="minorHAnsi" w:hAnsiTheme="minorHAnsi" w:cstheme="minorHAnsi"/>
          <w:bCs/>
          <w:i/>
          <w:iCs/>
          <w:color w:val="000000" w:themeColor="text1"/>
        </w:rPr>
        <w:t>Bible Fact-Pak®</w:t>
      </w:r>
      <w:r w:rsidRPr="00797A02">
        <w:rPr>
          <w:rFonts w:asciiTheme="minorHAnsi" w:hAnsiTheme="minorHAnsi" w:cstheme="minorHAnsi"/>
          <w:bCs/>
          <w:color w:val="000000" w:themeColor="text1"/>
        </w:rPr>
        <w:t xml:space="preserve"> question numbers for this session in the Volume Additional Assets on the mobile or </w:t>
      </w:r>
      <w:r>
        <w:rPr>
          <w:rFonts w:asciiTheme="minorHAnsi" w:hAnsiTheme="minorHAnsi" w:cstheme="minorHAnsi"/>
          <w:bCs/>
          <w:color w:val="000000" w:themeColor="text1"/>
        </w:rPr>
        <w:t>W</w:t>
      </w:r>
      <w:r w:rsidRPr="00797A02">
        <w:rPr>
          <w:rFonts w:asciiTheme="minorHAnsi" w:hAnsiTheme="minorHAnsi" w:cstheme="minorHAnsi"/>
          <w:bCs/>
          <w:color w:val="000000" w:themeColor="text1"/>
        </w:rPr>
        <w:t>eb app.</w:t>
      </w:r>
    </w:p>
    <w:p w14:paraId="7BEBCBBA" w14:textId="77777777" w:rsidR="00B07689" w:rsidRPr="002F377D" w:rsidRDefault="008A293A" w:rsidP="009D27F0">
      <w:pPr>
        <w:contextualSpacing/>
        <w:rPr>
          <w:rFonts w:asciiTheme="minorHAnsi" w:hAnsiTheme="minorHAnsi" w:cstheme="minorHAnsi"/>
          <w:i/>
          <w:iCs/>
          <w:color w:val="FF0000"/>
        </w:rPr>
      </w:pPr>
      <w:r w:rsidRPr="002F377D">
        <w:rPr>
          <w:rFonts w:asciiTheme="minorHAnsi" w:hAnsiTheme="minorHAnsi" w:cstheme="minorHAnsi"/>
          <w:color w:val="7030A0"/>
          <w:kern w:val="28"/>
        </w:rPr>
        <w:br w:type="page"/>
      </w:r>
    </w:p>
    <w:p w14:paraId="1FF3AA8A" w14:textId="77777777" w:rsidR="00B17DE8" w:rsidRPr="002F377D" w:rsidRDefault="00EE11A1" w:rsidP="00B4264B">
      <w:pPr>
        <w:pStyle w:val="BodyAA"/>
        <w:shd w:val="clear" w:color="auto" w:fill="EAB27C"/>
        <w:contextualSpacing/>
        <w:jc w:val="center"/>
        <w:outlineLvl w:val="0"/>
        <w:rPr>
          <w:rFonts w:asciiTheme="minorHAnsi" w:hAnsiTheme="minorHAnsi" w:cstheme="minorHAnsi"/>
          <w:color w:val="000000" w:themeColor="text1"/>
          <w:kern w:val="28"/>
          <w:sz w:val="24"/>
          <w:szCs w:val="24"/>
        </w:rPr>
      </w:pPr>
      <w:r w:rsidRPr="002F377D">
        <w:rPr>
          <w:rFonts w:asciiTheme="minorHAnsi" w:hAnsiTheme="minorHAnsi" w:cstheme="minorHAnsi"/>
          <w:b/>
          <w:bCs/>
          <w:color w:val="000000" w:themeColor="text1"/>
          <w:kern w:val="28"/>
          <w:sz w:val="48"/>
          <w:szCs w:val="48"/>
        </w:rPr>
        <w:lastRenderedPageBreak/>
        <w:t>LARGE GROUP</w:t>
      </w:r>
      <w:r w:rsidR="005A7AAA" w:rsidRPr="002F377D">
        <w:rPr>
          <w:rFonts w:asciiTheme="minorHAnsi" w:hAnsiTheme="minorHAnsi" w:cstheme="minorHAnsi"/>
          <w:b/>
          <w:bCs/>
          <w:color w:val="000000" w:themeColor="text1"/>
          <w:kern w:val="28"/>
          <w:sz w:val="48"/>
          <w:szCs w:val="48"/>
        </w:rPr>
        <w:t xml:space="preserve"> </w:t>
      </w:r>
      <w:r w:rsidR="00226CB3" w:rsidRPr="002F377D">
        <w:rPr>
          <w:rFonts w:asciiTheme="minorHAnsi" w:hAnsiTheme="minorHAnsi" w:cstheme="minorHAnsi"/>
          <w:color w:val="000000" w:themeColor="text1"/>
          <w:kern w:val="28"/>
          <w:sz w:val="24"/>
          <w:szCs w:val="24"/>
        </w:rPr>
        <w:t xml:space="preserve">(30 </w:t>
      </w:r>
      <w:r w:rsidR="00F76E91" w:rsidRPr="002F377D">
        <w:rPr>
          <w:rFonts w:asciiTheme="minorHAnsi" w:hAnsiTheme="minorHAnsi" w:cstheme="minorHAnsi"/>
          <w:color w:val="000000" w:themeColor="text1"/>
          <w:kern w:val="28"/>
          <w:sz w:val="24"/>
          <w:szCs w:val="24"/>
        </w:rPr>
        <w:t>M</w:t>
      </w:r>
      <w:r w:rsidR="00226CB3" w:rsidRPr="002F377D">
        <w:rPr>
          <w:rFonts w:asciiTheme="minorHAnsi" w:hAnsiTheme="minorHAnsi" w:cstheme="minorHAnsi"/>
          <w:color w:val="000000" w:themeColor="text1"/>
          <w:kern w:val="28"/>
          <w:sz w:val="24"/>
          <w:szCs w:val="24"/>
        </w:rPr>
        <w:t>inutes)</w:t>
      </w:r>
    </w:p>
    <w:p w14:paraId="61E22F4C" w14:textId="77777777" w:rsidR="00F76E91" w:rsidRPr="002F377D" w:rsidRDefault="00F76E91" w:rsidP="00F76E91">
      <w:pPr>
        <w:pStyle w:val="BodyA"/>
        <w:contextualSpacing/>
        <w:rPr>
          <w:rFonts w:asciiTheme="minorHAnsi" w:eastAsia="Cambria" w:hAnsiTheme="minorHAnsi" w:cstheme="minorHAnsi"/>
          <w:i/>
          <w:iCs/>
          <w:color w:val="000000" w:themeColor="text1"/>
        </w:rPr>
      </w:pPr>
      <w:r w:rsidRPr="002F377D">
        <w:rPr>
          <w:rFonts w:asciiTheme="minorHAnsi" w:hAnsiTheme="minorHAnsi" w:cstheme="minorHAnsi"/>
          <w:i/>
          <w:iCs/>
          <w:color w:val="000000" w:themeColor="text1"/>
        </w:rPr>
        <w:t>See what’s needed at the beginning of the session.</w:t>
      </w:r>
    </w:p>
    <w:p w14:paraId="3D3D552B" w14:textId="77777777" w:rsidR="00F76E91" w:rsidRPr="002F377D" w:rsidRDefault="00F76E91" w:rsidP="00A67F16">
      <w:pPr>
        <w:pStyle w:val="BodyAA"/>
        <w:contextualSpacing/>
        <w:outlineLvl w:val="0"/>
        <w:rPr>
          <w:rFonts w:asciiTheme="minorHAnsi" w:hAnsiTheme="minorHAnsi" w:cstheme="minorHAnsi"/>
          <w:color w:val="000000" w:themeColor="text1"/>
          <w:sz w:val="24"/>
          <w:szCs w:val="24"/>
          <w:u w:color="CC3399"/>
        </w:rPr>
      </w:pPr>
    </w:p>
    <w:p w14:paraId="74F9354C" w14:textId="77777777" w:rsidR="000341D7" w:rsidRPr="002F377D" w:rsidRDefault="00EE11A1" w:rsidP="00A67F16">
      <w:pPr>
        <w:pStyle w:val="BodyAA"/>
        <w:contextualSpacing/>
        <w:outlineLvl w:val="0"/>
        <w:rPr>
          <w:rFonts w:asciiTheme="minorHAnsi" w:hAnsiTheme="minorHAnsi" w:cstheme="minorHAnsi"/>
          <w:b/>
          <w:bCs/>
          <w:color w:val="000000" w:themeColor="text1"/>
          <w:sz w:val="36"/>
          <w:szCs w:val="36"/>
          <w:u w:color="CC3399"/>
        </w:rPr>
      </w:pPr>
      <w:r w:rsidRPr="002F377D">
        <w:rPr>
          <w:rFonts w:asciiTheme="minorHAnsi" w:hAnsiTheme="minorHAnsi" w:cstheme="minorHAnsi"/>
          <w:b/>
          <w:bCs/>
          <w:color w:val="000000" w:themeColor="text1"/>
          <w:sz w:val="36"/>
          <w:szCs w:val="36"/>
          <w:u w:color="CC3399"/>
        </w:rPr>
        <w:t>INTRODUCTION</w:t>
      </w:r>
    </w:p>
    <w:p w14:paraId="177EAD48" w14:textId="77777777" w:rsidR="001429D9" w:rsidRPr="002F377D" w:rsidRDefault="00226CB3" w:rsidP="00CD75CB">
      <w:pPr>
        <w:pStyle w:val="BodyAA"/>
        <w:numPr>
          <w:ilvl w:val="0"/>
          <w:numId w:val="17"/>
        </w:numPr>
        <w:contextualSpacing/>
        <w:outlineLvl w:val="0"/>
        <w:rPr>
          <w:rFonts w:asciiTheme="minorHAnsi" w:hAnsiTheme="minorHAnsi" w:cstheme="minorHAnsi"/>
          <w:i/>
          <w:iCs/>
          <w:color w:val="000000" w:themeColor="text1"/>
          <w:sz w:val="24"/>
          <w:szCs w:val="24"/>
        </w:rPr>
      </w:pPr>
      <w:r w:rsidRPr="002F377D">
        <w:rPr>
          <w:rFonts w:asciiTheme="minorHAnsi" w:hAnsiTheme="minorHAnsi" w:cstheme="minorHAnsi"/>
          <w:i/>
          <w:iCs/>
          <w:color w:val="000000" w:themeColor="text1"/>
          <w:sz w:val="24"/>
          <w:szCs w:val="24"/>
        </w:rPr>
        <w:t>Optional</w:t>
      </w:r>
      <w:r w:rsidR="00197784" w:rsidRPr="002F377D">
        <w:rPr>
          <w:rFonts w:asciiTheme="minorHAnsi" w:hAnsiTheme="minorHAnsi" w:cstheme="minorHAnsi"/>
          <w:i/>
          <w:iCs/>
          <w:color w:val="000000" w:themeColor="text1"/>
          <w:sz w:val="24"/>
          <w:szCs w:val="24"/>
        </w:rPr>
        <w:t>:</w:t>
      </w:r>
      <w:r w:rsidRPr="002F377D">
        <w:rPr>
          <w:rFonts w:asciiTheme="minorHAnsi" w:hAnsiTheme="minorHAnsi" w:cstheme="minorHAnsi"/>
          <w:i/>
          <w:iCs/>
          <w:color w:val="000000" w:themeColor="text1"/>
          <w:sz w:val="24"/>
          <w:szCs w:val="24"/>
        </w:rPr>
        <w:t xml:space="preserve"> </w:t>
      </w:r>
      <w:r w:rsidR="00EE11A1" w:rsidRPr="002F377D">
        <w:rPr>
          <w:rFonts w:asciiTheme="minorHAnsi" w:hAnsiTheme="minorHAnsi" w:cstheme="minorHAnsi"/>
          <w:i/>
          <w:iCs/>
          <w:color w:val="000000" w:themeColor="text1"/>
          <w:sz w:val="24"/>
          <w:szCs w:val="24"/>
        </w:rPr>
        <w:t xml:space="preserve">Play the </w:t>
      </w:r>
      <w:r w:rsidR="00EE11A1" w:rsidRPr="002F377D">
        <w:rPr>
          <w:rFonts w:asciiTheme="minorHAnsi" w:hAnsiTheme="minorHAnsi" w:cstheme="minorHAnsi"/>
          <w:b/>
          <w:bCs/>
          <w:i/>
          <w:iCs/>
          <w:color w:val="000000" w:themeColor="text1"/>
          <w:sz w:val="24"/>
          <w:szCs w:val="24"/>
        </w:rPr>
        <w:t xml:space="preserve">Countdown </w:t>
      </w:r>
      <w:r w:rsidR="00D074A2" w:rsidRPr="002F377D">
        <w:rPr>
          <w:rFonts w:asciiTheme="minorHAnsi" w:hAnsiTheme="minorHAnsi" w:cstheme="minorHAnsi"/>
          <w:b/>
          <w:bCs/>
          <w:i/>
          <w:iCs/>
          <w:color w:val="000000" w:themeColor="text1"/>
          <w:sz w:val="24"/>
          <w:szCs w:val="24"/>
        </w:rPr>
        <w:t xml:space="preserve">5-Minute </w:t>
      </w:r>
      <w:r w:rsidR="00EE11A1" w:rsidRPr="002F377D">
        <w:rPr>
          <w:rFonts w:asciiTheme="minorHAnsi" w:hAnsiTheme="minorHAnsi" w:cstheme="minorHAnsi"/>
          <w:b/>
          <w:bCs/>
          <w:i/>
          <w:iCs/>
          <w:color w:val="000000" w:themeColor="text1"/>
          <w:sz w:val="24"/>
          <w:szCs w:val="24"/>
        </w:rPr>
        <w:t>Video</w:t>
      </w:r>
      <w:r w:rsidR="00EE11A1" w:rsidRPr="002F377D">
        <w:rPr>
          <w:rFonts w:asciiTheme="minorHAnsi" w:hAnsiTheme="minorHAnsi" w:cstheme="minorHAnsi"/>
          <w:i/>
          <w:iCs/>
          <w:color w:val="000000" w:themeColor="text1"/>
          <w:sz w:val="24"/>
          <w:szCs w:val="24"/>
        </w:rPr>
        <w:t>.</w:t>
      </w:r>
    </w:p>
    <w:p w14:paraId="71CA629E" w14:textId="77777777" w:rsidR="00026550" w:rsidRPr="002F377D" w:rsidRDefault="00026550" w:rsidP="00420B97">
      <w:pPr>
        <w:pStyle w:val="BodyAA"/>
        <w:contextualSpacing/>
        <w:outlineLvl w:val="0"/>
        <w:rPr>
          <w:rFonts w:asciiTheme="minorHAnsi" w:hAnsiTheme="minorHAnsi" w:cstheme="minorHAnsi"/>
          <w:color w:val="auto"/>
          <w:sz w:val="24"/>
          <w:szCs w:val="24"/>
        </w:rPr>
      </w:pPr>
    </w:p>
    <w:p w14:paraId="7C3641D4" w14:textId="77777777" w:rsidR="001429D9" w:rsidRPr="002F377D" w:rsidRDefault="007D3085" w:rsidP="00A67F16">
      <w:pPr>
        <w:pStyle w:val="BodyAA"/>
        <w:contextualSpacing/>
        <w:outlineLvl w:val="0"/>
        <w:rPr>
          <w:rFonts w:asciiTheme="minorHAnsi" w:hAnsiTheme="minorHAnsi" w:cstheme="minorHAnsi"/>
          <w:sz w:val="24"/>
          <w:szCs w:val="24"/>
        </w:rPr>
      </w:pPr>
      <w:r w:rsidRPr="002F377D">
        <w:rPr>
          <w:rFonts w:asciiTheme="minorHAnsi" w:hAnsiTheme="minorHAnsi" w:cstheme="minorHAnsi"/>
          <w:sz w:val="24"/>
          <w:szCs w:val="24"/>
        </w:rPr>
        <w:fldChar w:fldCharType="begin"/>
      </w:r>
      <w:r w:rsidRPr="002F377D">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2F377D">
        <w:rPr>
          <w:rFonts w:asciiTheme="minorHAnsi" w:hAnsiTheme="minorHAnsi" w:cstheme="minorHAnsi"/>
          <w:sz w:val="24"/>
          <w:szCs w:val="24"/>
        </w:rPr>
        <w:fldChar w:fldCharType="separate"/>
      </w:r>
      <w:r w:rsidRPr="002F377D">
        <w:rPr>
          <w:rFonts w:asciiTheme="minorHAnsi" w:hAnsiTheme="minorHAnsi" w:cstheme="minorHAnsi"/>
          <w:noProof/>
          <w:sz w:val="24"/>
          <w:szCs w:val="24"/>
        </w:rPr>
        <w:drawing>
          <wp:inline distT="0" distB="0" distL="0" distR="0" wp14:anchorId="73449B54" wp14:editId="1F44DA69">
            <wp:extent cx="2286000" cy="1289304"/>
            <wp:effectExtent l="0" t="0" r="0" b="635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2F377D">
        <w:rPr>
          <w:rFonts w:asciiTheme="minorHAnsi" w:hAnsiTheme="minorHAnsi" w:cstheme="minorHAnsi"/>
          <w:sz w:val="24"/>
          <w:szCs w:val="24"/>
        </w:rPr>
        <w:fldChar w:fldCharType="end"/>
      </w:r>
    </w:p>
    <w:p w14:paraId="48885A93" w14:textId="77777777" w:rsidR="006B4831" w:rsidRPr="002F377D" w:rsidRDefault="006B4831" w:rsidP="00A67F16">
      <w:pPr>
        <w:contextualSpacing/>
        <w:rPr>
          <w:rFonts w:asciiTheme="minorHAnsi" w:hAnsiTheme="minorHAnsi" w:cstheme="minorHAnsi"/>
          <w:color w:val="000000" w:themeColor="text1"/>
        </w:rPr>
      </w:pPr>
    </w:p>
    <w:p w14:paraId="32079D48" w14:textId="77777777" w:rsidR="00EE11A1" w:rsidRPr="002F377D" w:rsidRDefault="00BB5401" w:rsidP="00A67F16">
      <w:pPr>
        <w:pStyle w:val="BodyAA"/>
        <w:contextualSpacing/>
        <w:outlineLvl w:val="0"/>
        <w:rPr>
          <w:rFonts w:asciiTheme="minorHAnsi" w:eastAsia="Cambria" w:hAnsiTheme="minorHAnsi" w:cstheme="minorHAnsi"/>
          <w:b/>
          <w:bCs/>
          <w:color w:val="000000" w:themeColor="text1"/>
          <w:sz w:val="24"/>
          <w:szCs w:val="24"/>
        </w:rPr>
      </w:pPr>
      <w:r w:rsidRPr="002F377D">
        <w:rPr>
          <w:rFonts w:asciiTheme="minorHAnsi" w:hAnsiTheme="minorHAnsi" w:cstheme="minorHAnsi"/>
          <w:color w:val="000000" w:themeColor="text1"/>
          <w:sz w:val="24"/>
          <w:szCs w:val="24"/>
        </w:rPr>
        <w:fldChar w:fldCharType="begin"/>
      </w:r>
      <w:r w:rsidRPr="002F377D">
        <w:rPr>
          <w:rFonts w:asciiTheme="minorHAnsi" w:hAnsiTheme="minorHAnsi" w:cstheme="minorHAnsi"/>
          <w:color w:val="000000" w:themeColor="text1"/>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2F377D">
        <w:rPr>
          <w:rFonts w:asciiTheme="minorHAnsi" w:hAnsiTheme="minorHAnsi" w:cstheme="minorHAnsi"/>
          <w:color w:val="000000" w:themeColor="text1"/>
          <w:sz w:val="24"/>
          <w:szCs w:val="24"/>
        </w:rPr>
        <w:fldChar w:fldCharType="separate"/>
      </w:r>
      <w:r w:rsidRPr="002F377D">
        <w:rPr>
          <w:rFonts w:asciiTheme="minorHAnsi" w:hAnsiTheme="minorHAnsi" w:cstheme="minorHAnsi"/>
          <w:color w:val="000000" w:themeColor="text1"/>
          <w:sz w:val="24"/>
          <w:szCs w:val="24"/>
        </w:rPr>
        <w:fldChar w:fldCharType="end"/>
      </w:r>
      <w:r w:rsidR="00EE11A1" w:rsidRPr="002F377D">
        <w:rPr>
          <w:rFonts w:asciiTheme="minorHAnsi" w:eastAsia="Cambria" w:hAnsiTheme="minorHAnsi" w:cstheme="minorHAnsi"/>
          <w:b/>
          <w:bCs/>
          <w:color w:val="000000" w:themeColor="text1"/>
          <w:sz w:val="24"/>
          <w:szCs w:val="24"/>
        </w:rPr>
        <w:t>Welcome</w:t>
      </w:r>
    </w:p>
    <w:p w14:paraId="6929B1DD" w14:textId="585DB7D8" w:rsidR="00D90486" w:rsidRPr="002F377D" w:rsidRDefault="00D90486" w:rsidP="00D90486">
      <w:pPr>
        <w:pStyle w:val="BodyB"/>
        <w:outlineLvl w:val="0"/>
        <w:rPr>
          <w:rFonts w:asciiTheme="minorHAnsi" w:hAnsiTheme="minorHAnsi" w:cstheme="minorHAnsi"/>
          <w:color w:val="000000" w:themeColor="text1"/>
        </w:rPr>
      </w:pPr>
      <w:r w:rsidRPr="002F377D">
        <w:rPr>
          <w:rFonts w:asciiTheme="minorHAnsi" w:hAnsiTheme="minorHAnsi" w:cstheme="minorHAnsi"/>
          <w:color w:val="000000" w:themeColor="text1"/>
        </w:rPr>
        <w:t xml:space="preserve">Welcome! I’m so glad you’re here! </w:t>
      </w:r>
      <w:r w:rsidR="007C1A33" w:rsidRPr="002F377D">
        <w:rPr>
          <w:rFonts w:asciiTheme="minorHAnsi" w:hAnsiTheme="minorHAnsi" w:cstheme="minorHAnsi"/>
          <w:color w:val="000000" w:themeColor="text1"/>
        </w:rPr>
        <w:t xml:space="preserve">We’re starting a whole new series today, and it’s all about what happened after Jesus went back to heaven. </w:t>
      </w:r>
      <w:r w:rsidRPr="002F377D">
        <w:rPr>
          <w:rFonts w:asciiTheme="minorHAnsi" w:hAnsiTheme="minorHAnsi" w:cstheme="minorHAnsi"/>
          <w:color w:val="000000" w:themeColor="text1"/>
        </w:rPr>
        <w:t xml:space="preserve">Let’s watch this video, and then we’ll get started. </w:t>
      </w:r>
    </w:p>
    <w:p w14:paraId="7F995BE6" w14:textId="77777777" w:rsidR="002B68A9" w:rsidRPr="002F377D" w:rsidRDefault="00F551FA" w:rsidP="002B68A9">
      <w:pPr>
        <w:pStyle w:val="BodyAA"/>
        <w:numPr>
          <w:ilvl w:val="0"/>
          <w:numId w:val="17"/>
        </w:numPr>
        <w:contextualSpacing/>
        <w:outlineLvl w:val="0"/>
        <w:rPr>
          <w:rFonts w:asciiTheme="minorHAnsi" w:hAnsiTheme="minorHAnsi" w:cstheme="minorHAnsi"/>
          <w:i/>
          <w:iCs/>
          <w:color w:val="000000" w:themeColor="text1"/>
          <w:sz w:val="24"/>
          <w:szCs w:val="24"/>
        </w:rPr>
      </w:pPr>
      <w:r w:rsidRPr="002F377D">
        <w:rPr>
          <w:rFonts w:asciiTheme="minorHAnsi" w:hAnsiTheme="minorHAnsi" w:cstheme="minorHAnsi"/>
          <w:i/>
          <w:iCs/>
          <w:color w:val="000000" w:themeColor="text1"/>
          <w:sz w:val="24"/>
          <w:szCs w:val="24"/>
        </w:rPr>
        <w:t xml:space="preserve">Play </w:t>
      </w:r>
      <w:r w:rsidR="00D074A2" w:rsidRPr="002F377D">
        <w:rPr>
          <w:rFonts w:asciiTheme="minorHAnsi" w:hAnsiTheme="minorHAnsi" w:cstheme="minorHAnsi"/>
          <w:b/>
          <w:bCs/>
          <w:i/>
          <w:iCs/>
          <w:color w:val="000000" w:themeColor="text1"/>
          <w:sz w:val="24"/>
          <w:szCs w:val="24"/>
        </w:rPr>
        <w:t xml:space="preserve">Theme </w:t>
      </w:r>
      <w:r w:rsidR="00197784" w:rsidRPr="002F377D">
        <w:rPr>
          <w:rFonts w:asciiTheme="minorHAnsi" w:hAnsiTheme="minorHAnsi" w:cstheme="minorHAnsi"/>
          <w:b/>
          <w:bCs/>
          <w:i/>
          <w:iCs/>
          <w:color w:val="000000" w:themeColor="text1"/>
          <w:sz w:val="24"/>
          <w:szCs w:val="24"/>
        </w:rPr>
        <w:t>Intro</w:t>
      </w:r>
      <w:r w:rsidRPr="002F377D">
        <w:rPr>
          <w:rFonts w:asciiTheme="minorHAnsi" w:hAnsiTheme="minorHAnsi" w:cstheme="minorHAnsi"/>
          <w:b/>
          <w:bCs/>
          <w:i/>
          <w:iCs/>
          <w:color w:val="000000" w:themeColor="text1"/>
          <w:sz w:val="24"/>
          <w:szCs w:val="24"/>
        </w:rPr>
        <w:t xml:space="preserve"> Video</w:t>
      </w:r>
      <w:r w:rsidRPr="002F377D">
        <w:rPr>
          <w:rFonts w:asciiTheme="minorHAnsi" w:hAnsiTheme="minorHAnsi" w:cstheme="minorHAnsi"/>
          <w:i/>
          <w:iCs/>
          <w:color w:val="000000" w:themeColor="text1"/>
          <w:sz w:val="24"/>
          <w:szCs w:val="24"/>
        </w:rPr>
        <w:t>.</w:t>
      </w:r>
    </w:p>
    <w:p w14:paraId="396786FC" w14:textId="77777777" w:rsidR="002B68A9" w:rsidRPr="002F377D" w:rsidRDefault="002B68A9" w:rsidP="002B68A9">
      <w:pPr>
        <w:pStyle w:val="BodyAA"/>
        <w:ind w:left="720"/>
        <w:contextualSpacing/>
        <w:outlineLvl w:val="0"/>
        <w:rPr>
          <w:rFonts w:asciiTheme="minorHAnsi" w:hAnsiTheme="minorHAnsi" w:cstheme="minorHAnsi"/>
          <w:color w:val="auto"/>
          <w:sz w:val="24"/>
          <w:szCs w:val="24"/>
        </w:rPr>
      </w:pPr>
    </w:p>
    <w:p w14:paraId="53B231C2" w14:textId="53C6E79A" w:rsidR="00F551FA" w:rsidRPr="002F377D" w:rsidRDefault="00443CA0" w:rsidP="00A67F16">
      <w:pPr>
        <w:pStyle w:val="BodyAA"/>
        <w:contextualSpacing/>
        <w:outlineLvl w:val="0"/>
        <w:rPr>
          <w:rFonts w:asciiTheme="minorHAnsi" w:hAnsiTheme="minorHAnsi" w:cstheme="minorHAnsi"/>
          <w:sz w:val="24"/>
          <w:szCs w:val="24"/>
        </w:rPr>
      </w:pPr>
      <w:r w:rsidRPr="002F377D">
        <w:rPr>
          <w:rFonts w:asciiTheme="minorHAnsi" w:hAnsiTheme="minorHAnsi" w:cstheme="minorHAnsi"/>
          <w:sz w:val="24"/>
          <w:szCs w:val="24"/>
        </w:rPr>
        <w:fldChar w:fldCharType="begin"/>
      </w:r>
      <w:r w:rsidRPr="002F377D">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2F377D">
        <w:rPr>
          <w:rFonts w:asciiTheme="minorHAnsi" w:hAnsiTheme="minorHAnsi" w:cstheme="minorHAnsi"/>
          <w:sz w:val="24"/>
          <w:szCs w:val="24"/>
        </w:rPr>
        <w:fldChar w:fldCharType="separate"/>
      </w:r>
      <w:r w:rsidRPr="002F377D">
        <w:rPr>
          <w:rFonts w:asciiTheme="minorHAnsi" w:hAnsiTheme="minorHAnsi" w:cstheme="minorHAnsi"/>
          <w:noProof/>
          <w:sz w:val="24"/>
          <w:szCs w:val="24"/>
        </w:rPr>
        <w:drawing>
          <wp:inline distT="0" distB="0" distL="0" distR="0" wp14:anchorId="53CE3841" wp14:editId="747011FA">
            <wp:extent cx="2286000" cy="1289304"/>
            <wp:effectExtent l="0" t="0" r="0" b="6350"/>
            <wp:docPr id="389604947" name="Picture 9" descr="A map with mountain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04947" name="Picture 9" descr="A map with mountains and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2F377D">
        <w:rPr>
          <w:rFonts w:asciiTheme="minorHAnsi" w:hAnsiTheme="minorHAnsi" w:cstheme="minorHAnsi"/>
          <w:sz w:val="24"/>
          <w:szCs w:val="24"/>
        </w:rPr>
        <w:fldChar w:fldCharType="end"/>
      </w:r>
    </w:p>
    <w:p w14:paraId="762BD2DD" w14:textId="77777777" w:rsidR="00EE11A1" w:rsidRPr="002F377D" w:rsidRDefault="00EE11A1" w:rsidP="00A67F16">
      <w:pPr>
        <w:pStyle w:val="BodyA"/>
        <w:contextualSpacing/>
        <w:outlineLvl w:val="0"/>
        <w:rPr>
          <w:rFonts w:asciiTheme="minorHAnsi" w:eastAsia="Cambria" w:hAnsiTheme="minorHAnsi" w:cstheme="minorHAnsi"/>
          <w:color w:val="000000" w:themeColor="text1"/>
          <w:u w:color="00B0F0"/>
        </w:rPr>
      </w:pPr>
    </w:p>
    <w:p w14:paraId="1B6E830F" w14:textId="2278EBC7" w:rsidR="008B4864" w:rsidRPr="002F377D" w:rsidRDefault="007C1A33" w:rsidP="008B4864">
      <w:pPr>
        <w:pStyle w:val="BodyAC"/>
        <w:outlineLvl w:val="0"/>
        <w:rPr>
          <w:rFonts w:asciiTheme="minorHAnsi" w:eastAsia="Cambria" w:hAnsiTheme="minorHAnsi" w:cstheme="minorHAnsi"/>
          <w:color w:val="000000" w:themeColor="text1"/>
          <w:u w:color="00B0F0"/>
        </w:rPr>
      </w:pPr>
      <w:r w:rsidRPr="002F377D">
        <w:rPr>
          <w:rFonts w:asciiTheme="minorHAnsi" w:hAnsiTheme="minorHAnsi" w:cstheme="minorHAnsi"/>
          <w:color w:val="000000" w:themeColor="text1"/>
          <w:u w:color="00B0F0"/>
        </w:rPr>
        <w:t xml:space="preserve">Remember how Jesus came to earth to die for our sins? </w:t>
      </w:r>
      <w:r w:rsidRPr="002F377D">
        <w:rPr>
          <w:rFonts w:asciiTheme="minorHAnsi" w:hAnsiTheme="minorHAnsi" w:cstheme="minorHAnsi"/>
          <w:i/>
          <w:iCs/>
          <w:color w:val="000000" w:themeColor="text1"/>
          <w:u w:color="00B0F0"/>
        </w:rPr>
        <w:t xml:space="preserve">(Group response) </w:t>
      </w:r>
      <w:r w:rsidRPr="002F377D">
        <w:rPr>
          <w:rFonts w:asciiTheme="minorHAnsi" w:hAnsiTheme="minorHAnsi" w:cstheme="minorHAnsi"/>
          <w:color w:val="000000" w:themeColor="text1"/>
          <w:u w:color="00B0F0"/>
        </w:rPr>
        <w:t>Well, when Jesus had done that, it was time for Him to go back to Heaven</w:t>
      </w:r>
      <w:r w:rsidR="008B4864" w:rsidRPr="002F377D">
        <w:rPr>
          <w:rFonts w:asciiTheme="minorHAnsi" w:hAnsiTheme="minorHAnsi" w:cstheme="minorHAnsi"/>
          <w:color w:val="000000" w:themeColor="text1"/>
          <w:u w:color="00B0F0"/>
        </w:rPr>
        <w:t xml:space="preserve">. Can you imagine how His disciples might have felt when they realized Jesus was leaving them? </w:t>
      </w:r>
      <w:r w:rsidR="008B4864" w:rsidRPr="002F377D">
        <w:rPr>
          <w:rFonts w:asciiTheme="minorHAnsi" w:hAnsiTheme="minorHAnsi" w:cstheme="minorHAnsi"/>
          <w:i/>
          <w:iCs/>
          <w:color w:val="000000" w:themeColor="text1"/>
          <w:u w:color="00B0F0"/>
        </w:rPr>
        <w:t xml:space="preserve">(Allow responses.) </w:t>
      </w:r>
      <w:r w:rsidR="008B4864" w:rsidRPr="002F377D">
        <w:rPr>
          <w:rFonts w:asciiTheme="minorHAnsi" w:hAnsiTheme="minorHAnsi" w:cstheme="minorHAnsi"/>
          <w:color w:val="000000" w:themeColor="text1"/>
          <w:u w:color="00B0F0"/>
        </w:rPr>
        <w:t>I’m sure they were scared and not sure what they were going to do without Him.</w:t>
      </w:r>
    </w:p>
    <w:p w14:paraId="79A6A5CC" w14:textId="77777777" w:rsidR="008B4864" w:rsidRPr="002F377D" w:rsidRDefault="008B4864" w:rsidP="008B4864">
      <w:pPr>
        <w:pStyle w:val="BodyAC"/>
        <w:outlineLvl w:val="0"/>
        <w:rPr>
          <w:rFonts w:asciiTheme="minorHAnsi" w:eastAsia="Cambria" w:hAnsiTheme="minorHAnsi" w:cstheme="minorHAnsi"/>
          <w:color w:val="000000" w:themeColor="text1"/>
          <w:u w:color="00B0F0"/>
        </w:rPr>
      </w:pPr>
    </w:p>
    <w:p w14:paraId="4591E48A" w14:textId="01A40BDF" w:rsidR="00763F8B" w:rsidRPr="002F377D" w:rsidRDefault="008B4864" w:rsidP="008B4864">
      <w:pPr>
        <w:pStyle w:val="BodyAA"/>
        <w:contextualSpacing/>
        <w:outlineLvl w:val="0"/>
        <w:rPr>
          <w:rFonts w:asciiTheme="minorHAnsi" w:hAnsiTheme="minorHAnsi" w:cstheme="minorHAnsi"/>
          <w:color w:val="000000" w:themeColor="text1"/>
          <w:sz w:val="24"/>
          <w:szCs w:val="24"/>
          <w:u w:color="FF0000"/>
        </w:rPr>
      </w:pPr>
      <w:r w:rsidRPr="002F377D">
        <w:rPr>
          <w:rFonts w:asciiTheme="minorHAnsi" w:hAnsiTheme="minorHAnsi" w:cstheme="minorHAnsi"/>
          <w:color w:val="000000" w:themeColor="text1"/>
          <w:sz w:val="24"/>
          <w:szCs w:val="24"/>
          <w:u w:color="00B0F0"/>
        </w:rPr>
        <w:t>Jesus knew that they would feel these emotions</w:t>
      </w:r>
      <w:r w:rsidR="009073EF" w:rsidRPr="002F377D">
        <w:rPr>
          <w:rFonts w:asciiTheme="minorHAnsi" w:hAnsiTheme="minorHAnsi" w:cstheme="minorHAnsi"/>
          <w:color w:val="000000" w:themeColor="text1"/>
          <w:sz w:val="24"/>
          <w:szCs w:val="24"/>
          <w:u w:color="00B0F0"/>
        </w:rPr>
        <w:t>,</w:t>
      </w:r>
      <w:r w:rsidRPr="002F377D">
        <w:rPr>
          <w:rFonts w:asciiTheme="minorHAnsi" w:hAnsiTheme="minorHAnsi" w:cstheme="minorHAnsi"/>
          <w:color w:val="000000" w:themeColor="text1"/>
          <w:sz w:val="24"/>
          <w:szCs w:val="24"/>
          <w:u w:color="00B0F0"/>
        </w:rPr>
        <w:t xml:space="preserve"> so He made them a very special promise that would happen shortly after He returned to heaven. That promise wasn’t just for the disciples who were around back then. It’s for all of us, too. Jesus was going to send the gift of the Holy Spirit to empower </w:t>
      </w:r>
      <w:r w:rsidR="004777FA" w:rsidRPr="002F377D">
        <w:rPr>
          <w:rFonts w:asciiTheme="minorHAnsi" w:hAnsiTheme="minorHAnsi" w:cstheme="minorHAnsi"/>
          <w:color w:val="000000" w:themeColor="text1"/>
          <w:sz w:val="24"/>
          <w:szCs w:val="24"/>
          <w:u w:color="00B0F0"/>
        </w:rPr>
        <w:t>believers</w:t>
      </w:r>
      <w:r w:rsidRPr="002F377D">
        <w:rPr>
          <w:rFonts w:asciiTheme="minorHAnsi" w:hAnsiTheme="minorHAnsi" w:cstheme="minorHAnsi"/>
          <w:color w:val="000000" w:themeColor="text1"/>
          <w:sz w:val="24"/>
          <w:szCs w:val="24"/>
          <w:u w:color="00B0F0"/>
        </w:rPr>
        <w:t xml:space="preserve"> to be His witnesses and continue growing His Church. </w:t>
      </w:r>
    </w:p>
    <w:p w14:paraId="46EF543C" w14:textId="77777777" w:rsidR="005227D4" w:rsidRPr="002F377D" w:rsidRDefault="005227D4">
      <w:pPr>
        <w:pBdr>
          <w:top w:val="nil"/>
          <w:left w:val="nil"/>
          <w:bottom w:val="nil"/>
          <w:right w:val="nil"/>
          <w:between w:val="nil"/>
          <w:bar w:val="nil"/>
        </w:pBdr>
        <w:rPr>
          <w:rFonts w:asciiTheme="minorHAnsi" w:eastAsia="Arial Unicode MS" w:hAnsiTheme="minorHAnsi" w:cstheme="minorHAnsi"/>
          <w:u w:color="000000"/>
          <w:bdr w:val="nil"/>
          <w14:textOutline w14:w="12700" w14:cap="flat" w14:cmpd="sng" w14:algn="ctr">
            <w14:noFill/>
            <w14:prstDash w14:val="solid"/>
            <w14:miter w14:lim="400000"/>
          </w14:textOutline>
        </w:rPr>
      </w:pPr>
    </w:p>
    <w:p w14:paraId="3C3BD732" w14:textId="62E8C5BD" w:rsidR="007970A0" w:rsidRPr="002F377D" w:rsidRDefault="00851951" w:rsidP="00A67F16">
      <w:pPr>
        <w:pStyle w:val="BodyA"/>
        <w:contextualSpacing/>
        <w:rPr>
          <w:rFonts w:asciiTheme="minorHAnsi" w:hAnsiTheme="minorHAnsi" w:cstheme="minorHAnsi"/>
          <w:b/>
          <w:bCs/>
          <w:color w:val="000000" w:themeColor="text1"/>
        </w:rPr>
      </w:pPr>
      <w:r w:rsidRPr="002F377D">
        <w:rPr>
          <w:rFonts w:asciiTheme="minorHAnsi" w:hAnsiTheme="minorHAnsi" w:cstheme="minorHAnsi"/>
          <w:b/>
          <w:bCs/>
          <w:color w:val="000000" w:themeColor="text1"/>
        </w:rPr>
        <w:t xml:space="preserve">Faith Fact </w:t>
      </w:r>
    </w:p>
    <w:p w14:paraId="5EBB7B8B" w14:textId="19AE3A7F" w:rsidR="005821F6" w:rsidRPr="002F377D" w:rsidRDefault="00851951" w:rsidP="00CD75CB">
      <w:pPr>
        <w:pStyle w:val="Default"/>
        <w:numPr>
          <w:ilvl w:val="0"/>
          <w:numId w:val="47"/>
        </w:numPr>
        <w:contextualSpacing/>
        <w:rPr>
          <w:rFonts w:asciiTheme="minorHAnsi" w:hAnsiTheme="minorHAnsi" w:cstheme="minorHAnsi"/>
          <w:color w:val="000000" w:themeColor="text1"/>
          <w:sz w:val="24"/>
          <w:szCs w:val="24"/>
        </w:rPr>
      </w:pPr>
      <w:r w:rsidRPr="002F377D">
        <w:rPr>
          <w:rFonts w:asciiTheme="minorHAnsi" w:hAnsiTheme="minorHAnsi" w:cstheme="minorHAnsi"/>
          <w:i/>
          <w:iCs/>
          <w:color w:val="000000" w:themeColor="text1"/>
          <w:sz w:val="24"/>
          <w:szCs w:val="24"/>
        </w:rPr>
        <w:t xml:space="preserve">Show the </w:t>
      </w:r>
      <w:r w:rsidRPr="002F377D">
        <w:rPr>
          <w:rFonts w:asciiTheme="minorHAnsi" w:hAnsiTheme="minorHAnsi" w:cstheme="minorHAnsi"/>
          <w:b/>
          <w:bCs/>
          <w:i/>
          <w:iCs/>
          <w:color w:val="000000" w:themeColor="text1"/>
          <w:sz w:val="24"/>
          <w:szCs w:val="24"/>
        </w:rPr>
        <w:t xml:space="preserve">Faith Fact Slide </w:t>
      </w:r>
      <w:r w:rsidRPr="002F377D">
        <w:rPr>
          <w:rFonts w:asciiTheme="minorHAnsi" w:hAnsiTheme="minorHAnsi" w:cstheme="minorHAnsi"/>
          <w:i/>
          <w:iCs/>
          <w:color w:val="000000" w:themeColor="text1"/>
          <w:sz w:val="24"/>
          <w:szCs w:val="24"/>
        </w:rPr>
        <w:t xml:space="preserve">or </w:t>
      </w:r>
      <w:r w:rsidR="000D3A8F" w:rsidRPr="002F377D">
        <w:rPr>
          <w:rFonts w:asciiTheme="minorHAnsi" w:hAnsiTheme="minorHAnsi" w:cstheme="minorHAnsi"/>
          <w:b/>
          <w:i/>
          <w:color w:val="000000" w:themeColor="text1"/>
          <w:sz w:val="24"/>
          <w:u w:val="single"/>
        </w:rPr>
        <w:t>Motion Graphic</w:t>
      </w:r>
      <w:r w:rsidRPr="002F377D">
        <w:rPr>
          <w:rFonts w:asciiTheme="minorHAnsi" w:hAnsiTheme="minorHAnsi" w:cstheme="minorHAnsi"/>
          <w:b/>
          <w:bCs/>
          <w:i/>
          <w:iCs/>
          <w:color w:val="000000" w:themeColor="text1"/>
          <w:sz w:val="24"/>
          <w:szCs w:val="24"/>
        </w:rPr>
        <w:t>.</w:t>
      </w:r>
    </w:p>
    <w:p w14:paraId="64BB5D14" w14:textId="77777777" w:rsidR="00D41E2C" w:rsidRPr="002F377D" w:rsidRDefault="00D41E2C" w:rsidP="00990B85">
      <w:pPr>
        <w:rPr>
          <w:rFonts w:asciiTheme="minorHAnsi" w:hAnsiTheme="minorHAnsi" w:cstheme="minorHAnsi"/>
        </w:rPr>
      </w:pPr>
    </w:p>
    <w:p w14:paraId="597F704A" w14:textId="4C06C96B" w:rsidR="00402B84" w:rsidRPr="002F377D" w:rsidRDefault="00FD246C" w:rsidP="00420B97">
      <w:pPr>
        <w:pStyle w:val="Default"/>
        <w:contextualSpacing/>
        <w:rPr>
          <w:rFonts w:asciiTheme="minorHAnsi" w:hAnsiTheme="minorHAnsi" w:cstheme="minorHAnsi"/>
          <w:color w:val="000000" w:themeColor="text1"/>
          <w:sz w:val="24"/>
          <w:szCs w:val="24"/>
        </w:rPr>
      </w:pPr>
      <w:r w:rsidRPr="002F377D">
        <w:rPr>
          <w:rFonts w:asciiTheme="minorHAnsi" w:hAnsiTheme="minorHAnsi" w:cstheme="minorHAnsi"/>
          <w:noProof/>
        </w:rPr>
        <w:lastRenderedPageBreak/>
        <w:drawing>
          <wp:anchor distT="0" distB="0" distL="114300" distR="114300" simplePos="0" relativeHeight="251658243" behindDoc="0" locked="0" layoutInCell="1" allowOverlap="1" wp14:anchorId="2D1C17B2" wp14:editId="4F561737">
            <wp:simplePos x="0" y="0"/>
            <wp:positionH relativeFrom="column">
              <wp:posOffset>52705</wp:posOffset>
            </wp:positionH>
            <wp:positionV relativeFrom="paragraph">
              <wp:posOffset>64770</wp:posOffset>
            </wp:positionV>
            <wp:extent cx="2286000" cy="1289304"/>
            <wp:effectExtent l="0" t="0" r="0" b="635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3BD33" w14:textId="77777777" w:rsidR="005821F6" w:rsidRPr="002F377D" w:rsidRDefault="005821F6" w:rsidP="00D4717C">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F7DF9BC" w14:textId="5D694264" w:rsidR="007970A0" w:rsidRPr="002F377D" w:rsidRDefault="007970A0" w:rsidP="00D4717C">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EE28194" w14:textId="77777777" w:rsidR="00D602DB" w:rsidRPr="002F377D" w:rsidRDefault="00D602DB" w:rsidP="00D4717C">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291F456" w14:textId="77777777" w:rsidR="00D602DB" w:rsidRPr="002F377D" w:rsidRDefault="00D602DB" w:rsidP="00D4717C">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45784D3" w14:textId="77777777" w:rsidR="00D602DB" w:rsidRPr="002F377D" w:rsidRDefault="00D602DB" w:rsidP="00D4717C">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C8F569C" w14:textId="77777777" w:rsidR="00D602DB" w:rsidRPr="002F377D" w:rsidRDefault="00D602DB" w:rsidP="00D92E0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Cs/>
          <w:color w:val="auto"/>
        </w:rPr>
      </w:pPr>
    </w:p>
    <w:p w14:paraId="21FA9536" w14:textId="77777777" w:rsidR="00CC5873" w:rsidRPr="002F377D" w:rsidRDefault="00CC5873" w:rsidP="00D4717C">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253AF9BB" w14:textId="77777777" w:rsidR="00C21DA4" w:rsidRPr="002F377D" w:rsidRDefault="00C21DA4" w:rsidP="00D4717C">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55EBAD5C" w14:textId="102D1E10" w:rsidR="00FD246C" w:rsidRPr="002F377D" w:rsidRDefault="004F355E" w:rsidP="00FD246C">
      <w:pPr>
        <w:pStyle w:val="BodyAC"/>
        <w:outlineLvl w:val="0"/>
        <w:rPr>
          <w:rFonts w:asciiTheme="minorHAnsi" w:eastAsia="Cambria" w:hAnsiTheme="minorHAnsi" w:cstheme="minorHAnsi"/>
          <w:color w:val="000000" w:themeColor="text1"/>
        </w:rPr>
      </w:pPr>
      <w:r w:rsidRPr="002F377D">
        <w:rPr>
          <w:rFonts w:asciiTheme="minorHAnsi" w:hAnsiTheme="minorHAnsi" w:cstheme="minorHAnsi"/>
          <w:color w:val="000000" w:themeColor="text1"/>
          <w:u w:color="00B0F0"/>
        </w:rPr>
        <w:t xml:space="preserve">Today’s Faith Fact tells us that we can be empowered by the Holy Spirit. The Faith Fact is </w:t>
      </w:r>
      <w:r w:rsidRPr="002F377D">
        <w:rPr>
          <w:rFonts w:asciiTheme="minorHAnsi" w:hAnsiTheme="minorHAnsi" w:cstheme="minorHAnsi"/>
          <w:b/>
          <w:bCs/>
          <w:color w:val="000000" w:themeColor="text1"/>
        </w:rPr>
        <w:t>The Holy Spirit empowers me.</w:t>
      </w:r>
      <w:r w:rsidR="00FD246C" w:rsidRPr="002F377D">
        <w:rPr>
          <w:rFonts w:asciiTheme="minorHAnsi" w:hAnsiTheme="minorHAnsi" w:cstheme="minorHAnsi"/>
          <w:b/>
          <w:bCs/>
          <w:color w:val="000000" w:themeColor="text1"/>
        </w:rPr>
        <w:t xml:space="preserve"> </w:t>
      </w:r>
      <w:r w:rsidR="00FD246C" w:rsidRPr="002F377D">
        <w:rPr>
          <w:rFonts w:asciiTheme="minorHAnsi" w:hAnsiTheme="minorHAnsi" w:cstheme="minorHAnsi"/>
          <w:color w:val="000000" w:themeColor="text1"/>
          <w:u w:color="00B0F0"/>
        </w:rPr>
        <w:t xml:space="preserve">We are going to say the Faith Fact together. I want you to flex your muscles while you say the Faith Fact today. </w:t>
      </w:r>
      <w:r w:rsidR="00FD246C" w:rsidRPr="002F377D">
        <w:rPr>
          <w:rFonts w:asciiTheme="minorHAnsi" w:hAnsiTheme="minorHAnsi" w:cstheme="minorHAnsi"/>
          <w:b/>
          <w:bCs/>
          <w:color w:val="000000" w:themeColor="text1"/>
        </w:rPr>
        <w:t xml:space="preserve">The Holy Spirit empowers me. </w:t>
      </w:r>
      <w:r w:rsidR="00FD246C" w:rsidRPr="002F377D">
        <w:rPr>
          <w:rFonts w:asciiTheme="minorHAnsi" w:hAnsiTheme="minorHAnsi" w:cstheme="minorHAnsi"/>
          <w:color w:val="000000" w:themeColor="text1"/>
        </w:rPr>
        <w:t xml:space="preserve">Let’s say it </w:t>
      </w:r>
      <w:r w:rsidR="00E0258B" w:rsidRPr="002F377D">
        <w:rPr>
          <w:rFonts w:asciiTheme="minorHAnsi" w:hAnsiTheme="minorHAnsi" w:cstheme="minorHAnsi"/>
          <w:color w:val="000000" w:themeColor="text1"/>
        </w:rPr>
        <w:t xml:space="preserve">two </w:t>
      </w:r>
      <w:r w:rsidR="00FD246C" w:rsidRPr="002F377D">
        <w:rPr>
          <w:rFonts w:asciiTheme="minorHAnsi" w:hAnsiTheme="minorHAnsi" w:cstheme="minorHAnsi"/>
          <w:color w:val="000000" w:themeColor="text1"/>
        </w:rPr>
        <w:t>more times.</w:t>
      </w:r>
      <w:r w:rsidR="00FD246C" w:rsidRPr="002F377D">
        <w:rPr>
          <w:rFonts w:asciiTheme="minorHAnsi" w:hAnsiTheme="minorHAnsi" w:cstheme="minorHAnsi"/>
          <w:i/>
          <w:iCs/>
          <w:color w:val="000000" w:themeColor="text1"/>
        </w:rPr>
        <w:t xml:space="preserve"> </w:t>
      </w:r>
      <w:r w:rsidR="00FD246C" w:rsidRPr="002F377D">
        <w:rPr>
          <w:rFonts w:asciiTheme="minorHAnsi" w:eastAsia="Cambria" w:hAnsiTheme="minorHAnsi" w:cstheme="minorHAnsi"/>
          <w:color w:val="000000" w:themeColor="text1"/>
        </w:rPr>
        <w:t xml:space="preserve">Ready? </w:t>
      </w:r>
      <w:r w:rsidR="00FD246C" w:rsidRPr="002F377D">
        <w:rPr>
          <w:rFonts w:asciiTheme="minorHAnsi" w:hAnsiTheme="minorHAnsi" w:cstheme="minorHAnsi"/>
          <w:b/>
          <w:bCs/>
          <w:color w:val="000000" w:themeColor="text1"/>
        </w:rPr>
        <w:t xml:space="preserve">The Holy Spirit empowers me. </w:t>
      </w:r>
      <w:r w:rsidR="00FD246C" w:rsidRPr="002F377D">
        <w:rPr>
          <w:rFonts w:asciiTheme="minorHAnsi" w:hAnsiTheme="minorHAnsi" w:cstheme="minorHAnsi"/>
          <w:color w:val="000000" w:themeColor="text1"/>
        </w:rPr>
        <w:t>Great job!</w:t>
      </w:r>
    </w:p>
    <w:p w14:paraId="155CEBD2" w14:textId="77777777" w:rsidR="00207712" w:rsidRPr="002F377D" w:rsidRDefault="00207712" w:rsidP="00A67F16">
      <w:pPr>
        <w:pStyle w:val="BodyA"/>
        <w:pBdr>
          <w:bottom w:val="single" w:sz="12" w:space="1" w:color="auto"/>
        </w:pBdr>
        <w:contextualSpacing/>
        <w:rPr>
          <w:rFonts w:asciiTheme="minorHAnsi" w:eastAsia="Cambria" w:hAnsiTheme="minorHAnsi" w:cstheme="minorHAnsi"/>
          <w:color w:val="000000" w:themeColor="text1"/>
        </w:rPr>
      </w:pPr>
    </w:p>
    <w:p w14:paraId="28CF9CF9" w14:textId="42EA21B7" w:rsidR="00EE11A1" w:rsidRPr="002F377D" w:rsidRDefault="00EE11A1" w:rsidP="00E14224">
      <w:pPr>
        <w:pStyle w:val="BodyAA"/>
        <w:contextualSpacing/>
        <w:outlineLvl w:val="0"/>
        <w:rPr>
          <w:rFonts w:asciiTheme="minorHAnsi" w:hAnsiTheme="minorHAnsi" w:cstheme="minorHAnsi"/>
          <w:b/>
          <w:bCs/>
          <w:color w:val="000000" w:themeColor="text1"/>
          <w:sz w:val="24"/>
          <w:szCs w:val="24"/>
        </w:rPr>
      </w:pPr>
      <w:r w:rsidRPr="002F377D">
        <w:rPr>
          <w:rFonts w:asciiTheme="minorHAnsi" w:hAnsiTheme="minorHAnsi" w:cstheme="minorHAnsi"/>
          <w:b/>
          <w:bCs/>
          <w:color w:val="000000" w:themeColor="text1"/>
          <w:sz w:val="36"/>
          <w:szCs w:val="36"/>
          <w:u w:color="CC3399"/>
        </w:rPr>
        <w:t>GAME</w:t>
      </w:r>
      <w:r w:rsidR="007234C8" w:rsidRPr="002F377D">
        <w:rPr>
          <w:rFonts w:asciiTheme="minorHAnsi" w:hAnsiTheme="minorHAnsi" w:cstheme="minorHAnsi"/>
          <w:b/>
          <w:bCs/>
          <w:color w:val="000000" w:themeColor="text1"/>
          <w:sz w:val="36"/>
          <w:szCs w:val="36"/>
          <w:u w:color="CC3399"/>
        </w:rPr>
        <w:t xml:space="preserve"> </w:t>
      </w:r>
      <w:r w:rsidRPr="002F377D">
        <w:rPr>
          <w:rFonts w:asciiTheme="minorHAnsi" w:hAnsiTheme="minorHAnsi" w:cstheme="minorHAnsi"/>
          <w:b/>
          <w:bCs/>
          <w:color w:val="000000" w:themeColor="text1"/>
          <w:sz w:val="36"/>
          <w:szCs w:val="36"/>
          <w:u w:color="CC3399"/>
        </w:rPr>
        <w:t xml:space="preserve">| </w:t>
      </w:r>
      <w:r w:rsidR="00104CBB" w:rsidRPr="002F377D">
        <w:rPr>
          <w:rFonts w:asciiTheme="minorHAnsi" w:hAnsiTheme="minorHAnsi" w:cstheme="minorHAnsi"/>
          <w:b/>
          <w:bCs/>
          <w:color w:val="000000" w:themeColor="text1"/>
          <w:sz w:val="24"/>
          <w:szCs w:val="24"/>
        </w:rPr>
        <w:t>Cinnamon Candy Challenge</w:t>
      </w:r>
    </w:p>
    <w:tbl>
      <w:tblPr>
        <w:tblStyle w:val="TableGrid"/>
        <w:tblW w:w="0" w:type="auto"/>
        <w:tblLook w:val="04A0" w:firstRow="1" w:lastRow="0" w:firstColumn="1" w:lastColumn="0" w:noHBand="0" w:noVBand="1"/>
      </w:tblPr>
      <w:tblGrid>
        <w:gridCol w:w="4675"/>
        <w:gridCol w:w="4675"/>
      </w:tblGrid>
      <w:tr w:rsidR="00C83802" w:rsidRPr="002F377D" w14:paraId="77A032B3" w14:textId="77777777" w:rsidTr="00B4264B">
        <w:tc>
          <w:tcPr>
            <w:tcW w:w="4675" w:type="dxa"/>
            <w:tcBorders>
              <w:bottom w:val="nil"/>
            </w:tcBorders>
            <w:shd w:val="clear" w:color="auto" w:fill="EAB27C"/>
          </w:tcPr>
          <w:p w14:paraId="3FC5D373" w14:textId="77777777" w:rsidR="00EE11A1" w:rsidRPr="002F377D" w:rsidRDefault="00EE11A1" w:rsidP="00A67F16">
            <w:pPr>
              <w:pStyle w:val="BodyA"/>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 xml:space="preserve">You </w:t>
            </w:r>
            <w:r w:rsidR="0025603F" w:rsidRPr="002F377D">
              <w:rPr>
                <w:rFonts w:asciiTheme="minorHAnsi" w:hAnsiTheme="minorHAnsi" w:cstheme="minorHAnsi"/>
                <w:b/>
                <w:bCs/>
                <w:color w:val="000000" w:themeColor="text1"/>
              </w:rPr>
              <w:t>Will Need</w:t>
            </w:r>
          </w:p>
        </w:tc>
        <w:tc>
          <w:tcPr>
            <w:tcW w:w="4675" w:type="dxa"/>
            <w:tcBorders>
              <w:bottom w:val="nil"/>
            </w:tcBorders>
            <w:shd w:val="clear" w:color="auto" w:fill="EAB27C"/>
          </w:tcPr>
          <w:p w14:paraId="234DB833" w14:textId="77777777" w:rsidR="00EE11A1" w:rsidRPr="002F377D"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Getting Ready</w:t>
            </w:r>
          </w:p>
        </w:tc>
      </w:tr>
      <w:tr w:rsidR="00C83802" w:rsidRPr="002F377D" w14:paraId="655D3AEB" w14:textId="77777777" w:rsidTr="00B07852">
        <w:tc>
          <w:tcPr>
            <w:tcW w:w="4675" w:type="dxa"/>
            <w:tcBorders>
              <w:top w:val="nil"/>
              <w:left w:val="nil"/>
              <w:bottom w:val="nil"/>
              <w:right w:val="single" w:sz="4" w:space="0" w:color="auto"/>
            </w:tcBorders>
            <w:shd w:val="clear" w:color="auto" w:fill="DCDCDC" w:themeFill="background2" w:themeFillTint="33"/>
          </w:tcPr>
          <w:p w14:paraId="5FF4A775" w14:textId="2A844C08" w:rsidR="00590BE0" w:rsidRPr="002F377D" w:rsidRDefault="00590BE0" w:rsidP="00590BE0">
            <w:pPr>
              <w:pStyle w:val="BodyAC"/>
              <w:numPr>
                <w:ilvl w:val="0"/>
                <w:numId w:val="61"/>
              </w:numPr>
              <w:outlineLvl w:val="0"/>
              <w:rPr>
                <w:rFonts w:asciiTheme="minorHAnsi" w:hAnsiTheme="minorHAnsi" w:cstheme="minorHAnsi"/>
                <w:i/>
                <w:iCs/>
                <w:color w:val="000000" w:themeColor="text1"/>
              </w:rPr>
            </w:pPr>
            <w:r w:rsidRPr="002F377D">
              <w:rPr>
                <w:rFonts w:asciiTheme="minorHAnsi" w:hAnsiTheme="minorHAnsi" w:cstheme="minorHAnsi"/>
                <w:i/>
                <w:iCs/>
                <w:color w:val="000000" w:themeColor="text1"/>
              </w:rPr>
              <w:t>Spicy cinnamon candy, two boxes</w:t>
            </w:r>
            <w:r w:rsidR="001E7DA0" w:rsidRPr="002F377D">
              <w:rPr>
                <w:rFonts w:asciiTheme="minorHAnsi" w:hAnsiTheme="minorHAnsi" w:cstheme="minorHAnsi"/>
                <w:i/>
                <w:iCs/>
                <w:color w:val="000000" w:themeColor="text1"/>
              </w:rPr>
              <w:t xml:space="preserve"> </w:t>
            </w:r>
          </w:p>
          <w:p w14:paraId="57C5E361" w14:textId="25EFF124" w:rsidR="00BD110B" w:rsidRPr="002F377D" w:rsidRDefault="00590BE0" w:rsidP="00FD1BEE">
            <w:pPr>
              <w:pStyle w:val="BodyAC"/>
              <w:numPr>
                <w:ilvl w:val="0"/>
                <w:numId w:val="61"/>
              </w:numPr>
              <w:outlineLvl w:val="0"/>
              <w:rPr>
                <w:rFonts w:asciiTheme="minorHAnsi" w:hAnsiTheme="minorHAnsi" w:cstheme="minorHAnsi"/>
                <w:i/>
                <w:iCs/>
                <w:color w:val="000000" w:themeColor="text1"/>
                <w:sz w:val="20"/>
                <w:szCs w:val="20"/>
              </w:rPr>
            </w:pPr>
            <w:r w:rsidRPr="002F377D">
              <w:rPr>
                <w:rFonts w:asciiTheme="minorHAnsi" w:hAnsiTheme="minorHAnsi" w:cstheme="minorHAnsi"/>
                <w:i/>
                <w:iCs/>
                <w:color w:val="000000" w:themeColor="text1"/>
              </w:rPr>
              <w:t>Water, two bottles</w:t>
            </w:r>
          </w:p>
        </w:tc>
        <w:tc>
          <w:tcPr>
            <w:tcW w:w="4675" w:type="dxa"/>
            <w:tcBorders>
              <w:top w:val="nil"/>
              <w:left w:val="single" w:sz="4" w:space="0" w:color="auto"/>
              <w:bottom w:val="nil"/>
              <w:right w:val="nil"/>
            </w:tcBorders>
            <w:shd w:val="clear" w:color="auto" w:fill="DCDCDC" w:themeFill="background2" w:themeFillTint="33"/>
          </w:tcPr>
          <w:p w14:paraId="5DB0DEB9" w14:textId="77777777" w:rsidR="00BD110B" w:rsidRPr="002F377D" w:rsidRDefault="00BD110B" w:rsidP="00BD110B">
            <w:pPr>
              <w:pStyle w:val="BodyA"/>
              <w:contextualSpacing/>
              <w:rPr>
                <w:rFonts w:asciiTheme="minorHAnsi" w:hAnsiTheme="minorHAnsi" w:cstheme="minorHAnsi"/>
                <w:b/>
                <w:bCs/>
                <w:i/>
                <w:iCs/>
                <w:color w:val="000000" w:themeColor="text1"/>
              </w:rPr>
            </w:pPr>
            <w:r w:rsidRPr="002F377D">
              <w:rPr>
                <w:rFonts w:asciiTheme="minorHAnsi" w:eastAsia="Cambria" w:hAnsiTheme="minorHAnsi" w:cstheme="minorHAnsi"/>
                <w:i/>
                <w:iCs/>
                <w:color w:val="000000" w:themeColor="text1"/>
              </w:rPr>
              <w:t>No prep is needed for this activity.</w:t>
            </w:r>
          </w:p>
        </w:tc>
      </w:tr>
    </w:tbl>
    <w:p w14:paraId="44AA2FCC" w14:textId="77777777" w:rsidR="0016173A" w:rsidRPr="002F377D" w:rsidRDefault="0016173A" w:rsidP="00C76B55">
      <w:pPr>
        <w:pStyle w:val="Body"/>
        <w:contextualSpacing/>
        <w:rPr>
          <w:rFonts w:asciiTheme="minorHAnsi" w:hAnsiTheme="minorHAnsi" w:cstheme="minorHAnsi"/>
          <w:color w:val="000000" w:themeColor="text1"/>
        </w:rPr>
      </w:pPr>
    </w:p>
    <w:p w14:paraId="4FF88A90" w14:textId="77777777" w:rsidR="0016173A" w:rsidRPr="002F377D" w:rsidRDefault="0016173A" w:rsidP="0016173A">
      <w:pPr>
        <w:pStyle w:val="Default"/>
        <w:numPr>
          <w:ilvl w:val="0"/>
          <w:numId w:val="47"/>
        </w:numPr>
        <w:contextualSpacing/>
        <w:rPr>
          <w:rFonts w:asciiTheme="minorHAnsi" w:hAnsiTheme="minorHAnsi" w:cstheme="minorHAnsi"/>
          <w:color w:val="000000" w:themeColor="text1"/>
          <w:sz w:val="24"/>
          <w:szCs w:val="24"/>
        </w:rPr>
      </w:pPr>
      <w:r w:rsidRPr="002F377D">
        <w:rPr>
          <w:rFonts w:asciiTheme="minorHAnsi" w:hAnsiTheme="minorHAnsi" w:cstheme="minorHAnsi"/>
          <w:i/>
          <w:iCs/>
          <w:color w:val="000000" w:themeColor="text1"/>
          <w:sz w:val="24"/>
          <w:szCs w:val="24"/>
        </w:rPr>
        <w:t xml:space="preserve">Show the </w:t>
      </w:r>
      <w:r w:rsidRPr="002F377D">
        <w:rPr>
          <w:rFonts w:asciiTheme="minorHAnsi" w:hAnsiTheme="minorHAnsi" w:cstheme="minorHAnsi"/>
          <w:b/>
          <w:bCs/>
          <w:i/>
          <w:iCs/>
          <w:color w:val="000000" w:themeColor="text1"/>
          <w:sz w:val="24"/>
          <w:szCs w:val="24"/>
        </w:rPr>
        <w:t>Game</w:t>
      </w:r>
      <w:r w:rsidR="005576F6" w:rsidRPr="002F377D">
        <w:rPr>
          <w:rFonts w:asciiTheme="minorHAnsi" w:hAnsiTheme="minorHAnsi" w:cstheme="minorHAnsi"/>
          <w:b/>
          <w:bCs/>
          <w:i/>
          <w:iCs/>
          <w:color w:val="000000" w:themeColor="text1"/>
          <w:sz w:val="24"/>
          <w:szCs w:val="24"/>
        </w:rPr>
        <w:t xml:space="preserve"> T</w:t>
      </w:r>
      <w:r w:rsidRPr="002F377D">
        <w:rPr>
          <w:rFonts w:asciiTheme="minorHAnsi" w:hAnsiTheme="minorHAnsi" w:cstheme="minorHAnsi"/>
          <w:b/>
          <w:bCs/>
          <w:i/>
          <w:iCs/>
          <w:color w:val="000000" w:themeColor="text1"/>
          <w:sz w:val="24"/>
          <w:szCs w:val="24"/>
        </w:rPr>
        <w:t xml:space="preserve">ime </w:t>
      </w:r>
      <w:r w:rsidR="002709AC" w:rsidRPr="002F377D">
        <w:rPr>
          <w:rFonts w:asciiTheme="minorHAnsi" w:hAnsiTheme="minorHAnsi" w:cstheme="minorHAnsi"/>
          <w:b/>
          <w:bCs/>
          <w:i/>
          <w:iCs/>
          <w:color w:val="000000" w:themeColor="text1"/>
          <w:sz w:val="24"/>
          <w:szCs w:val="24"/>
        </w:rPr>
        <w:t xml:space="preserve">Slide </w:t>
      </w:r>
      <w:r w:rsidRPr="002F377D">
        <w:rPr>
          <w:rFonts w:asciiTheme="minorHAnsi" w:hAnsiTheme="minorHAnsi" w:cstheme="minorHAnsi"/>
          <w:i/>
          <w:iCs/>
          <w:color w:val="000000" w:themeColor="text1"/>
          <w:sz w:val="24"/>
          <w:szCs w:val="24"/>
        </w:rPr>
        <w:t xml:space="preserve">or </w:t>
      </w:r>
      <w:r w:rsidRPr="002F377D">
        <w:rPr>
          <w:rFonts w:asciiTheme="minorHAnsi" w:hAnsiTheme="minorHAnsi" w:cstheme="minorHAnsi"/>
          <w:b/>
          <w:i/>
          <w:color w:val="000000" w:themeColor="text1"/>
          <w:sz w:val="24"/>
          <w:u w:val="single"/>
        </w:rPr>
        <w:t>Motion Graphic</w:t>
      </w:r>
      <w:r w:rsidRPr="002F377D">
        <w:rPr>
          <w:rFonts w:asciiTheme="minorHAnsi" w:hAnsiTheme="minorHAnsi" w:cstheme="minorHAnsi"/>
          <w:b/>
          <w:bCs/>
          <w:i/>
          <w:iCs/>
          <w:color w:val="000000" w:themeColor="text1"/>
          <w:sz w:val="24"/>
          <w:szCs w:val="24"/>
        </w:rPr>
        <w:t>.</w:t>
      </w:r>
    </w:p>
    <w:p w14:paraId="0CE88DE8" w14:textId="40A11749" w:rsidR="002641F3" w:rsidRPr="002F377D" w:rsidRDefault="00D07DDE" w:rsidP="002641F3">
      <w:pPr>
        <w:pStyle w:val="Default"/>
        <w:ind w:left="720"/>
        <w:contextualSpacing/>
        <w:rPr>
          <w:rFonts w:asciiTheme="minorHAnsi" w:hAnsiTheme="minorHAnsi" w:cstheme="minorHAnsi"/>
          <w:color w:val="000000" w:themeColor="text1"/>
          <w:sz w:val="24"/>
          <w:szCs w:val="24"/>
        </w:rPr>
      </w:pPr>
      <w:r w:rsidRPr="002F377D">
        <w:rPr>
          <w:rFonts w:asciiTheme="minorHAnsi" w:hAnsiTheme="minorHAnsi" w:cstheme="minorHAnsi"/>
          <w:noProof/>
          <w:sz w:val="16"/>
          <w:szCs w:val="16"/>
        </w:rPr>
        <w:drawing>
          <wp:anchor distT="0" distB="0" distL="114300" distR="114300" simplePos="0" relativeHeight="251658244" behindDoc="0" locked="0" layoutInCell="1" allowOverlap="1" wp14:anchorId="27D8FE7E" wp14:editId="1E91F4E9">
            <wp:simplePos x="0" y="0"/>
            <wp:positionH relativeFrom="page">
              <wp:posOffset>922959</wp:posOffset>
            </wp:positionH>
            <wp:positionV relativeFrom="paragraph">
              <wp:posOffset>165735</wp:posOffset>
            </wp:positionV>
            <wp:extent cx="2286000" cy="1289304"/>
            <wp:effectExtent l="0" t="0" r="0" b="6350"/>
            <wp:wrapSquare wrapText="bothSides"/>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8BDB8" w14:textId="61818390" w:rsidR="0016173A" w:rsidRPr="002F377D" w:rsidRDefault="0016173A" w:rsidP="00C76B55">
      <w:pPr>
        <w:pStyle w:val="Body"/>
        <w:contextualSpacing/>
        <w:rPr>
          <w:rFonts w:asciiTheme="minorHAnsi" w:hAnsiTheme="minorHAnsi" w:cstheme="minorHAnsi"/>
          <w:color w:val="000000" w:themeColor="text1"/>
          <w:sz w:val="16"/>
          <w:szCs w:val="16"/>
        </w:rPr>
      </w:pPr>
    </w:p>
    <w:p w14:paraId="0EB31DC7" w14:textId="77777777" w:rsidR="0016173A" w:rsidRPr="002F377D" w:rsidRDefault="0016173A" w:rsidP="00C76B55">
      <w:pPr>
        <w:pStyle w:val="Body"/>
        <w:contextualSpacing/>
        <w:rPr>
          <w:rFonts w:asciiTheme="minorHAnsi" w:hAnsiTheme="minorHAnsi" w:cstheme="minorHAnsi"/>
          <w:color w:val="000000" w:themeColor="text1"/>
        </w:rPr>
      </w:pPr>
    </w:p>
    <w:p w14:paraId="088A1E48" w14:textId="77777777" w:rsidR="0016173A" w:rsidRPr="002F377D" w:rsidRDefault="0016173A" w:rsidP="00C76B55">
      <w:pPr>
        <w:pStyle w:val="Body"/>
        <w:contextualSpacing/>
        <w:rPr>
          <w:rFonts w:asciiTheme="minorHAnsi" w:hAnsiTheme="minorHAnsi" w:cstheme="minorHAnsi"/>
          <w:color w:val="000000" w:themeColor="text1"/>
        </w:rPr>
      </w:pPr>
    </w:p>
    <w:p w14:paraId="35B87278" w14:textId="77777777" w:rsidR="0016173A" w:rsidRPr="002F377D" w:rsidRDefault="0016173A" w:rsidP="00C76B55">
      <w:pPr>
        <w:pStyle w:val="Body"/>
        <w:contextualSpacing/>
        <w:rPr>
          <w:rFonts w:asciiTheme="minorHAnsi" w:hAnsiTheme="minorHAnsi" w:cstheme="minorHAnsi"/>
          <w:color w:val="000000" w:themeColor="text1"/>
        </w:rPr>
      </w:pPr>
    </w:p>
    <w:p w14:paraId="000C35EC" w14:textId="77777777" w:rsidR="0016173A" w:rsidRPr="002F377D" w:rsidRDefault="0016173A" w:rsidP="00C76B55">
      <w:pPr>
        <w:pStyle w:val="Body"/>
        <w:contextualSpacing/>
        <w:rPr>
          <w:rFonts w:asciiTheme="minorHAnsi" w:hAnsiTheme="minorHAnsi" w:cstheme="minorHAnsi"/>
          <w:color w:val="000000" w:themeColor="text1"/>
        </w:rPr>
      </w:pPr>
    </w:p>
    <w:p w14:paraId="6F7D476B" w14:textId="77777777" w:rsidR="0016173A" w:rsidRPr="002F377D" w:rsidRDefault="0016173A" w:rsidP="00C76B55">
      <w:pPr>
        <w:pStyle w:val="Body"/>
        <w:contextualSpacing/>
        <w:rPr>
          <w:rFonts w:asciiTheme="minorHAnsi" w:hAnsiTheme="minorHAnsi" w:cstheme="minorHAnsi"/>
          <w:color w:val="000000" w:themeColor="text1"/>
        </w:rPr>
      </w:pPr>
    </w:p>
    <w:p w14:paraId="3429C5EA" w14:textId="77777777" w:rsidR="0016173A" w:rsidRPr="002F377D" w:rsidRDefault="0016173A" w:rsidP="00C76B55">
      <w:pPr>
        <w:pStyle w:val="Body"/>
        <w:contextualSpacing/>
        <w:rPr>
          <w:rFonts w:asciiTheme="minorHAnsi" w:hAnsiTheme="minorHAnsi" w:cstheme="minorHAnsi"/>
          <w:color w:val="000000" w:themeColor="text1"/>
        </w:rPr>
      </w:pPr>
    </w:p>
    <w:p w14:paraId="419A74A7" w14:textId="77777777" w:rsidR="002641F3" w:rsidRPr="002F377D" w:rsidRDefault="002641F3" w:rsidP="00C76B55">
      <w:pPr>
        <w:pStyle w:val="Body"/>
        <w:contextualSpacing/>
        <w:rPr>
          <w:rFonts w:asciiTheme="minorHAnsi" w:hAnsiTheme="minorHAnsi" w:cstheme="minorHAnsi"/>
          <w:color w:val="000000" w:themeColor="text1"/>
        </w:rPr>
      </w:pPr>
    </w:p>
    <w:p w14:paraId="7B794BB4" w14:textId="157D01C9" w:rsidR="00C0713B" w:rsidRPr="002F377D" w:rsidRDefault="00C0713B" w:rsidP="00C0713B">
      <w:pPr>
        <w:pStyle w:val="BodyA"/>
        <w:outlineLvl w:val="0"/>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The believers had what looked like flames on their head</w:t>
      </w:r>
      <w:r w:rsidR="001E7DA0" w:rsidRPr="002F377D">
        <w:rPr>
          <w:rFonts w:asciiTheme="minorHAnsi" w:hAnsiTheme="minorHAnsi" w:cstheme="minorHAnsi"/>
          <w:color w:val="000000" w:themeColor="text1"/>
          <w:u w:color="00B0F0"/>
        </w:rPr>
        <w:t>s</w:t>
      </w:r>
      <w:r w:rsidRPr="002F377D">
        <w:rPr>
          <w:rFonts w:asciiTheme="minorHAnsi" w:hAnsiTheme="minorHAnsi" w:cstheme="minorHAnsi"/>
          <w:color w:val="000000" w:themeColor="text1"/>
          <w:u w:color="00B0F0"/>
        </w:rPr>
        <w:t xml:space="preserve">, but </w:t>
      </w:r>
      <w:r w:rsidR="005C0152" w:rsidRPr="002F377D">
        <w:rPr>
          <w:rFonts w:asciiTheme="minorHAnsi" w:hAnsiTheme="minorHAnsi" w:cstheme="minorHAnsi"/>
          <w:color w:val="000000" w:themeColor="text1"/>
          <w:u w:color="00B0F0"/>
        </w:rPr>
        <w:t>someone’s mouth is</w:t>
      </w:r>
      <w:r w:rsidRPr="002F377D">
        <w:rPr>
          <w:rFonts w:asciiTheme="minorHAnsi" w:hAnsiTheme="minorHAnsi" w:cstheme="minorHAnsi"/>
          <w:color w:val="000000" w:themeColor="text1"/>
          <w:u w:color="00B0F0"/>
        </w:rPr>
        <w:t xml:space="preserve"> about to be on fire. Who likes cinnamon candy? </w:t>
      </w:r>
      <w:r w:rsidRPr="002F377D">
        <w:rPr>
          <w:rFonts w:asciiTheme="minorHAnsi" w:hAnsiTheme="minorHAnsi" w:cstheme="minorHAnsi"/>
          <w:i/>
          <w:iCs/>
          <w:color w:val="000000" w:themeColor="text1"/>
          <w:u w:color="00B0F0"/>
        </w:rPr>
        <w:t xml:space="preserve">(Group response) </w:t>
      </w:r>
      <w:r w:rsidRPr="002F377D">
        <w:rPr>
          <w:rFonts w:asciiTheme="minorHAnsi" w:hAnsiTheme="minorHAnsi" w:cstheme="minorHAnsi"/>
          <w:color w:val="000000" w:themeColor="text1"/>
          <w:u w:color="00B0F0"/>
        </w:rPr>
        <w:t xml:space="preserve">I need two people who think they can quickly finish a box of spicy cinnamon candy. You can’t spit them out or have anything to drink until the candy is gone. </w:t>
      </w:r>
    </w:p>
    <w:p w14:paraId="775A428E" w14:textId="77777777" w:rsidR="00C0713B" w:rsidRPr="002F377D" w:rsidRDefault="00C0713B" w:rsidP="00C0713B">
      <w:pPr>
        <w:pStyle w:val="BodyA"/>
        <w:numPr>
          <w:ilvl w:val="0"/>
          <w:numId w:val="63"/>
        </w:numPr>
        <w:outlineLvl w:val="0"/>
        <w:rPr>
          <w:rFonts w:asciiTheme="minorHAnsi" w:hAnsiTheme="minorHAnsi" w:cstheme="minorHAnsi"/>
          <w:i/>
          <w:iCs/>
          <w:color w:val="000000" w:themeColor="text1"/>
          <w:u w:color="00B0F0"/>
        </w:rPr>
      </w:pPr>
      <w:r w:rsidRPr="002F377D">
        <w:rPr>
          <w:rFonts w:asciiTheme="minorHAnsi" w:hAnsiTheme="minorHAnsi" w:cstheme="minorHAnsi"/>
          <w:i/>
          <w:iCs/>
          <w:color w:val="000000" w:themeColor="text1"/>
          <w:u w:color="00B0F0"/>
        </w:rPr>
        <w:t xml:space="preserve">Choose two kids, who have no food allergies, to come up to the front and give each of them a box of candy. </w:t>
      </w:r>
    </w:p>
    <w:p w14:paraId="5CB83FB0" w14:textId="77777777" w:rsidR="00C0713B" w:rsidRPr="002F377D" w:rsidRDefault="00C0713B" w:rsidP="00C0713B">
      <w:pPr>
        <w:pStyle w:val="BodyA"/>
        <w:outlineLvl w:val="0"/>
        <w:rPr>
          <w:rFonts w:asciiTheme="minorHAnsi" w:hAnsiTheme="minorHAnsi" w:cstheme="minorHAnsi"/>
          <w:color w:val="000000" w:themeColor="text1"/>
          <w:u w:color="00B0F0"/>
        </w:rPr>
      </w:pPr>
    </w:p>
    <w:p w14:paraId="237037C1" w14:textId="65D13C5F" w:rsidR="00C0713B" w:rsidRPr="002F377D" w:rsidRDefault="00C0713B" w:rsidP="00C0713B">
      <w:pPr>
        <w:pStyle w:val="BodyA"/>
        <w:outlineLvl w:val="0"/>
        <w:rPr>
          <w:rFonts w:asciiTheme="minorHAnsi" w:hAnsiTheme="minorHAnsi" w:cstheme="minorHAnsi"/>
          <w:i/>
          <w:iCs/>
          <w:color w:val="000000" w:themeColor="text1"/>
          <w:u w:color="00B0F0"/>
        </w:rPr>
      </w:pPr>
      <w:r w:rsidRPr="002F377D">
        <w:rPr>
          <w:rFonts w:asciiTheme="minorHAnsi" w:hAnsiTheme="minorHAnsi" w:cstheme="minorHAnsi"/>
          <w:color w:val="000000" w:themeColor="text1"/>
          <w:u w:color="00B0F0"/>
        </w:rPr>
        <w:t>Let’s see if you are up for the challenge.</w:t>
      </w:r>
      <w:r w:rsidR="00F14ABC" w:rsidRPr="002F377D">
        <w:rPr>
          <w:rFonts w:asciiTheme="minorHAnsi" w:hAnsiTheme="minorHAnsi" w:cstheme="minorHAnsi"/>
          <w:color w:val="000000" w:themeColor="text1"/>
          <w:u w:color="00B0F0"/>
        </w:rPr>
        <w:t xml:space="preserve"> You’ll have one minute. The one who eats the most</w:t>
      </w:r>
      <w:r w:rsidR="00F86D6D" w:rsidRPr="002F377D">
        <w:rPr>
          <w:rFonts w:asciiTheme="minorHAnsi" w:hAnsiTheme="minorHAnsi" w:cstheme="minorHAnsi"/>
          <w:color w:val="000000" w:themeColor="text1"/>
          <w:u w:color="00B0F0"/>
        </w:rPr>
        <w:t xml:space="preserve"> </w:t>
      </w:r>
      <w:r w:rsidR="007C1A33" w:rsidRPr="002F377D">
        <w:rPr>
          <w:rFonts w:asciiTheme="minorHAnsi" w:hAnsiTheme="minorHAnsi" w:cstheme="minorHAnsi"/>
          <w:color w:val="000000" w:themeColor="text1"/>
          <w:u w:color="00B0F0"/>
        </w:rPr>
        <w:t>candy</w:t>
      </w:r>
      <w:r w:rsidR="00F14ABC" w:rsidRPr="002F377D">
        <w:rPr>
          <w:rFonts w:asciiTheme="minorHAnsi" w:hAnsiTheme="minorHAnsi" w:cstheme="minorHAnsi"/>
          <w:color w:val="000000" w:themeColor="text1"/>
          <w:u w:color="00B0F0"/>
        </w:rPr>
        <w:t xml:space="preserve"> </w:t>
      </w:r>
      <w:r w:rsidR="007C1A33" w:rsidRPr="002F377D">
        <w:rPr>
          <w:rFonts w:asciiTheme="minorHAnsi" w:hAnsiTheme="minorHAnsi" w:cstheme="minorHAnsi"/>
          <w:color w:val="000000" w:themeColor="text1"/>
          <w:u w:color="00B0F0"/>
        </w:rPr>
        <w:t>is the winner.</w:t>
      </w:r>
      <w:r w:rsidR="00F14ABC" w:rsidRPr="002F377D">
        <w:rPr>
          <w:rFonts w:asciiTheme="minorHAnsi" w:hAnsiTheme="minorHAnsi" w:cstheme="minorHAnsi"/>
          <w:color w:val="000000" w:themeColor="text1"/>
          <w:u w:color="00B0F0"/>
        </w:rPr>
        <w:t xml:space="preserve"> </w:t>
      </w:r>
      <w:r w:rsidRPr="002F377D">
        <w:rPr>
          <w:rFonts w:asciiTheme="minorHAnsi" w:hAnsiTheme="minorHAnsi" w:cstheme="minorHAnsi"/>
          <w:color w:val="000000" w:themeColor="text1"/>
          <w:u w:color="00B0F0"/>
        </w:rPr>
        <w:t>Everyone</w:t>
      </w:r>
      <w:r w:rsidR="007C1A33" w:rsidRPr="002F377D">
        <w:rPr>
          <w:rFonts w:asciiTheme="minorHAnsi" w:hAnsiTheme="minorHAnsi" w:cstheme="minorHAnsi"/>
          <w:color w:val="000000" w:themeColor="text1"/>
          <w:u w:color="00B0F0"/>
        </w:rPr>
        <w:t>,</w:t>
      </w:r>
      <w:r w:rsidRPr="002F377D">
        <w:rPr>
          <w:rFonts w:asciiTheme="minorHAnsi" w:hAnsiTheme="minorHAnsi" w:cstheme="minorHAnsi"/>
          <w:color w:val="000000" w:themeColor="text1"/>
          <w:u w:color="00B0F0"/>
        </w:rPr>
        <w:t xml:space="preserve"> help me count them down to start the challenge. </w:t>
      </w:r>
      <w:r w:rsidR="007C1A33" w:rsidRPr="002F377D">
        <w:rPr>
          <w:rFonts w:asciiTheme="minorHAnsi" w:hAnsiTheme="minorHAnsi" w:cstheme="minorHAnsi"/>
          <w:color w:val="000000" w:themeColor="text1"/>
          <w:u w:color="00B0F0"/>
        </w:rPr>
        <w:t>Three</w:t>
      </w:r>
      <w:r w:rsidR="00E0258B" w:rsidRPr="002F377D">
        <w:rPr>
          <w:rFonts w:asciiTheme="minorHAnsi" w:hAnsiTheme="minorHAnsi" w:cstheme="minorHAnsi"/>
          <w:color w:val="000000" w:themeColor="text1"/>
          <w:u w:color="00B0F0"/>
        </w:rPr>
        <w:t xml:space="preserve">, </w:t>
      </w:r>
      <w:r w:rsidR="007C1A33" w:rsidRPr="002F377D">
        <w:rPr>
          <w:rFonts w:asciiTheme="minorHAnsi" w:hAnsiTheme="minorHAnsi" w:cstheme="minorHAnsi"/>
          <w:color w:val="000000" w:themeColor="text1"/>
          <w:u w:color="00B0F0"/>
        </w:rPr>
        <w:t>two</w:t>
      </w:r>
      <w:r w:rsidR="00E0258B" w:rsidRPr="002F377D">
        <w:rPr>
          <w:rFonts w:asciiTheme="minorHAnsi" w:hAnsiTheme="minorHAnsi" w:cstheme="minorHAnsi"/>
          <w:color w:val="000000" w:themeColor="text1"/>
          <w:u w:color="00B0F0"/>
        </w:rPr>
        <w:t xml:space="preserve">, </w:t>
      </w:r>
      <w:r w:rsidR="007C1A33" w:rsidRPr="002F377D">
        <w:rPr>
          <w:rFonts w:asciiTheme="minorHAnsi" w:hAnsiTheme="minorHAnsi" w:cstheme="minorHAnsi"/>
          <w:color w:val="000000" w:themeColor="text1"/>
          <w:u w:color="00B0F0"/>
        </w:rPr>
        <w:t>one</w:t>
      </w:r>
      <w:r w:rsidR="00E0258B" w:rsidRPr="002F377D">
        <w:rPr>
          <w:rFonts w:asciiTheme="minorHAnsi" w:hAnsiTheme="minorHAnsi" w:cstheme="minorHAnsi"/>
          <w:color w:val="000000" w:themeColor="text1"/>
          <w:u w:color="00B0F0"/>
        </w:rPr>
        <w:t xml:space="preserve">, </w:t>
      </w:r>
      <w:r w:rsidR="007C1A33" w:rsidRPr="002F377D">
        <w:rPr>
          <w:rFonts w:asciiTheme="minorHAnsi" w:hAnsiTheme="minorHAnsi" w:cstheme="minorHAnsi"/>
          <w:color w:val="000000" w:themeColor="text1"/>
          <w:u w:color="00B0F0"/>
        </w:rPr>
        <w:t>go!</w:t>
      </w:r>
    </w:p>
    <w:p w14:paraId="5C97F8C2" w14:textId="29B4F241" w:rsidR="00C0713B" w:rsidRPr="002F377D" w:rsidRDefault="00E0258B" w:rsidP="00C0713B">
      <w:pPr>
        <w:pStyle w:val="BodyA"/>
        <w:numPr>
          <w:ilvl w:val="0"/>
          <w:numId w:val="62"/>
        </w:numPr>
        <w:outlineLvl w:val="0"/>
        <w:rPr>
          <w:rStyle w:val="text"/>
          <w:rFonts w:asciiTheme="minorHAnsi" w:hAnsiTheme="minorHAnsi" w:cstheme="minorHAnsi"/>
          <w:i/>
          <w:iCs/>
          <w:color w:val="000000" w:themeColor="text1"/>
        </w:rPr>
      </w:pPr>
      <w:r w:rsidRPr="002F377D">
        <w:rPr>
          <w:rStyle w:val="text"/>
          <w:rFonts w:asciiTheme="minorHAnsi" w:hAnsiTheme="minorHAnsi" w:cstheme="minorHAnsi"/>
          <w:i/>
          <w:iCs/>
          <w:color w:val="000000" w:themeColor="text1"/>
        </w:rPr>
        <w:t>The two volunteers can’t</w:t>
      </w:r>
      <w:r w:rsidR="00C0713B" w:rsidRPr="002F377D">
        <w:rPr>
          <w:rStyle w:val="text"/>
          <w:rFonts w:asciiTheme="minorHAnsi" w:hAnsiTheme="minorHAnsi" w:cstheme="minorHAnsi"/>
          <w:i/>
          <w:iCs/>
          <w:color w:val="000000" w:themeColor="text1"/>
        </w:rPr>
        <w:t xml:space="preserve"> have anything to drink or spit out </w:t>
      </w:r>
      <w:r w:rsidRPr="002F377D">
        <w:rPr>
          <w:rStyle w:val="text"/>
          <w:rFonts w:asciiTheme="minorHAnsi" w:hAnsiTheme="minorHAnsi" w:cstheme="minorHAnsi"/>
          <w:i/>
          <w:iCs/>
          <w:color w:val="000000" w:themeColor="text1"/>
        </w:rPr>
        <w:t xml:space="preserve">the  candy </w:t>
      </w:r>
      <w:r w:rsidR="00C0713B" w:rsidRPr="002F377D">
        <w:rPr>
          <w:rStyle w:val="text"/>
          <w:rFonts w:asciiTheme="minorHAnsi" w:hAnsiTheme="minorHAnsi" w:cstheme="minorHAnsi"/>
          <w:i/>
          <w:iCs/>
          <w:color w:val="000000" w:themeColor="text1"/>
        </w:rPr>
        <w:t xml:space="preserve">during the challenge or they lose. </w:t>
      </w:r>
    </w:p>
    <w:p w14:paraId="570F7D80" w14:textId="77777777" w:rsidR="00C02776" w:rsidRPr="002F377D" w:rsidRDefault="00C0713B" w:rsidP="00E27630">
      <w:pPr>
        <w:pStyle w:val="BodyA"/>
        <w:numPr>
          <w:ilvl w:val="0"/>
          <w:numId w:val="62"/>
        </w:numPr>
        <w:outlineLvl w:val="0"/>
        <w:rPr>
          <w:rFonts w:asciiTheme="minorHAnsi" w:hAnsiTheme="minorHAnsi" w:cstheme="minorHAnsi"/>
          <w:i/>
          <w:iCs/>
          <w:color w:val="000000" w:themeColor="text1"/>
        </w:rPr>
      </w:pPr>
      <w:r w:rsidRPr="002F377D">
        <w:rPr>
          <w:rFonts w:asciiTheme="minorHAnsi" w:hAnsiTheme="minorHAnsi" w:cstheme="minorHAnsi"/>
          <w:i/>
          <w:iCs/>
          <w:color w:val="000000" w:themeColor="text1"/>
          <w:u w:color="00B0F0"/>
        </w:rPr>
        <w:t xml:space="preserve">Cheer them on and encourage the kids to cheer. </w:t>
      </w:r>
    </w:p>
    <w:p w14:paraId="20FEBB01" w14:textId="18E2FCF8" w:rsidR="00C0713B" w:rsidRPr="002F377D" w:rsidRDefault="00C0713B" w:rsidP="003E09B2">
      <w:pPr>
        <w:pStyle w:val="BodyA"/>
        <w:numPr>
          <w:ilvl w:val="0"/>
          <w:numId w:val="62"/>
        </w:numPr>
        <w:outlineLvl w:val="0"/>
        <w:rPr>
          <w:rStyle w:val="text"/>
          <w:rFonts w:asciiTheme="minorHAnsi" w:hAnsiTheme="minorHAnsi" w:cstheme="minorHAnsi"/>
          <w:i/>
          <w:iCs/>
          <w:color w:val="auto"/>
        </w:rPr>
      </w:pPr>
      <w:r w:rsidRPr="002F377D">
        <w:rPr>
          <w:rStyle w:val="text"/>
          <w:rFonts w:asciiTheme="minorHAnsi" w:hAnsiTheme="minorHAnsi" w:cstheme="minorHAnsi"/>
          <w:i/>
          <w:iCs/>
          <w:color w:val="auto"/>
        </w:rPr>
        <w:t xml:space="preserve">The game is over when a kid finishes a box of candy. </w:t>
      </w:r>
    </w:p>
    <w:p w14:paraId="6758D38D" w14:textId="77777777" w:rsidR="00C0713B" w:rsidRPr="002F377D" w:rsidRDefault="00C0713B" w:rsidP="00C0713B">
      <w:pPr>
        <w:pStyle w:val="BodyAC"/>
        <w:numPr>
          <w:ilvl w:val="0"/>
          <w:numId w:val="62"/>
        </w:numPr>
        <w:outlineLvl w:val="0"/>
        <w:rPr>
          <w:rStyle w:val="text"/>
          <w:rFonts w:asciiTheme="minorHAnsi" w:hAnsiTheme="minorHAnsi" w:cstheme="minorHAnsi"/>
          <w:i/>
          <w:iCs/>
          <w:color w:val="auto"/>
        </w:rPr>
      </w:pPr>
      <w:r w:rsidRPr="002F377D">
        <w:rPr>
          <w:rStyle w:val="text"/>
          <w:rFonts w:asciiTheme="minorHAnsi" w:hAnsiTheme="minorHAnsi" w:cstheme="minorHAnsi"/>
          <w:i/>
          <w:iCs/>
          <w:color w:val="auto"/>
        </w:rPr>
        <w:t>Give each kid a bottle of water at the end of the challenge.</w:t>
      </w:r>
    </w:p>
    <w:p w14:paraId="2CA6ECCC" w14:textId="06F071D9" w:rsidR="00C0713B" w:rsidRPr="002F377D" w:rsidRDefault="00C0713B" w:rsidP="00C0713B">
      <w:pPr>
        <w:pStyle w:val="BodyAC"/>
        <w:numPr>
          <w:ilvl w:val="0"/>
          <w:numId w:val="62"/>
        </w:numPr>
        <w:outlineLvl w:val="0"/>
        <w:rPr>
          <w:rFonts w:asciiTheme="minorHAnsi" w:hAnsiTheme="minorHAnsi" w:cstheme="minorHAnsi"/>
          <w:color w:val="auto"/>
        </w:rPr>
      </w:pPr>
      <w:r w:rsidRPr="002F377D">
        <w:rPr>
          <w:rFonts w:asciiTheme="minorHAnsi" w:hAnsiTheme="minorHAnsi" w:cstheme="minorHAnsi"/>
          <w:i/>
          <w:iCs/>
          <w:color w:val="auto"/>
        </w:rPr>
        <w:lastRenderedPageBreak/>
        <w:t xml:space="preserve">Play </w:t>
      </w:r>
      <w:r w:rsidRPr="002F377D">
        <w:rPr>
          <w:rFonts w:asciiTheme="minorHAnsi" w:hAnsiTheme="minorHAnsi" w:cstheme="minorHAnsi"/>
          <w:b/>
          <w:bCs/>
          <w:i/>
          <w:iCs/>
          <w:color w:val="auto"/>
        </w:rPr>
        <w:t>Countdown60 Video</w:t>
      </w:r>
      <w:r w:rsidRPr="002F377D">
        <w:rPr>
          <w:rFonts w:asciiTheme="minorHAnsi" w:hAnsiTheme="minorHAnsi" w:cstheme="minorHAnsi"/>
          <w:i/>
          <w:iCs/>
          <w:color w:val="auto"/>
        </w:rPr>
        <w:t>-60 seconds.</w:t>
      </w:r>
    </w:p>
    <w:p w14:paraId="1AD714FE" w14:textId="4EE16326" w:rsidR="00C0713B" w:rsidRPr="002F377D" w:rsidRDefault="00C0713B" w:rsidP="00C0713B">
      <w:pPr>
        <w:pStyle w:val="BodyAC"/>
        <w:outlineLvl w:val="0"/>
        <w:rPr>
          <w:rFonts w:asciiTheme="minorHAnsi" w:hAnsiTheme="minorHAnsi" w:cstheme="minorHAnsi"/>
          <w:color w:val="auto"/>
        </w:rPr>
      </w:pPr>
    </w:p>
    <w:p w14:paraId="484D27AB" w14:textId="04E3255F" w:rsidR="00C0713B" w:rsidRPr="002F377D" w:rsidRDefault="002E4D11" w:rsidP="00C0713B">
      <w:pPr>
        <w:pStyle w:val="BodyAC"/>
        <w:ind w:left="720"/>
        <w:outlineLvl w:val="0"/>
        <w:rPr>
          <w:rFonts w:asciiTheme="minorHAnsi" w:hAnsiTheme="minorHAnsi" w:cstheme="minorHAnsi"/>
          <w:color w:val="auto"/>
        </w:rPr>
      </w:pPr>
      <w:r w:rsidRPr="002F377D">
        <w:rPr>
          <w:rFonts w:asciiTheme="minorHAnsi" w:eastAsia="Cambria" w:hAnsiTheme="minorHAnsi" w:cstheme="minorHAnsi"/>
          <w:i/>
          <w:iCs/>
          <w:color w:val="auto"/>
        </w:rPr>
        <w:br/>
      </w:r>
      <w:r w:rsidR="00842C81" w:rsidRPr="002F377D">
        <w:rPr>
          <w:rFonts w:asciiTheme="minorHAnsi" w:eastAsia="Cambria" w:hAnsiTheme="minorHAnsi" w:cstheme="minorHAnsi"/>
          <w:noProof/>
          <w:color w:val="auto"/>
        </w:rPr>
        <w:drawing>
          <wp:anchor distT="0" distB="0" distL="114300" distR="114300" simplePos="0" relativeHeight="251658245" behindDoc="1" locked="0" layoutInCell="1" allowOverlap="1" wp14:anchorId="5D088EE6" wp14:editId="46CC60B4">
            <wp:simplePos x="0" y="0"/>
            <wp:positionH relativeFrom="column">
              <wp:posOffset>19685</wp:posOffset>
            </wp:positionH>
            <wp:positionV relativeFrom="paragraph">
              <wp:posOffset>13252</wp:posOffset>
            </wp:positionV>
            <wp:extent cx="2286450" cy="1289304"/>
            <wp:effectExtent l="0" t="0" r="0" b="6350"/>
            <wp:wrapTight wrapText="bothSides">
              <wp:wrapPolygon edited="0">
                <wp:start x="0" y="0"/>
                <wp:lineTo x="0" y="21494"/>
                <wp:lineTo x="21480" y="21494"/>
                <wp:lineTo x="21480" y="0"/>
                <wp:lineTo x="0" y="0"/>
              </wp:wrapPolygon>
            </wp:wrapTight>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450" cy="128930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2F7AB54" w14:textId="77777777" w:rsidR="00C0713B" w:rsidRPr="002F377D" w:rsidRDefault="00C0713B" w:rsidP="00C0713B">
      <w:pPr>
        <w:pStyle w:val="BodyA"/>
        <w:outlineLvl w:val="0"/>
        <w:rPr>
          <w:rFonts w:asciiTheme="minorHAnsi" w:eastAsia="Cambria" w:hAnsiTheme="minorHAnsi" w:cstheme="minorHAnsi"/>
          <w:color w:val="auto"/>
        </w:rPr>
      </w:pPr>
    </w:p>
    <w:p w14:paraId="0274980D" w14:textId="77777777" w:rsidR="00C0713B" w:rsidRPr="002F377D" w:rsidRDefault="00C0713B" w:rsidP="00C0713B">
      <w:pPr>
        <w:pStyle w:val="BodyA"/>
        <w:outlineLvl w:val="0"/>
        <w:rPr>
          <w:rFonts w:asciiTheme="minorHAnsi" w:eastAsia="Cambria" w:hAnsiTheme="minorHAnsi" w:cstheme="minorHAnsi"/>
          <w:color w:val="auto"/>
        </w:rPr>
      </w:pPr>
    </w:p>
    <w:p w14:paraId="4DF9D8BA" w14:textId="77777777" w:rsidR="00C0713B" w:rsidRPr="002F377D" w:rsidRDefault="00C0713B" w:rsidP="00C0713B">
      <w:pPr>
        <w:pStyle w:val="BodyA"/>
        <w:outlineLvl w:val="0"/>
        <w:rPr>
          <w:rFonts w:asciiTheme="minorHAnsi" w:eastAsia="Cambria" w:hAnsiTheme="minorHAnsi" w:cstheme="minorHAnsi"/>
          <w:color w:val="auto"/>
        </w:rPr>
      </w:pPr>
    </w:p>
    <w:p w14:paraId="53DEA744" w14:textId="77777777" w:rsidR="00E44A78" w:rsidRPr="002F377D" w:rsidRDefault="00E44A78" w:rsidP="00C0713B">
      <w:pPr>
        <w:pStyle w:val="BodyAA"/>
        <w:outlineLvl w:val="0"/>
        <w:rPr>
          <w:rFonts w:asciiTheme="minorHAnsi" w:eastAsia="Cambria" w:hAnsiTheme="minorHAnsi" w:cstheme="minorHAnsi"/>
          <w:color w:val="auto"/>
          <w:sz w:val="24"/>
          <w:szCs w:val="24"/>
          <w:u w:color="CC3399"/>
        </w:rPr>
      </w:pPr>
    </w:p>
    <w:p w14:paraId="149EDB13" w14:textId="77777777" w:rsidR="00E44A78" w:rsidRPr="002F377D" w:rsidRDefault="00E44A78" w:rsidP="00C0713B">
      <w:pPr>
        <w:pStyle w:val="BodyAA"/>
        <w:outlineLvl w:val="0"/>
        <w:rPr>
          <w:rFonts w:asciiTheme="minorHAnsi" w:eastAsia="Cambria" w:hAnsiTheme="minorHAnsi" w:cstheme="minorHAnsi"/>
          <w:color w:val="auto"/>
          <w:sz w:val="24"/>
          <w:szCs w:val="24"/>
          <w:u w:color="CC3399"/>
        </w:rPr>
      </w:pPr>
    </w:p>
    <w:p w14:paraId="56B5B51F" w14:textId="77777777" w:rsidR="00E44A78" w:rsidRPr="002F377D" w:rsidRDefault="00E44A78" w:rsidP="00AF2D1D">
      <w:pPr>
        <w:pStyle w:val="BodyAA"/>
        <w:pBdr>
          <w:top w:val="none" w:sz="0" w:space="0" w:color="auto"/>
          <w:left w:val="none" w:sz="0" w:space="0" w:color="auto"/>
          <w:bottom w:val="single" w:sz="12" w:space="1" w:color="auto"/>
          <w:right w:val="none" w:sz="0" w:space="0" w:color="auto"/>
          <w:between w:val="none" w:sz="0" w:space="0" w:color="auto"/>
          <w:bar w:val="none" w:sz="0" w:color="auto"/>
        </w:pBdr>
        <w:contextualSpacing/>
        <w:outlineLvl w:val="0"/>
        <w:rPr>
          <w:rFonts w:asciiTheme="minorHAnsi" w:hAnsiTheme="minorHAnsi" w:cstheme="minorHAnsi"/>
          <w:color w:val="auto"/>
          <w:sz w:val="24"/>
          <w:szCs w:val="24"/>
          <w:u w:color="CC3399"/>
        </w:rPr>
      </w:pPr>
    </w:p>
    <w:p w14:paraId="52301B5F" w14:textId="48931CB3" w:rsidR="00EE11A1" w:rsidRPr="002F377D" w:rsidRDefault="00EE11A1" w:rsidP="00A67F16">
      <w:pPr>
        <w:pStyle w:val="BodyAA"/>
        <w:contextualSpacing/>
        <w:outlineLvl w:val="0"/>
        <w:rPr>
          <w:rFonts w:asciiTheme="minorHAnsi" w:eastAsia="Cambria" w:hAnsiTheme="minorHAnsi" w:cstheme="minorHAnsi"/>
          <w:b/>
          <w:bCs/>
          <w:color w:val="000000" w:themeColor="text1"/>
          <w:sz w:val="36"/>
          <w:szCs w:val="36"/>
        </w:rPr>
      </w:pPr>
      <w:r w:rsidRPr="002F377D">
        <w:rPr>
          <w:rFonts w:asciiTheme="minorHAnsi" w:hAnsiTheme="minorHAnsi" w:cstheme="minorHAnsi"/>
          <w:b/>
          <w:bCs/>
          <w:color w:val="000000" w:themeColor="text1"/>
          <w:sz w:val="36"/>
          <w:szCs w:val="36"/>
          <w:u w:color="CC3399"/>
        </w:rPr>
        <w:t>WORSHIP</w:t>
      </w:r>
    </w:p>
    <w:p w14:paraId="3BD12DF2" w14:textId="1DBE72D8" w:rsidR="006F26A0" w:rsidRPr="002F377D" w:rsidRDefault="006F26A0" w:rsidP="003E09B2">
      <w:pPr>
        <w:pStyle w:val="BodyAA"/>
        <w:outlineLvl w:val="0"/>
        <w:rPr>
          <w:rFonts w:asciiTheme="minorHAnsi" w:eastAsia="Cambria" w:hAnsiTheme="minorHAnsi" w:cstheme="minorHAnsi"/>
          <w:i/>
          <w:iCs/>
          <w:color w:val="000000" w:themeColor="text1"/>
          <w:sz w:val="24"/>
          <w:szCs w:val="24"/>
        </w:rPr>
      </w:pPr>
      <w:r w:rsidRPr="002F377D">
        <w:rPr>
          <w:rFonts w:asciiTheme="minorHAnsi" w:hAnsiTheme="minorHAnsi" w:cstheme="minorHAnsi"/>
          <w:color w:val="000000" w:themeColor="text1"/>
          <w:sz w:val="24"/>
          <w:szCs w:val="24"/>
        </w:rPr>
        <w:t xml:space="preserve">Did you know that if we have asked Jesus to forgive us for the wrong things we’ve done, then the Holy Spirit is with us? God knew that we might feel lonely and sad sometimes, so He gave us the Holy Spirit. The Holy Spirit lives inside Christians, and He is here to comfort us and help us. Those are great reasons to worship God. </w:t>
      </w:r>
    </w:p>
    <w:p w14:paraId="2C78E1E2" w14:textId="77777777" w:rsidR="009E67B0" w:rsidRPr="002F377D" w:rsidRDefault="009E67B0" w:rsidP="00CD75CB">
      <w:pPr>
        <w:pStyle w:val="BodyAA"/>
        <w:numPr>
          <w:ilvl w:val="0"/>
          <w:numId w:val="52"/>
        </w:numPr>
        <w:contextualSpacing/>
        <w:rPr>
          <w:rFonts w:asciiTheme="minorHAnsi" w:hAnsiTheme="minorHAnsi" w:cstheme="minorHAnsi"/>
          <w:i/>
          <w:iCs/>
          <w:color w:val="000000" w:themeColor="text1"/>
          <w:sz w:val="24"/>
          <w:szCs w:val="24"/>
        </w:rPr>
      </w:pPr>
      <w:r w:rsidRPr="002F377D">
        <w:rPr>
          <w:rFonts w:asciiTheme="minorHAnsi" w:hAnsiTheme="minorHAnsi" w:cstheme="minorHAnsi"/>
          <w:i/>
          <w:iCs/>
          <w:color w:val="000000" w:themeColor="text1"/>
          <w:sz w:val="24"/>
          <w:szCs w:val="24"/>
        </w:rPr>
        <w:t>Lead the kids in singing one or two praise songs. See suggestions at the beginning of the session.</w:t>
      </w:r>
    </w:p>
    <w:p w14:paraId="347E619C" w14:textId="77777777" w:rsidR="00EE11A1" w:rsidRPr="002F377D"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5DBFA51E" w14:textId="0AEEB139" w:rsidR="007827B6" w:rsidRPr="002F377D" w:rsidRDefault="00EE11A1" w:rsidP="00AA2128">
      <w:pPr>
        <w:pStyle w:val="BodyAA"/>
        <w:contextualSpacing/>
        <w:rPr>
          <w:rFonts w:asciiTheme="minorHAnsi" w:hAnsiTheme="minorHAnsi" w:cstheme="minorHAnsi"/>
          <w:b/>
          <w:bCs/>
          <w:color w:val="auto"/>
          <w:sz w:val="24"/>
          <w:szCs w:val="24"/>
        </w:rPr>
      </w:pPr>
      <w:r w:rsidRPr="002F377D">
        <w:rPr>
          <w:rFonts w:asciiTheme="minorHAnsi" w:hAnsiTheme="minorHAnsi" w:cstheme="minorHAnsi"/>
          <w:b/>
          <w:bCs/>
          <w:color w:val="000000" w:themeColor="text1"/>
          <w:sz w:val="36"/>
          <w:szCs w:val="36"/>
          <w:u w:color="CC3399"/>
        </w:rPr>
        <w:t>BIBLE LESSON</w:t>
      </w:r>
      <w:r w:rsidR="007234C8" w:rsidRPr="002F377D">
        <w:rPr>
          <w:rFonts w:asciiTheme="minorHAnsi" w:hAnsiTheme="minorHAnsi" w:cstheme="minorHAnsi"/>
          <w:b/>
          <w:bCs/>
          <w:color w:val="000000" w:themeColor="text1"/>
          <w:sz w:val="36"/>
          <w:szCs w:val="36"/>
          <w:u w:color="CC3399"/>
        </w:rPr>
        <w:t xml:space="preserve"> </w:t>
      </w:r>
      <w:r w:rsidRPr="002F377D">
        <w:rPr>
          <w:rFonts w:asciiTheme="minorHAnsi" w:hAnsiTheme="minorHAnsi" w:cstheme="minorHAnsi"/>
          <w:b/>
          <w:bCs/>
          <w:color w:val="000000" w:themeColor="text1"/>
          <w:sz w:val="36"/>
          <w:szCs w:val="36"/>
          <w:u w:color="CC3399"/>
        </w:rPr>
        <w:t xml:space="preserve">| </w:t>
      </w:r>
      <w:r w:rsidR="009A5A77" w:rsidRPr="002F377D">
        <w:rPr>
          <w:rFonts w:asciiTheme="minorHAnsi" w:hAnsiTheme="minorHAnsi" w:cstheme="minorHAnsi"/>
          <w:b/>
          <w:bCs/>
          <w:color w:val="000000" w:themeColor="text1"/>
        </w:rPr>
        <w:t xml:space="preserve">Baptism in the Holy Spirit </w:t>
      </w:r>
      <w:r w:rsidR="001940D9" w:rsidRPr="002F377D">
        <w:rPr>
          <w:rFonts w:asciiTheme="minorHAnsi" w:hAnsiTheme="minorHAnsi" w:cstheme="minorHAnsi"/>
          <w:b/>
          <w:bCs/>
          <w:color w:val="000000" w:themeColor="text1"/>
        </w:rPr>
        <w:t>(</w:t>
      </w:r>
      <w:r w:rsidR="00F5133C" w:rsidRPr="002F377D">
        <w:rPr>
          <w:rFonts w:asciiTheme="minorHAnsi" w:hAnsiTheme="minorHAnsi" w:cstheme="minorHAnsi"/>
          <w:b/>
          <w:bCs/>
          <w:color w:val="000000" w:themeColor="text1"/>
        </w:rPr>
        <w:t>Acts 1:</w:t>
      </w:r>
      <w:r w:rsidR="00EB651C" w:rsidRPr="002F377D">
        <w:rPr>
          <w:rFonts w:asciiTheme="minorHAnsi" w:hAnsiTheme="minorHAnsi" w:cstheme="minorHAnsi"/>
          <w:b/>
          <w:bCs/>
          <w:color w:val="000000" w:themeColor="text1"/>
        </w:rPr>
        <w:t>8; 2:1–12</w:t>
      </w:r>
      <w:r w:rsidR="001940D9" w:rsidRPr="002F377D">
        <w:rPr>
          <w:rFonts w:asciiTheme="minorHAnsi" w:hAnsiTheme="minorHAnsi" w:cstheme="minorHAnsi"/>
          <w:b/>
          <w:bCs/>
          <w:color w:val="000000" w:themeColor="text1"/>
        </w:rPr>
        <w:t>)</w:t>
      </w:r>
    </w:p>
    <w:p w14:paraId="195E0E46" w14:textId="77777777" w:rsidR="007827B6" w:rsidRPr="002F377D" w:rsidRDefault="007827B6" w:rsidP="00514596">
      <w:pPr>
        <w:pStyle w:val="BodyAA"/>
        <w:contextualSpacing/>
        <w:outlineLvl w:val="0"/>
        <w:rPr>
          <w:rFonts w:asciiTheme="minorHAnsi" w:hAnsiTheme="minorHAnsi" w:cstheme="minorHAnsi"/>
          <w:color w:val="000000" w:themeColor="text1"/>
          <w:sz w:val="24"/>
          <w:szCs w:val="24"/>
        </w:rPr>
      </w:pPr>
    </w:p>
    <w:p w14:paraId="65CD7F5F" w14:textId="3194F769" w:rsidR="005C0152" w:rsidRPr="002F377D" w:rsidRDefault="005C0152" w:rsidP="00566D6F">
      <w:pPr>
        <w:pStyle w:val="BodyAA"/>
        <w:numPr>
          <w:ilvl w:val="0"/>
          <w:numId w:val="92"/>
        </w:numPr>
        <w:contextualSpacing/>
        <w:outlineLvl w:val="0"/>
        <w:rPr>
          <w:rFonts w:asciiTheme="minorHAnsi" w:hAnsiTheme="minorHAnsi" w:cstheme="minorHAnsi"/>
          <w:i/>
          <w:iCs/>
          <w:color w:val="000000" w:themeColor="text1"/>
          <w:sz w:val="24"/>
          <w:szCs w:val="24"/>
        </w:rPr>
      </w:pPr>
      <w:r w:rsidRPr="002F377D">
        <w:rPr>
          <w:rFonts w:asciiTheme="minorHAnsi" w:hAnsiTheme="minorHAnsi" w:cstheme="minorHAnsi"/>
          <w:i/>
          <w:iCs/>
          <w:color w:val="000000" w:themeColor="text1"/>
          <w:sz w:val="24"/>
          <w:szCs w:val="24"/>
        </w:rPr>
        <w:t>See Preparing for the Session on page 2 for items needed here.</w:t>
      </w:r>
    </w:p>
    <w:p w14:paraId="587ECB8A" w14:textId="77777777" w:rsidR="005C0152" w:rsidRPr="002F377D" w:rsidRDefault="005C0152" w:rsidP="00514596">
      <w:pPr>
        <w:pStyle w:val="BodyAA"/>
        <w:contextualSpacing/>
        <w:outlineLvl w:val="0"/>
        <w:rPr>
          <w:rFonts w:asciiTheme="minorHAnsi" w:hAnsiTheme="minorHAnsi" w:cstheme="minorHAnsi"/>
          <w:color w:val="000000" w:themeColor="text1"/>
          <w:sz w:val="24"/>
          <w:szCs w:val="24"/>
        </w:rPr>
      </w:pPr>
    </w:p>
    <w:p w14:paraId="4C4B2155" w14:textId="2E488A08" w:rsidR="00AE6947" w:rsidRPr="002F377D" w:rsidRDefault="00AE6947" w:rsidP="00AE6947">
      <w:pPr>
        <w:pStyle w:val="BodyA"/>
        <w:outlineLvl w:val="0"/>
        <w:rPr>
          <w:rFonts w:asciiTheme="minorHAnsi" w:eastAsia="Cambria" w:hAnsiTheme="minorHAnsi" w:cstheme="minorHAnsi"/>
          <w:color w:val="000000" w:themeColor="text1"/>
        </w:rPr>
      </w:pPr>
      <w:r w:rsidRPr="002F377D">
        <w:rPr>
          <w:rFonts w:asciiTheme="minorHAnsi" w:hAnsiTheme="minorHAnsi" w:cstheme="minorHAnsi"/>
          <w:color w:val="000000" w:themeColor="text1"/>
        </w:rPr>
        <w:t>I love singing and worshipping God with all of you</w:t>
      </w:r>
      <w:r w:rsidR="005C0152" w:rsidRPr="002F377D">
        <w:rPr>
          <w:rFonts w:asciiTheme="minorHAnsi" w:hAnsiTheme="minorHAnsi" w:cstheme="minorHAnsi"/>
          <w:color w:val="000000" w:themeColor="text1"/>
        </w:rPr>
        <w:t xml:space="preserve">! </w:t>
      </w:r>
      <w:r w:rsidRPr="002F377D">
        <w:rPr>
          <w:rFonts w:asciiTheme="minorHAnsi" w:hAnsiTheme="minorHAnsi" w:cstheme="minorHAnsi"/>
          <w:color w:val="000000" w:themeColor="text1"/>
        </w:rPr>
        <w:t xml:space="preserve">Today’s Bible story is so important because it tells us how we can be empowered. Let’s pray and ask God to help us be open to the gift He wants to give to us today. </w:t>
      </w:r>
    </w:p>
    <w:p w14:paraId="03BBF813" w14:textId="77777777" w:rsidR="0065360B" w:rsidRPr="002F377D" w:rsidRDefault="0065360B" w:rsidP="00A67F16">
      <w:pPr>
        <w:pStyle w:val="BodyAA"/>
        <w:contextualSpacing/>
        <w:outlineLvl w:val="0"/>
        <w:rPr>
          <w:rFonts w:asciiTheme="minorHAnsi" w:hAnsiTheme="minorHAnsi" w:cstheme="minorHAnsi"/>
          <w:color w:val="000000" w:themeColor="text1"/>
          <w:sz w:val="24"/>
          <w:szCs w:val="24"/>
        </w:rPr>
      </w:pPr>
    </w:p>
    <w:p w14:paraId="5D28911F" w14:textId="55B00019" w:rsidR="00BB012A" w:rsidRPr="002F377D" w:rsidRDefault="00BB012A" w:rsidP="00A67F16">
      <w:pPr>
        <w:pStyle w:val="NormalWeb"/>
        <w:spacing w:before="0" w:beforeAutospacing="0" w:after="0" w:afterAutospacing="0"/>
        <w:contextualSpacing/>
        <w:rPr>
          <w:rFonts w:asciiTheme="minorHAnsi" w:hAnsiTheme="minorHAnsi" w:cstheme="minorHAnsi"/>
          <w:b/>
          <w:bCs/>
          <w:color w:val="000000" w:themeColor="text1"/>
        </w:rPr>
      </w:pPr>
      <w:r w:rsidRPr="002F377D">
        <w:rPr>
          <w:rFonts w:asciiTheme="minorHAnsi" w:hAnsiTheme="minorHAnsi" w:cstheme="minorHAnsi"/>
          <w:b/>
          <w:bCs/>
          <w:color w:val="000000" w:themeColor="text1"/>
        </w:rPr>
        <w:t>Prayer</w:t>
      </w:r>
    </w:p>
    <w:p w14:paraId="1C275214" w14:textId="77777777" w:rsidR="00500079" w:rsidRPr="002F377D" w:rsidRDefault="00500079" w:rsidP="00A67F16">
      <w:pPr>
        <w:pStyle w:val="NormalWeb"/>
        <w:spacing w:before="0" w:beforeAutospacing="0" w:after="0" w:afterAutospacing="0"/>
        <w:contextualSpacing/>
        <w:rPr>
          <w:rFonts w:asciiTheme="minorHAnsi" w:hAnsiTheme="minorHAnsi" w:cstheme="minorHAnsi"/>
          <w:color w:val="000000" w:themeColor="text1"/>
        </w:rPr>
      </w:pPr>
    </w:p>
    <w:p w14:paraId="3126BD0E" w14:textId="77777777" w:rsidR="00500079" w:rsidRPr="002F377D" w:rsidRDefault="00500079" w:rsidP="007B38ED">
      <w:pPr>
        <w:pStyle w:val="BodyA"/>
        <w:shd w:val="clear" w:color="auto" w:fill="D9D9D9" w:themeFill="background1" w:themeFillShade="D9"/>
        <w:rPr>
          <w:rFonts w:asciiTheme="minorHAnsi" w:hAnsiTheme="minorHAnsi" w:cstheme="minorHAnsi"/>
          <w:i/>
          <w:iCs/>
          <w:color w:val="000000" w:themeColor="text1"/>
        </w:rPr>
      </w:pPr>
      <w:r w:rsidRPr="002F377D">
        <w:rPr>
          <w:rFonts w:asciiTheme="minorHAnsi" w:hAnsiTheme="minorHAnsi" w:cstheme="minorHAnsi"/>
          <w:i/>
          <w:iCs/>
          <w:color w:val="000000" w:themeColor="text1"/>
        </w:rPr>
        <w:t>Dear God, thank You for sending the Holy Spirit to live inside us. Help us to receive something new from Your Spirit today. Amen.</w:t>
      </w:r>
    </w:p>
    <w:p w14:paraId="35CD530F" w14:textId="77777777" w:rsidR="0065360B" w:rsidRPr="002F377D" w:rsidRDefault="0065360B" w:rsidP="00A67F16">
      <w:pPr>
        <w:pStyle w:val="BodyAA"/>
        <w:contextualSpacing/>
        <w:outlineLvl w:val="0"/>
        <w:rPr>
          <w:rFonts w:asciiTheme="minorHAnsi" w:hAnsiTheme="minorHAnsi" w:cstheme="minorHAnsi"/>
          <w:b/>
          <w:bCs/>
          <w:color w:val="000000" w:themeColor="text1"/>
          <w:sz w:val="24"/>
          <w:szCs w:val="24"/>
        </w:rPr>
      </w:pPr>
    </w:p>
    <w:p w14:paraId="20F833DA" w14:textId="176C47E6" w:rsidR="00EE11A1" w:rsidRPr="002F377D" w:rsidRDefault="00EE11A1" w:rsidP="00A67F16">
      <w:pPr>
        <w:pStyle w:val="BodyAA"/>
        <w:contextualSpacing/>
        <w:outlineLvl w:val="0"/>
        <w:rPr>
          <w:rFonts w:asciiTheme="minorHAnsi" w:hAnsiTheme="minorHAnsi" w:cstheme="minorHAnsi"/>
          <w:b/>
          <w:bCs/>
          <w:color w:val="000000" w:themeColor="text1"/>
          <w:sz w:val="24"/>
          <w:szCs w:val="24"/>
        </w:rPr>
      </w:pPr>
      <w:r w:rsidRPr="002F377D">
        <w:rPr>
          <w:rFonts w:asciiTheme="minorHAnsi" w:hAnsiTheme="minorHAnsi" w:cstheme="minorHAnsi"/>
          <w:b/>
          <w:bCs/>
          <w:color w:val="000000" w:themeColor="text1"/>
          <w:sz w:val="24"/>
          <w:szCs w:val="24"/>
        </w:rPr>
        <w:t>Video Intro</w:t>
      </w:r>
    </w:p>
    <w:p w14:paraId="72FA4A7B" w14:textId="77777777" w:rsidR="001164CA" w:rsidRPr="002F377D" w:rsidRDefault="001164CA" w:rsidP="007B38ED">
      <w:pPr>
        <w:pStyle w:val="BodyAA"/>
        <w:outlineLvl w:val="0"/>
        <w:rPr>
          <w:rFonts w:asciiTheme="minorHAnsi" w:eastAsia="Cambria" w:hAnsiTheme="minorHAnsi" w:cstheme="minorHAnsi"/>
          <w:color w:val="000000" w:themeColor="text1"/>
          <w:sz w:val="24"/>
          <w:szCs w:val="24"/>
        </w:rPr>
      </w:pPr>
      <w:r w:rsidRPr="002F377D">
        <w:rPr>
          <w:rFonts w:asciiTheme="minorHAnsi" w:hAnsiTheme="minorHAnsi" w:cstheme="minorHAnsi"/>
          <w:color w:val="000000" w:themeColor="text1"/>
          <w:sz w:val="24"/>
          <w:szCs w:val="24"/>
        </w:rPr>
        <w:t>Before we get started with the Bible story, let’s check in with the Challenge Accepted team and see what they’re up to.</w:t>
      </w:r>
    </w:p>
    <w:p w14:paraId="67C2FF20" w14:textId="77777777" w:rsidR="00EE11A1" w:rsidRPr="002F377D" w:rsidRDefault="00EE11A1" w:rsidP="00CD75CB">
      <w:pPr>
        <w:pStyle w:val="BodyAA"/>
        <w:numPr>
          <w:ilvl w:val="0"/>
          <w:numId w:val="38"/>
        </w:numPr>
        <w:contextualSpacing/>
        <w:outlineLvl w:val="0"/>
        <w:rPr>
          <w:rFonts w:asciiTheme="minorHAnsi" w:hAnsiTheme="minorHAnsi" w:cstheme="minorHAnsi"/>
          <w:i/>
          <w:iCs/>
          <w:color w:val="000000" w:themeColor="text1"/>
          <w:sz w:val="24"/>
          <w:szCs w:val="24"/>
        </w:rPr>
      </w:pPr>
      <w:r w:rsidRPr="002F377D">
        <w:rPr>
          <w:rFonts w:asciiTheme="minorHAnsi" w:hAnsiTheme="minorHAnsi" w:cstheme="minorHAnsi"/>
          <w:i/>
          <w:iCs/>
          <w:color w:val="000000" w:themeColor="text1"/>
          <w:sz w:val="24"/>
          <w:szCs w:val="24"/>
        </w:rPr>
        <w:t>Play</w:t>
      </w:r>
      <w:r w:rsidR="00587901" w:rsidRPr="002F377D">
        <w:rPr>
          <w:rFonts w:asciiTheme="minorHAnsi" w:hAnsiTheme="minorHAnsi" w:cstheme="minorHAnsi"/>
          <w:i/>
          <w:iCs/>
          <w:color w:val="000000" w:themeColor="text1"/>
          <w:sz w:val="24"/>
          <w:szCs w:val="24"/>
        </w:rPr>
        <w:t xml:space="preserve"> </w:t>
      </w:r>
      <w:r w:rsidRPr="002F377D">
        <w:rPr>
          <w:rFonts w:asciiTheme="minorHAnsi" w:hAnsiTheme="minorHAnsi" w:cstheme="minorHAnsi"/>
          <w:b/>
          <w:bCs/>
          <w:i/>
          <w:iCs/>
          <w:color w:val="000000" w:themeColor="text1"/>
          <w:sz w:val="24"/>
          <w:szCs w:val="24"/>
        </w:rPr>
        <w:t>Bible Lesson Video</w:t>
      </w:r>
      <w:r w:rsidR="00CF24FB" w:rsidRPr="002F377D">
        <w:rPr>
          <w:rFonts w:asciiTheme="minorHAnsi" w:hAnsiTheme="minorHAnsi" w:cstheme="minorHAnsi"/>
          <w:b/>
          <w:bCs/>
          <w:i/>
          <w:iCs/>
          <w:color w:val="000000" w:themeColor="text1"/>
          <w:sz w:val="24"/>
          <w:szCs w:val="24"/>
        </w:rPr>
        <w:t xml:space="preserve"> A</w:t>
      </w:r>
      <w:r w:rsidRPr="002F377D">
        <w:rPr>
          <w:rFonts w:asciiTheme="minorHAnsi" w:hAnsiTheme="minorHAnsi" w:cstheme="minorHAnsi"/>
          <w:i/>
          <w:iCs/>
          <w:color w:val="000000" w:themeColor="text1"/>
          <w:sz w:val="24"/>
          <w:szCs w:val="24"/>
        </w:rPr>
        <w:t>.</w:t>
      </w:r>
    </w:p>
    <w:p w14:paraId="3EC24B76" w14:textId="77777777" w:rsidR="00D2051A" w:rsidRPr="002F377D" w:rsidRDefault="00D2051A" w:rsidP="00420B97">
      <w:pPr>
        <w:pStyle w:val="BodyAA"/>
        <w:contextualSpacing/>
        <w:outlineLvl w:val="0"/>
        <w:rPr>
          <w:rFonts w:asciiTheme="minorHAnsi" w:hAnsiTheme="minorHAnsi" w:cstheme="minorHAnsi"/>
          <w:color w:val="000000" w:themeColor="text1"/>
          <w:sz w:val="24"/>
          <w:szCs w:val="24"/>
        </w:rPr>
      </w:pPr>
    </w:p>
    <w:p w14:paraId="3ED5C9BB" w14:textId="77777777" w:rsidR="00EE11A1" w:rsidRPr="002F377D" w:rsidRDefault="00532FC2" w:rsidP="00A67F16">
      <w:pPr>
        <w:pStyle w:val="BodyAA"/>
        <w:contextualSpacing/>
        <w:outlineLvl w:val="0"/>
        <w:rPr>
          <w:rFonts w:asciiTheme="minorHAnsi" w:hAnsiTheme="minorHAnsi" w:cstheme="minorHAnsi"/>
          <w:i/>
          <w:iCs/>
          <w:color w:val="000000" w:themeColor="text1"/>
          <w:sz w:val="24"/>
          <w:szCs w:val="24"/>
        </w:rPr>
      </w:pPr>
      <w:r w:rsidRPr="002F377D">
        <w:rPr>
          <w:rFonts w:asciiTheme="minorHAnsi" w:hAnsiTheme="minorHAnsi" w:cstheme="minorHAnsi"/>
          <w:noProof/>
        </w:rPr>
        <w:drawing>
          <wp:inline distT="0" distB="0" distL="0" distR="0" wp14:anchorId="292AA307" wp14:editId="27A5724E">
            <wp:extent cx="2286000" cy="1289304"/>
            <wp:effectExtent l="0" t="0" r="0" b="635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BB5401" w:rsidRPr="002F377D">
        <w:rPr>
          <w:rFonts w:asciiTheme="minorHAnsi" w:hAnsiTheme="minorHAnsi" w:cstheme="minorHAnsi"/>
          <w:sz w:val="24"/>
          <w:szCs w:val="24"/>
        </w:rPr>
        <w:fldChar w:fldCharType="begin"/>
      </w:r>
      <w:r w:rsidR="00BB5401" w:rsidRPr="002F377D">
        <w:rPr>
          <w:rFonts w:asciiTheme="minorHAnsi" w:hAnsiTheme="minorHAnsi" w:cstheme="minorHAns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BB5401" w:rsidRPr="002F377D">
        <w:rPr>
          <w:rFonts w:asciiTheme="minorHAnsi" w:hAnsiTheme="minorHAnsi" w:cstheme="minorHAnsi"/>
          <w:sz w:val="24"/>
          <w:szCs w:val="24"/>
        </w:rPr>
        <w:fldChar w:fldCharType="separate"/>
      </w:r>
      <w:r w:rsidR="00BB5401" w:rsidRPr="002F377D">
        <w:rPr>
          <w:rFonts w:asciiTheme="minorHAnsi" w:hAnsiTheme="minorHAnsi" w:cstheme="minorHAnsi"/>
          <w:sz w:val="24"/>
          <w:szCs w:val="24"/>
        </w:rPr>
        <w:fldChar w:fldCharType="end"/>
      </w:r>
    </w:p>
    <w:p w14:paraId="2AA8D8F0" w14:textId="77777777" w:rsidR="00EE11A1" w:rsidRPr="002F377D" w:rsidRDefault="00EE11A1" w:rsidP="00A67F16">
      <w:pPr>
        <w:pStyle w:val="Default"/>
        <w:contextualSpacing/>
        <w:rPr>
          <w:rFonts w:asciiTheme="minorHAnsi" w:eastAsia="Cambria" w:hAnsiTheme="minorHAnsi" w:cstheme="minorHAnsi"/>
          <w:color w:val="000000" w:themeColor="text1"/>
          <w:sz w:val="24"/>
          <w:szCs w:val="24"/>
        </w:rPr>
      </w:pPr>
    </w:p>
    <w:p w14:paraId="3D40C410" w14:textId="4BC27227" w:rsidR="004469D6" w:rsidRPr="002F377D" w:rsidRDefault="004469D6" w:rsidP="004469D6">
      <w:pPr>
        <w:pStyle w:val="BodyAA"/>
        <w:outlineLvl w:val="0"/>
        <w:rPr>
          <w:rFonts w:asciiTheme="minorHAnsi" w:eastAsia="Cambria" w:hAnsiTheme="minorHAnsi" w:cstheme="minorHAnsi"/>
          <w:color w:val="000000" w:themeColor="text1"/>
          <w:sz w:val="24"/>
          <w:szCs w:val="24"/>
        </w:rPr>
      </w:pPr>
      <w:r w:rsidRPr="002F377D">
        <w:rPr>
          <w:rFonts w:asciiTheme="minorHAnsi" w:hAnsiTheme="minorHAnsi" w:cstheme="minorHAnsi"/>
          <w:color w:val="000000" w:themeColor="text1"/>
          <w:sz w:val="24"/>
          <w:szCs w:val="24"/>
        </w:rPr>
        <w:lastRenderedPageBreak/>
        <w:t xml:space="preserve">Wow! Would you try that challenge? </w:t>
      </w:r>
      <w:r w:rsidRPr="002F377D">
        <w:rPr>
          <w:rFonts w:asciiTheme="minorHAnsi" w:hAnsiTheme="minorHAnsi" w:cstheme="minorHAnsi"/>
          <w:i/>
          <w:iCs/>
          <w:color w:val="000000" w:themeColor="text1"/>
          <w:sz w:val="24"/>
          <w:szCs w:val="24"/>
        </w:rPr>
        <w:t>(Group response)</w:t>
      </w:r>
      <w:r w:rsidRPr="002F377D">
        <w:rPr>
          <w:rFonts w:asciiTheme="minorHAnsi" w:hAnsiTheme="minorHAnsi" w:cstheme="minorHAnsi"/>
          <w:color w:val="000000" w:themeColor="text1"/>
          <w:sz w:val="24"/>
          <w:szCs w:val="24"/>
        </w:rPr>
        <w:t xml:space="preserve"> That’s such a fun way to start our Bible story today!</w:t>
      </w:r>
    </w:p>
    <w:p w14:paraId="039AFF9D" w14:textId="0DF3A0B0" w:rsidR="00844B53" w:rsidRPr="002F377D" w:rsidRDefault="00844B53" w:rsidP="00A67F16">
      <w:pPr>
        <w:pStyle w:val="BodyB"/>
        <w:contextualSpacing/>
        <w:rPr>
          <w:rFonts w:asciiTheme="minorHAnsi" w:hAnsiTheme="minorHAnsi" w:cstheme="minorHAnsi"/>
          <w:b/>
          <w:bCs/>
          <w:color w:val="000000" w:themeColor="text1"/>
        </w:rPr>
      </w:pPr>
    </w:p>
    <w:p w14:paraId="6C4CE36E" w14:textId="0095F5E8" w:rsidR="00E176AB" w:rsidRPr="002F377D" w:rsidRDefault="00F454E2" w:rsidP="00A67F16">
      <w:pPr>
        <w:contextualSpacing/>
        <w:rPr>
          <w:rFonts w:asciiTheme="minorHAnsi" w:hAnsiTheme="minorHAnsi" w:cstheme="minorHAnsi"/>
          <w:b/>
          <w:bCs/>
          <w:color w:val="000000" w:themeColor="text1"/>
        </w:rPr>
      </w:pPr>
      <w:r w:rsidRPr="002F377D">
        <w:rPr>
          <w:rFonts w:asciiTheme="minorHAnsi" w:hAnsiTheme="minorHAnsi" w:cstheme="minorHAnsi"/>
          <w:b/>
          <w:bCs/>
          <w:color w:val="000000" w:themeColor="text1"/>
        </w:rPr>
        <w:t>Teaching Time</w:t>
      </w:r>
    </w:p>
    <w:p w14:paraId="04006495" w14:textId="0EBE906C" w:rsidR="00463071" w:rsidRPr="002F377D" w:rsidRDefault="00463071" w:rsidP="00463071">
      <w:pPr>
        <w:pStyle w:val="BodyA"/>
        <w:rPr>
          <w:rFonts w:asciiTheme="minorHAnsi" w:hAnsiTheme="minorHAnsi" w:cstheme="minorHAnsi"/>
          <w:i/>
          <w:iCs/>
          <w:color w:val="000000" w:themeColor="text1"/>
          <w:u w:color="00B0F0"/>
        </w:rPr>
      </w:pPr>
      <w:r w:rsidRPr="002F377D">
        <w:rPr>
          <w:rFonts w:asciiTheme="minorHAnsi" w:hAnsiTheme="minorHAnsi" w:cstheme="minorHAnsi"/>
          <w:i/>
          <w:iCs/>
          <w:color w:val="000000" w:themeColor="text1"/>
        </w:rPr>
        <w:t xml:space="preserve">(Open the Bible to </w:t>
      </w:r>
      <w:r w:rsidRPr="002F377D">
        <w:rPr>
          <w:rFonts w:asciiTheme="minorHAnsi" w:eastAsia="Avenir Next Regular" w:hAnsiTheme="minorHAnsi" w:cstheme="minorHAnsi"/>
          <w:i/>
          <w:iCs/>
          <w:color w:val="000000" w:themeColor="text1"/>
          <w:u w:val="single"/>
        </w:rPr>
        <w:t>Acts 1:8</w:t>
      </w:r>
      <w:r w:rsidRPr="002F377D">
        <w:rPr>
          <w:rFonts w:asciiTheme="minorHAnsi" w:hAnsiTheme="minorHAnsi" w:cstheme="minorHAnsi"/>
          <w:i/>
          <w:iCs/>
          <w:color w:val="000000" w:themeColor="text1"/>
        </w:rPr>
        <w:t>.)</w:t>
      </w:r>
      <w:r w:rsidRPr="002F377D">
        <w:rPr>
          <w:rFonts w:asciiTheme="minorHAnsi" w:hAnsiTheme="minorHAnsi" w:cstheme="minorHAnsi"/>
          <w:color w:val="000000" w:themeColor="text1"/>
        </w:rPr>
        <w:t xml:space="preserve"> </w:t>
      </w:r>
      <w:r w:rsidRPr="002F377D">
        <w:rPr>
          <w:rFonts w:asciiTheme="minorHAnsi" w:hAnsiTheme="minorHAnsi" w:cstheme="minorHAnsi"/>
          <w:color w:val="000000" w:themeColor="text1"/>
          <w:u w:color="00B0F0"/>
        </w:rPr>
        <w:t xml:space="preserve">If you have your Bible, turn with me to </w:t>
      </w:r>
      <w:r w:rsidRPr="00F51202">
        <w:rPr>
          <w:rFonts w:asciiTheme="minorHAnsi" w:hAnsiTheme="minorHAnsi" w:cstheme="minorHAnsi"/>
          <w:color w:val="000000" w:themeColor="text1"/>
          <w:u w:val="single"/>
        </w:rPr>
        <w:t>Acts 1:8</w:t>
      </w:r>
      <w:r w:rsidRPr="002F377D">
        <w:rPr>
          <w:rFonts w:asciiTheme="minorHAnsi" w:hAnsiTheme="minorHAnsi" w:cstheme="minorHAnsi"/>
          <w:color w:val="000000" w:themeColor="text1"/>
          <w:u w:color="00B0F0"/>
        </w:rPr>
        <w:t xml:space="preserve">. </w:t>
      </w:r>
      <w:r w:rsidRPr="002F377D">
        <w:rPr>
          <w:rFonts w:asciiTheme="minorHAnsi" w:hAnsiTheme="minorHAnsi" w:cstheme="minorHAnsi"/>
          <w:i/>
          <w:iCs/>
          <w:color w:val="000000" w:themeColor="text1"/>
          <w:u w:color="00B0F0"/>
        </w:rPr>
        <w:t xml:space="preserve">(Allow time for the kids to turn to the passage in their Bible.) </w:t>
      </w:r>
    </w:p>
    <w:p w14:paraId="1E1F4D5F" w14:textId="2086F256" w:rsidR="00463071" w:rsidRPr="002F377D" w:rsidRDefault="00463071" w:rsidP="00463071">
      <w:pPr>
        <w:pStyle w:val="BodyA"/>
        <w:rPr>
          <w:rFonts w:asciiTheme="minorHAnsi" w:hAnsiTheme="minorHAnsi" w:cstheme="minorHAnsi"/>
          <w:i/>
          <w:iCs/>
          <w:color w:val="000000" w:themeColor="text1"/>
          <w:u w:color="00B0F0"/>
        </w:rPr>
      </w:pPr>
    </w:p>
    <w:p w14:paraId="31E7F38E" w14:textId="7AD4434F" w:rsidR="00463071" w:rsidRPr="002F377D" w:rsidRDefault="00463071" w:rsidP="00463071">
      <w:pPr>
        <w:pStyle w:val="BodyA"/>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Over the past few sessions, we’ve heard about Jesus’ death on the Cross and His resurrection. Jesus died for our sins, but He defeated death when He rose from the dead. Jesus’ work on earth was finished, but before He ascended to heaven, He had a special message for His followers. Let’s read this verse together.</w:t>
      </w:r>
    </w:p>
    <w:p w14:paraId="2A775159" w14:textId="77CE0FB2" w:rsidR="00463071" w:rsidRPr="002F377D" w:rsidRDefault="00463071" w:rsidP="00463071">
      <w:pPr>
        <w:pStyle w:val="BodyA"/>
        <w:numPr>
          <w:ilvl w:val="0"/>
          <w:numId w:val="65"/>
        </w:numPr>
        <w:rPr>
          <w:rFonts w:asciiTheme="minorHAnsi" w:eastAsia="Cambria" w:hAnsiTheme="minorHAnsi" w:cstheme="minorHAnsi"/>
          <w:color w:val="000000" w:themeColor="text1"/>
          <w:u w:color="00B0F0"/>
        </w:rPr>
      </w:pPr>
      <w:r w:rsidRPr="002F377D">
        <w:rPr>
          <w:rFonts w:asciiTheme="minorHAnsi" w:eastAsia="Cambria" w:hAnsiTheme="minorHAnsi" w:cstheme="minorHAnsi"/>
          <w:i/>
          <w:iCs/>
          <w:color w:val="000000" w:themeColor="text1"/>
          <w:u w:color="00B0F0"/>
        </w:rPr>
        <w:t xml:space="preserve">Read </w:t>
      </w:r>
      <w:r w:rsidRPr="002F377D">
        <w:rPr>
          <w:rFonts w:asciiTheme="minorHAnsi" w:eastAsia="Cambria" w:hAnsiTheme="minorHAnsi" w:cstheme="minorHAnsi"/>
          <w:i/>
          <w:iCs/>
          <w:color w:val="000000" w:themeColor="text1"/>
          <w:u w:val="single"/>
        </w:rPr>
        <w:t>Acts 1:8</w:t>
      </w:r>
      <w:r w:rsidRPr="002F377D">
        <w:rPr>
          <w:rFonts w:asciiTheme="minorHAnsi" w:eastAsia="Cambria" w:hAnsiTheme="minorHAnsi" w:cstheme="minorHAnsi"/>
          <w:b/>
          <w:bCs/>
          <w:i/>
          <w:iCs/>
          <w:color w:val="000000" w:themeColor="text1"/>
          <w:u w:val="single"/>
        </w:rPr>
        <w:t>.</w:t>
      </w:r>
    </w:p>
    <w:p w14:paraId="3E78971A" w14:textId="41CE8DCD" w:rsidR="00463071" w:rsidRPr="002F377D" w:rsidRDefault="00463071" w:rsidP="00463071">
      <w:pPr>
        <w:pStyle w:val="BodyA"/>
        <w:rPr>
          <w:rFonts w:asciiTheme="minorHAnsi" w:eastAsia="Cambria" w:hAnsiTheme="minorHAnsi" w:cstheme="minorHAnsi"/>
          <w:color w:val="000000" w:themeColor="text1"/>
          <w:u w:color="00B0F0"/>
        </w:rPr>
      </w:pPr>
    </w:p>
    <w:p w14:paraId="33499D22" w14:textId="608AFD49" w:rsidR="00463071" w:rsidRPr="002F377D" w:rsidRDefault="00463071" w:rsidP="00463071">
      <w:pPr>
        <w:pStyle w:val="BodyA"/>
        <w:rPr>
          <w:rFonts w:asciiTheme="minorHAnsi" w:hAnsiTheme="minorHAnsi" w:cstheme="minorHAnsi"/>
          <w:i/>
          <w:iCs/>
          <w:color w:val="000000" w:themeColor="text1"/>
          <w:u w:color="00B0F0"/>
        </w:rPr>
      </w:pPr>
      <w:r w:rsidRPr="002F377D">
        <w:rPr>
          <w:rFonts w:asciiTheme="minorHAnsi" w:hAnsiTheme="minorHAnsi" w:cstheme="minorHAnsi"/>
          <w:color w:val="000000" w:themeColor="text1"/>
          <w:u w:color="00B0F0"/>
        </w:rPr>
        <w:t xml:space="preserve">That verse is extra important because it was the last thing we know Jesus said to His disciples before He went back to heaven. That’s a big deal. Now, this verse can be a bit confusing because it says that we will receive power when the Holy Spirit comes on us. Don’t we already have the Holy Spirit living inside of us? </w:t>
      </w:r>
      <w:r w:rsidRPr="002F377D">
        <w:rPr>
          <w:rFonts w:asciiTheme="minorHAnsi" w:hAnsiTheme="minorHAnsi" w:cstheme="minorHAnsi"/>
          <w:i/>
          <w:iCs/>
          <w:color w:val="000000" w:themeColor="text1"/>
          <w:u w:color="00B0F0"/>
        </w:rPr>
        <w:t xml:space="preserve">(Allow response.) </w:t>
      </w:r>
    </w:p>
    <w:p w14:paraId="2A1DEF47" w14:textId="4B96CE9D" w:rsidR="00463071" w:rsidRPr="002F377D" w:rsidRDefault="00463071" w:rsidP="00463071">
      <w:pPr>
        <w:pStyle w:val="BodyA"/>
        <w:rPr>
          <w:rFonts w:asciiTheme="minorHAnsi" w:hAnsiTheme="minorHAnsi" w:cstheme="minorHAnsi"/>
          <w:color w:val="000000" w:themeColor="text1"/>
          <w:u w:color="00B0F0"/>
        </w:rPr>
      </w:pPr>
    </w:p>
    <w:p w14:paraId="5DFE9B51" w14:textId="75876842" w:rsidR="00463071" w:rsidRPr="002F377D" w:rsidRDefault="00463071" w:rsidP="00463071">
      <w:pPr>
        <w:pStyle w:val="BodyA"/>
        <w:rPr>
          <w:rFonts w:asciiTheme="minorHAnsi" w:hAnsiTheme="minorHAnsi" w:cstheme="minorHAnsi"/>
          <w:i/>
          <w:iCs/>
          <w:color w:val="000000" w:themeColor="text1"/>
          <w:u w:color="00B0F0"/>
        </w:rPr>
      </w:pPr>
      <w:r w:rsidRPr="002F377D">
        <w:rPr>
          <w:rFonts w:asciiTheme="minorHAnsi" w:hAnsiTheme="minorHAnsi" w:cstheme="minorHAnsi"/>
          <w:color w:val="000000" w:themeColor="text1"/>
          <w:u w:color="00B0F0"/>
        </w:rPr>
        <w:t xml:space="preserve">Yes! The Holy Spirit lives in us when we follow Jesus and receive salvation. That’s not what this verse is talking about. This is something different. This verse is talking about the baptism in the Holy Spirit. This was a new gift that no one had ever experienced before. Now, we have to go to chapter 2 to see the first time the disciples experienced it. </w:t>
      </w:r>
    </w:p>
    <w:p w14:paraId="0B995509" w14:textId="5EEF4D26" w:rsidR="00463071" w:rsidRPr="002F377D" w:rsidRDefault="00463071" w:rsidP="00463071">
      <w:pPr>
        <w:pStyle w:val="BodyA"/>
        <w:rPr>
          <w:rFonts w:asciiTheme="minorHAnsi" w:hAnsiTheme="minorHAnsi" w:cstheme="minorHAnsi"/>
          <w:color w:val="000000" w:themeColor="text1"/>
          <w:u w:color="00B0F0"/>
        </w:rPr>
      </w:pPr>
    </w:p>
    <w:p w14:paraId="3B64186C" w14:textId="77777777" w:rsidR="00E0258B" w:rsidRPr="002F377D" w:rsidRDefault="00463071" w:rsidP="00463071">
      <w:pPr>
        <w:pStyle w:val="BodyA"/>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Jesus had given very clear instructions for the disciples to wait in Jerusalem until they received the power of the Holy Spirit. Can you imagine how hard it must have been to wait? They had seen Jesus die on the Cross and then saw Him after He rose from the dead. They saw Him ascend into heaven. I imagine they wanted to tell everyone they knew about how amazing Jesus is.</w:t>
      </w:r>
      <w:r w:rsidR="00F14ABC" w:rsidRPr="002F377D">
        <w:rPr>
          <w:rFonts w:asciiTheme="minorHAnsi" w:hAnsiTheme="minorHAnsi" w:cstheme="minorHAnsi"/>
          <w:color w:val="000000" w:themeColor="text1"/>
          <w:u w:color="00B0F0"/>
        </w:rPr>
        <w:t xml:space="preserve"> </w:t>
      </w:r>
    </w:p>
    <w:p w14:paraId="518055A5" w14:textId="77777777" w:rsidR="00E0258B" w:rsidRPr="002F377D" w:rsidRDefault="00E0258B" w:rsidP="00463071">
      <w:pPr>
        <w:pStyle w:val="BodyA"/>
        <w:rPr>
          <w:rFonts w:asciiTheme="minorHAnsi" w:hAnsiTheme="minorHAnsi" w:cstheme="minorHAnsi"/>
          <w:color w:val="000000" w:themeColor="text1"/>
          <w:u w:color="00B0F0"/>
        </w:rPr>
      </w:pPr>
    </w:p>
    <w:p w14:paraId="61AD80A6" w14:textId="2B0748CB" w:rsidR="00463071" w:rsidRPr="002F377D" w:rsidRDefault="00463071" w:rsidP="00463071">
      <w:pPr>
        <w:pStyle w:val="BodyA"/>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But Jesus told them to wait, so they waited, and they waited, and they waited some more. It was about ten days after Jesus had ascended to heaven and fifty days after Jesus had risen from the dead when the Holy Spirit filled the disciples with His power. Let’s read what happened.</w:t>
      </w:r>
    </w:p>
    <w:p w14:paraId="582D5C63" w14:textId="42511D01" w:rsidR="00463071" w:rsidRPr="002F377D" w:rsidRDefault="00463071" w:rsidP="00463071">
      <w:pPr>
        <w:pStyle w:val="BodyA"/>
        <w:numPr>
          <w:ilvl w:val="0"/>
          <w:numId w:val="66"/>
        </w:numPr>
        <w:rPr>
          <w:rFonts w:asciiTheme="minorHAnsi" w:eastAsia="Cambria" w:hAnsiTheme="minorHAnsi" w:cstheme="minorHAnsi"/>
          <w:color w:val="000000" w:themeColor="text1"/>
          <w:u w:color="00B0F0"/>
        </w:rPr>
      </w:pPr>
      <w:r w:rsidRPr="002F377D">
        <w:rPr>
          <w:rFonts w:asciiTheme="minorHAnsi" w:eastAsia="Cambria" w:hAnsiTheme="minorHAnsi" w:cstheme="minorHAnsi"/>
          <w:i/>
          <w:iCs/>
          <w:color w:val="000000" w:themeColor="text1"/>
          <w:u w:color="00B0F0"/>
        </w:rPr>
        <w:t xml:space="preserve">Read </w:t>
      </w:r>
      <w:r w:rsidRPr="002F377D">
        <w:rPr>
          <w:rFonts w:asciiTheme="minorHAnsi" w:eastAsia="Cambria" w:hAnsiTheme="minorHAnsi" w:cstheme="minorHAnsi"/>
          <w:i/>
          <w:iCs/>
          <w:color w:val="000000" w:themeColor="text1"/>
          <w:u w:val="single"/>
        </w:rPr>
        <w:t>Acts 2:1–4</w:t>
      </w:r>
      <w:r w:rsidRPr="002F377D">
        <w:rPr>
          <w:rFonts w:asciiTheme="minorHAnsi" w:eastAsia="Cambria" w:hAnsiTheme="minorHAnsi" w:cstheme="minorHAnsi"/>
          <w:b/>
          <w:bCs/>
          <w:i/>
          <w:iCs/>
          <w:color w:val="000000" w:themeColor="text1"/>
          <w:u w:val="single"/>
        </w:rPr>
        <w:t>.</w:t>
      </w:r>
    </w:p>
    <w:p w14:paraId="5F3E1402" w14:textId="1BEDD5CD" w:rsidR="00463071" w:rsidRPr="002F377D" w:rsidRDefault="00463071" w:rsidP="00463071">
      <w:pPr>
        <w:pStyle w:val="BodyA"/>
        <w:rPr>
          <w:rFonts w:asciiTheme="minorHAnsi" w:eastAsia="Cambria" w:hAnsiTheme="minorHAnsi" w:cstheme="minorHAnsi"/>
          <w:color w:val="000000" w:themeColor="text1"/>
          <w:u w:color="00B0F0"/>
        </w:rPr>
      </w:pPr>
    </w:p>
    <w:p w14:paraId="6B928CF5" w14:textId="070F1DDE" w:rsidR="00463071" w:rsidRPr="002F377D" w:rsidRDefault="00463071" w:rsidP="00463071">
      <w:pPr>
        <w:pStyle w:val="BodyA"/>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 xml:space="preserve">What just happened? </w:t>
      </w:r>
      <w:r w:rsidRPr="002F377D">
        <w:rPr>
          <w:rFonts w:asciiTheme="minorHAnsi" w:hAnsiTheme="minorHAnsi" w:cstheme="minorHAnsi"/>
          <w:i/>
          <w:iCs/>
          <w:color w:val="000000" w:themeColor="text1"/>
          <w:u w:color="00B0F0"/>
        </w:rPr>
        <w:t xml:space="preserve">(Allow responses.) </w:t>
      </w:r>
      <w:r w:rsidRPr="002F377D">
        <w:rPr>
          <w:rFonts w:asciiTheme="minorHAnsi" w:hAnsiTheme="minorHAnsi" w:cstheme="minorHAnsi"/>
          <w:color w:val="000000" w:themeColor="text1"/>
          <w:u w:color="00B0F0"/>
        </w:rPr>
        <w:t xml:space="preserve">The believers were meeting and praying together, and what sounded like a giant windstorm filled the house. Things that looked like flames of fire were on top of their heads, and they were filled with the Holy Spirit and began speaking in other languages that they had never learned. Nothing like this had ever happened before. This was the fulfillment of Jesus’ promise to send the Holy Spirit. </w:t>
      </w:r>
    </w:p>
    <w:p w14:paraId="703672FC" w14:textId="1904AC27" w:rsidR="00463071" w:rsidRPr="002F377D" w:rsidRDefault="00463071" w:rsidP="00463071">
      <w:pPr>
        <w:pStyle w:val="BodyA"/>
        <w:numPr>
          <w:ilvl w:val="0"/>
          <w:numId w:val="66"/>
        </w:numPr>
        <w:rPr>
          <w:rFonts w:asciiTheme="minorHAnsi" w:eastAsia="Cambria" w:hAnsiTheme="minorHAnsi" w:cstheme="minorHAnsi"/>
          <w:b/>
          <w:bCs/>
          <w:color w:val="000000" w:themeColor="text1"/>
          <w:u w:color="00B0F0"/>
        </w:rPr>
      </w:pPr>
      <w:r w:rsidRPr="002F377D">
        <w:rPr>
          <w:rFonts w:asciiTheme="minorHAnsi" w:eastAsia="Cambria" w:hAnsiTheme="minorHAnsi" w:cstheme="minorHAnsi"/>
          <w:i/>
          <w:iCs/>
          <w:color w:val="000000" w:themeColor="text1"/>
          <w:u w:color="00B0F0"/>
        </w:rPr>
        <w:t xml:space="preserve">Show </w:t>
      </w:r>
      <w:r w:rsidRPr="002F377D">
        <w:rPr>
          <w:rFonts w:asciiTheme="minorHAnsi" w:eastAsia="Cambria" w:hAnsiTheme="minorHAnsi" w:cstheme="minorHAnsi"/>
          <w:b/>
          <w:bCs/>
          <w:i/>
          <w:iCs/>
          <w:color w:val="000000" w:themeColor="text1"/>
          <w:u w:color="00B0F0"/>
        </w:rPr>
        <w:t>Bible Lesson Slide 1.</w:t>
      </w:r>
    </w:p>
    <w:p w14:paraId="73E6219C" w14:textId="7EFECE5A" w:rsidR="00463071" w:rsidRPr="002F377D" w:rsidRDefault="00463071" w:rsidP="00463071">
      <w:pPr>
        <w:pStyle w:val="BodyA"/>
        <w:rPr>
          <w:rFonts w:asciiTheme="minorHAnsi" w:eastAsia="Cambria" w:hAnsiTheme="minorHAnsi" w:cstheme="minorHAnsi"/>
          <w:color w:val="000000" w:themeColor="text1"/>
          <w:u w:color="00B0F0"/>
        </w:rPr>
      </w:pPr>
    </w:p>
    <w:p w14:paraId="78188495" w14:textId="77777777" w:rsidR="00E0258B" w:rsidRPr="002F377D" w:rsidRDefault="00E0258B" w:rsidP="00463071">
      <w:pPr>
        <w:pStyle w:val="BodyA"/>
        <w:rPr>
          <w:rFonts w:asciiTheme="minorHAnsi" w:eastAsia="Cambria" w:hAnsiTheme="minorHAnsi" w:cstheme="minorHAnsi"/>
          <w:color w:val="auto"/>
          <w:u w:color="00B0F0"/>
        </w:rPr>
      </w:pPr>
    </w:p>
    <w:p w14:paraId="1226E427" w14:textId="1FD8A47B" w:rsidR="00E0258B" w:rsidRPr="002F377D" w:rsidRDefault="00E0258B" w:rsidP="00463071">
      <w:pPr>
        <w:pStyle w:val="BodyA"/>
        <w:rPr>
          <w:rFonts w:asciiTheme="minorHAnsi" w:eastAsia="Cambria" w:hAnsiTheme="minorHAnsi" w:cstheme="minorHAnsi"/>
          <w:color w:val="auto"/>
          <w:u w:color="00B0F0"/>
        </w:rPr>
      </w:pPr>
    </w:p>
    <w:p w14:paraId="50D80B20" w14:textId="4372B439" w:rsidR="00E0258B" w:rsidRPr="002F377D" w:rsidRDefault="00E0258B" w:rsidP="00463071">
      <w:pPr>
        <w:pStyle w:val="BodyA"/>
        <w:rPr>
          <w:rFonts w:asciiTheme="minorHAnsi" w:eastAsia="Cambria" w:hAnsiTheme="minorHAnsi" w:cstheme="minorHAnsi"/>
          <w:color w:val="auto"/>
          <w:u w:color="00B0F0"/>
        </w:rPr>
      </w:pPr>
    </w:p>
    <w:p w14:paraId="40A239ED" w14:textId="103F5BD1" w:rsidR="00E0258B" w:rsidRPr="002F377D" w:rsidRDefault="00E0258B" w:rsidP="00463071">
      <w:pPr>
        <w:pStyle w:val="BodyA"/>
        <w:rPr>
          <w:rFonts w:asciiTheme="minorHAnsi" w:eastAsia="Cambria" w:hAnsiTheme="minorHAnsi" w:cstheme="minorHAnsi"/>
          <w:color w:val="auto"/>
          <w:u w:color="00B0F0"/>
        </w:rPr>
      </w:pPr>
      <w:r w:rsidRPr="002F377D">
        <w:rPr>
          <w:rFonts w:asciiTheme="minorHAnsi" w:eastAsia="Cambria" w:hAnsiTheme="minorHAnsi" w:cstheme="minorHAnsi"/>
          <w:noProof/>
          <w:color w:val="auto"/>
          <w:u w:color="00B0F0"/>
          <w14:textOutline w14:w="0" w14:cap="rnd" w14:cmpd="sng" w14:algn="ctr">
            <w14:noFill/>
            <w14:prstDash w14:val="solid"/>
            <w14:bevel/>
          </w14:textOutline>
        </w:rPr>
        <w:lastRenderedPageBreak/>
        <w:drawing>
          <wp:anchor distT="0" distB="0" distL="114300" distR="114300" simplePos="0" relativeHeight="251658247" behindDoc="0" locked="0" layoutInCell="1" allowOverlap="1" wp14:anchorId="7BD921F2" wp14:editId="76F8BE11">
            <wp:simplePos x="0" y="0"/>
            <wp:positionH relativeFrom="column">
              <wp:posOffset>45545</wp:posOffset>
            </wp:positionH>
            <wp:positionV relativeFrom="page">
              <wp:posOffset>867004</wp:posOffset>
            </wp:positionV>
            <wp:extent cx="2292096" cy="1289304"/>
            <wp:effectExtent l="12700" t="12700" r="6985" b="19050"/>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2096" cy="1289304"/>
                    </a:xfrm>
                    <a:prstGeom prst="rect">
                      <a:avLst/>
                    </a:prstGeom>
                    <a:ln>
                      <a:solidFill>
                        <a:schemeClr val="tx1"/>
                      </a:solidFill>
                    </a:ln>
                  </pic:spPr>
                </pic:pic>
              </a:graphicData>
            </a:graphic>
            <wp14:sizeRelV relativeFrom="margin">
              <wp14:pctHeight>0</wp14:pctHeight>
            </wp14:sizeRelV>
          </wp:anchor>
        </w:drawing>
      </w:r>
    </w:p>
    <w:p w14:paraId="4DFA7025" w14:textId="1D3CE7FA" w:rsidR="00E0258B" w:rsidRPr="002F377D" w:rsidRDefault="00E0258B" w:rsidP="00463071">
      <w:pPr>
        <w:pStyle w:val="BodyA"/>
        <w:rPr>
          <w:rFonts w:asciiTheme="minorHAnsi" w:eastAsia="Cambria" w:hAnsiTheme="minorHAnsi" w:cstheme="minorHAnsi"/>
          <w:color w:val="auto"/>
          <w:u w:color="00B0F0"/>
        </w:rPr>
      </w:pPr>
    </w:p>
    <w:p w14:paraId="5A6C78F2" w14:textId="284DCDF0" w:rsidR="00E0258B" w:rsidRPr="002F377D" w:rsidRDefault="00E0258B" w:rsidP="00463071">
      <w:pPr>
        <w:pStyle w:val="BodyA"/>
        <w:rPr>
          <w:rFonts w:asciiTheme="minorHAnsi" w:eastAsia="Cambria" w:hAnsiTheme="minorHAnsi" w:cstheme="minorHAnsi"/>
          <w:color w:val="auto"/>
          <w:u w:color="00B0F0"/>
        </w:rPr>
      </w:pPr>
    </w:p>
    <w:p w14:paraId="66784C16" w14:textId="77777777" w:rsidR="00E0258B" w:rsidRPr="002F377D" w:rsidRDefault="00E0258B" w:rsidP="00463071">
      <w:pPr>
        <w:pStyle w:val="BodyA"/>
        <w:rPr>
          <w:rFonts w:asciiTheme="minorHAnsi" w:eastAsia="Cambria" w:hAnsiTheme="minorHAnsi" w:cstheme="minorHAnsi"/>
          <w:color w:val="auto"/>
          <w:u w:color="00B0F0"/>
        </w:rPr>
      </w:pPr>
    </w:p>
    <w:p w14:paraId="4EB054D0" w14:textId="77777777" w:rsidR="00E0258B" w:rsidRPr="002F377D" w:rsidRDefault="00E0258B" w:rsidP="00463071">
      <w:pPr>
        <w:pStyle w:val="BodyA"/>
        <w:rPr>
          <w:rFonts w:asciiTheme="minorHAnsi" w:eastAsia="Cambria" w:hAnsiTheme="minorHAnsi" w:cstheme="minorHAnsi"/>
          <w:color w:val="auto"/>
          <w:u w:color="00B0F0"/>
        </w:rPr>
      </w:pPr>
    </w:p>
    <w:p w14:paraId="23DCA6BF" w14:textId="77777777" w:rsidR="00E0258B" w:rsidRPr="002F377D" w:rsidRDefault="00E0258B" w:rsidP="00463071">
      <w:pPr>
        <w:pStyle w:val="BodyA"/>
        <w:rPr>
          <w:rFonts w:asciiTheme="minorHAnsi" w:eastAsia="Cambria" w:hAnsiTheme="minorHAnsi" w:cstheme="minorHAnsi"/>
          <w:color w:val="auto"/>
          <w:u w:color="00B0F0"/>
        </w:rPr>
      </w:pPr>
    </w:p>
    <w:p w14:paraId="357FFFA9" w14:textId="77777777" w:rsidR="00E0258B" w:rsidRPr="002F377D" w:rsidRDefault="00E0258B" w:rsidP="00463071">
      <w:pPr>
        <w:pStyle w:val="BodyA"/>
        <w:rPr>
          <w:rFonts w:asciiTheme="minorHAnsi" w:eastAsia="Cambria" w:hAnsiTheme="minorHAnsi" w:cstheme="minorHAnsi"/>
          <w:color w:val="auto"/>
          <w:u w:color="00B0F0"/>
        </w:rPr>
      </w:pPr>
    </w:p>
    <w:p w14:paraId="7AA8A943" w14:textId="2FE42C46" w:rsidR="00463071" w:rsidRPr="002F377D" w:rsidRDefault="00E256F7" w:rsidP="00463071">
      <w:pPr>
        <w:pStyle w:val="BodyA"/>
        <w:rPr>
          <w:rFonts w:asciiTheme="minorHAnsi" w:hAnsiTheme="minorHAnsi" w:cstheme="minorHAnsi"/>
          <w:color w:val="000000" w:themeColor="text1"/>
          <w:u w:color="00B0F0"/>
        </w:rPr>
      </w:pPr>
      <w:r w:rsidRPr="002F377D">
        <w:rPr>
          <w:rFonts w:asciiTheme="minorHAnsi" w:eastAsia="Cambria" w:hAnsiTheme="minorHAnsi" w:cstheme="minorHAnsi"/>
          <w:color w:val="auto"/>
          <w:u w:color="00B0F0"/>
        </w:rPr>
        <w:br w:type="textWrapping" w:clear="all"/>
      </w:r>
      <w:r w:rsidR="00463071" w:rsidRPr="002F377D">
        <w:rPr>
          <w:rFonts w:asciiTheme="minorHAnsi" w:hAnsiTheme="minorHAnsi" w:cstheme="minorHAnsi"/>
          <w:color w:val="000000" w:themeColor="text1"/>
          <w:u w:color="00B0F0"/>
        </w:rPr>
        <w:t xml:space="preserve">People from all over the world who spoke different languages heard them and understood what they were saying. </w:t>
      </w:r>
    </w:p>
    <w:p w14:paraId="337258C4" w14:textId="77777777" w:rsidR="00463071" w:rsidRPr="002F377D" w:rsidRDefault="00463071" w:rsidP="00463071">
      <w:pPr>
        <w:pStyle w:val="BodyA"/>
        <w:numPr>
          <w:ilvl w:val="0"/>
          <w:numId w:val="66"/>
        </w:numPr>
        <w:rPr>
          <w:rFonts w:asciiTheme="minorHAnsi" w:eastAsia="Cambria" w:hAnsiTheme="minorHAnsi" w:cstheme="minorHAnsi"/>
          <w:color w:val="000000" w:themeColor="text1"/>
          <w:u w:color="00B0F0"/>
        </w:rPr>
      </w:pPr>
      <w:r w:rsidRPr="002F377D">
        <w:rPr>
          <w:rFonts w:asciiTheme="minorHAnsi" w:eastAsia="Cambria" w:hAnsiTheme="minorHAnsi" w:cstheme="minorHAnsi"/>
          <w:i/>
          <w:iCs/>
          <w:color w:val="000000" w:themeColor="text1"/>
          <w:u w:color="00B0F0"/>
        </w:rPr>
        <w:t xml:space="preserve">Read </w:t>
      </w:r>
      <w:r w:rsidRPr="002F377D">
        <w:rPr>
          <w:rFonts w:asciiTheme="minorHAnsi" w:eastAsia="Cambria" w:hAnsiTheme="minorHAnsi" w:cstheme="minorHAnsi"/>
          <w:i/>
          <w:iCs/>
          <w:color w:val="000000" w:themeColor="text1"/>
          <w:u w:val="single"/>
        </w:rPr>
        <w:t>Acts 2:7–11</w:t>
      </w:r>
      <w:r w:rsidRPr="002F377D">
        <w:rPr>
          <w:rFonts w:asciiTheme="minorHAnsi" w:eastAsia="Cambria" w:hAnsiTheme="minorHAnsi" w:cstheme="minorHAnsi"/>
          <w:b/>
          <w:bCs/>
          <w:i/>
          <w:iCs/>
          <w:color w:val="000000" w:themeColor="text1"/>
          <w:u w:val="single"/>
        </w:rPr>
        <w:t>.</w:t>
      </w:r>
    </w:p>
    <w:p w14:paraId="44C4208F" w14:textId="77777777" w:rsidR="00463071" w:rsidRPr="002F377D" w:rsidRDefault="00463071" w:rsidP="00463071">
      <w:pPr>
        <w:pStyle w:val="BodyA"/>
        <w:rPr>
          <w:rFonts w:asciiTheme="minorHAnsi" w:hAnsiTheme="minorHAnsi" w:cstheme="minorHAnsi"/>
          <w:color w:val="000000" w:themeColor="text1"/>
          <w:u w:color="00B0F0"/>
        </w:rPr>
      </w:pPr>
    </w:p>
    <w:p w14:paraId="3321E11F" w14:textId="77777777" w:rsidR="00463071" w:rsidRPr="002F377D" w:rsidRDefault="00463071" w:rsidP="00463071">
      <w:pPr>
        <w:pStyle w:val="BodyA"/>
        <w:rPr>
          <w:rFonts w:asciiTheme="minorHAnsi" w:hAnsiTheme="minorHAnsi" w:cstheme="minorHAnsi"/>
          <w:i/>
          <w:iCs/>
          <w:color w:val="000000" w:themeColor="text1"/>
          <w:u w:color="00B0F0"/>
        </w:rPr>
      </w:pPr>
      <w:r w:rsidRPr="002F377D">
        <w:rPr>
          <w:rFonts w:asciiTheme="minorHAnsi" w:hAnsiTheme="minorHAnsi" w:cstheme="minorHAnsi"/>
          <w:color w:val="000000" w:themeColor="text1"/>
          <w:u w:color="00B0F0"/>
        </w:rPr>
        <w:t xml:space="preserve">The people listening to the disciples were amazed but also confused because they had no clue how this was happening. What would you have thought if you had been there? </w:t>
      </w:r>
      <w:r w:rsidRPr="002F377D">
        <w:rPr>
          <w:rFonts w:asciiTheme="minorHAnsi" w:hAnsiTheme="minorHAnsi" w:cstheme="minorHAnsi"/>
          <w:i/>
          <w:iCs/>
          <w:color w:val="000000" w:themeColor="text1"/>
          <w:u w:color="00B0F0"/>
        </w:rPr>
        <w:t>(Group response)</w:t>
      </w:r>
    </w:p>
    <w:p w14:paraId="35C62D91" w14:textId="77777777" w:rsidR="00463071" w:rsidRPr="002F377D" w:rsidRDefault="00463071" w:rsidP="00463071">
      <w:pPr>
        <w:pStyle w:val="BodyA"/>
        <w:rPr>
          <w:rFonts w:asciiTheme="minorHAnsi" w:hAnsiTheme="minorHAnsi" w:cstheme="minorHAnsi"/>
          <w:color w:val="000000" w:themeColor="text1"/>
          <w:u w:color="00B0F0"/>
        </w:rPr>
      </w:pPr>
    </w:p>
    <w:p w14:paraId="0ECEDC36" w14:textId="77777777" w:rsidR="00463071" w:rsidRPr="002F377D" w:rsidRDefault="00463071" w:rsidP="00463071">
      <w:pPr>
        <w:pStyle w:val="BodyA"/>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 xml:space="preserve">The story didn’t end there though. The streets were packed full of people because of the special festival that was happening in Jerusalem. The disciples had created quite a stir among the people with their joy and celebration. One of the disciples, Peter, spoke to the crowd. He was full of courage because the Holy Spirit was helping him. Peter told them of the incredible things Jesus had done. </w:t>
      </w:r>
    </w:p>
    <w:p w14:paraId="30E2B080" w14:textId="77777777" w:rsidR="00463071" w:rsidRPr="002F377D" w:rsidRDefault="00463071" w:rsidP="00463071">
      <w:pPr>
        <w:pStyle w:val="BodyA"/>
        <w:rPr>
          <w:rFonts w:asciiTheme="minorHAnsi" w:hAnsiTheme="minorHAnsi" w:cstheme="minorHAnsi"/>
          <w:color w:val="000000" w:themeColor="text1"/>
          <w:u w:color="00B0F0"/>
        </w:rPr>
      </w:pPr>
    </w:p>
    <w:p w14:paraId="0399F0C6" w14:textId="77777777" w:rsidR="00463071" w:rsidRPr="002F377D" w:rsidRDefault="00463071" w:rsidP="00463071">
      <w:pPr>
        <w:pStyle w:val="BodyA"/>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 xml:space="preserve">On that special day, about three thousand people decided to follow Jesus because of Peter’s message. Something special had begun and the power of the Holy Spirit was helping the disciples have the boldness to speak and do the things God was leading them to do. </w:t>
      </w:r>
    </w:p>
    <w:p w14:paraId="43B6A057" w14:textId="77777777" w:rsidR="00463071" w:rsidRPr="002F377D" w:rsidRDefault="00463071" w:rsidP="00463071">
      <w:pPr>
        <w:pStyle w:val="BodyA"/>
        <w:rPr>
          <w:rFonts w:asciiTheme="minorHAnsi" w:eastAsia="Cambria" w:hAnsiTheme="minorHAnsi" w:cstheme="minorHAnsi"/>
          <w:color w:val="000000" w:themeColor="text1"/>
          <w:u w:color="00B0F0"/>
        </w:rPr>
      </w:pPr>
    </w:p>
    <w:p w14:paraId="5031FD3A" w14:textId="0FD31E52" w:rsidR="00463071" w:rsidRPr="002F377D" w:rsidRDefault="00463071" w:rsidP="00463071">
      <w:pPr>
        <w:pStyle w:val="BodyA"/>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 xml:space="preserve">Let’s talk about three reasons you should want to be baptized in the Holy Spirit. Who wants to be powerful for Jesus? </w:t>
      </w:r>
      <w:r w:rsidRPr="002F377D">
        <w:rPr>
          <w:rFonts w:asciiTheme="minorHAnsi" w:hAnsiTheme="minorHAnsi" w:cstheme="minorHAnsi"/>
          <w:i/>
          <w:iCs/>
          <w:color w:val="000000" w:themeColor="text1"/>
          <w:u w:color="00B0F0"/>
        </w:rPr>
        <w:t xml:space="preserve">(Allow responses.) </w:t>
      </w:r>
      <w:r w:rsidRPr="002F377D">
        <w:rPr>
          <w:rFonts w:asciiTheme="minorHAnsi" w:hAnsiTheme="minorHAnsi" w:cstheme="minorHAnsi"/>
          <w:color w:val="000000" w:themeColor="text1"/>
          <w:u w:color="00B0F0"/>
        </w:rPr>
        <w:t>All of us want that, but we can't be powerful on our own. We need the power of the Holy Spirit. The Holy Spirit will empower you to witness, share what you believe with others, and live for Jesus.</w:t>
      </w:r>
    </w:p>
    <w:p w14:paraId="28CC68D2" w14:textId="77777777" w:rsidR="00463071" w:rsidRPr="002F377D" w:rsidRDefault="00463071" w:rsidP="00463071">
      <w:pPr>
        <w:pStyle w:val="BodyA"/>
        <w:numPr>
          <w:ilvl w:val="0"/>
          <w:numId w:val="66"/>
        </w:numPr>
        <w:rPr>
          <w:rFonts w:asciiTheme="minorHAnsi" w:hAnsiTheme="minorHAnsi" w:cstheme="minorHAnsi"/>
          <w:i/>
          <w:iCs/>
          <w:color w:val="000000" w:themeColor="text1"/>
          <w:u w:color="00B0F0"/>
        </w:rPr>
      </w:pPr>
      <w:r w:rsidRPr="002F377D">
        <w:rPr>
          <w:rFonts w:asciiTheme="minorHAnsi" w:hAnsiTheme="minorHAnsi" w:cstheme="minorHAnsi"/>
          <w:i/>
          <w:iCs/>
          <w:color w:val="000000" w:themeColor="text1"/>
          <w:u w:color="00B0F0"/>
        </w:rPr>
        <w:t xml:space="preserve">Have a kid volunteer hold up the “Empowers you” poster board. </w:t>
      </w:r>
    </w:p>
    <w:p w14:paraId="44DE1675" w14:textId="77777777" w:rsidR="00463071" w:rsidRPr="002F377D" w:rsidRDefault="00463071" w:rsidP="00463071">
      <w:pPr>
        <w:pStyle w:val="BodyA"/>
        <w:rPr>
          <w:rFonts w:asciiTheme="minorHAnsi" w:hAnsiTheme="minorHAnsi" w:cstheme="minorHAnsi"/>
          <w:color w:val="000000" w:themeColor="text1"/>
          <w:u w:color="00B0F0"/>
        </w:rPr>
      </w:pPr>
    </w:p>
    <w:p w14:paraId="17105C00" w14:textId="77777777" w:rsidR="00463071" w:rsidRPr="002F377D" w:rsidRDefault="00463071" w:rsidP="00463071">
      <w:pPr>
        <w:pStyle w:val="BodyA"/>
        <w:rPr>
          <w:rFonts w:asciiTheme="minorHAnsi" w:eastAsia="Cambria" w:hAnsiTheme="minorHAnsi" w:cstheme="minorHAnsi"/>
          <w:color w:val="000000" w:themeColor="text1"/>
          <w:u w:color="00B0F0"/>
        </w:rPr>
      </w:pPr>
      <w:r w:rsidRPr="002F377D">
        <w:rPr>
          <w:rFonts w:asciiTheme="minorHAnsi" w:hAnsiTheme="minorHAnsi" w:cstheme="minorHAnsi"/>
          <w:color w:val="000000" w:themeColor="text1"/>
          <w:u w:color="00B0F0"/>
        </w:rPr>
        <w:t xml:space="preserve">The believers who were filled with the Holy Spirit spoke in other languages. The believers didn't know what they were saying, but the people who heard them speaking understood the languages the believers were speaking. They said the believers were talking about all the wonderful things God had done. </w:t>
      </w:r>
    </w:p>
    <w:p w14:paraId="69A62924" w14:textId="77777777" w:rsidR="00463071" w:rsidRPr="002F377D" w:rsidRDefault="00463071" w:rsidP="00463071">
      <w:pPr>
        <w:pStyle w:val="BodyA"/>
        <w:rPr>
          <w:rFonts w:asciiTheme="minorHAnsi" w:eastAsia="Cambria" w:hAnsiTheme="minorHAnsi" w:cstheme="minorHAnsi"/>
          <w:color w:val="000000" w:themeColor="text1"/>
          <w:u w:color="00B0F0"/>
        </w:rPr>
      </w:pPr>
    </w:p>
    <w:p w14:paraId="26852C50" w14:textId="77777777" w:rsidR="00463071" w:rsidRPr="002F377D" w:rsidRDefault="00463071" w:rsidP="00463071">
      <w:pPr>
        <w:pStyle w:val="BodyA"/>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 xml:space="preserve">Peter went on to preach to the people who had gathered, and more than three thousand people came to believe in Jesus because of the boldness and power that came from the Holy Spirit. The Holy Spirit can help you witness and share your faith with others with the same boldness and power Peter had. </w:t>
      </w:r>
    </w:p>
    <w:p w14:paraId="5E01B18F" w14:textId="77777777" w:rsidR="00463071" w:rsidRPr="002F377D" w:rsidRDefault="00463071" w:rsidP="00463071">
      <w:pPr>
        <w:pStyle w:val="BodyA"/>
        <w:numPr>
          <w:ilvl w:val="0"/>
          <w:numId w:val="66"/>
        </w:numPr>
        <w:rPr>
          <w:rFonts w:asciiTheme="minorHAnsi" w:eastAsia="Cambria" w:hAnsiTheme="minorHAnsi" w:cstheme="minorHAnsi"/>
          <w:color w:val="000000" w:themeColor="text1"/>
          <w:u w:color="00B0F0"/>
        </w:rPr>
      </w:pPr>
      <w:r w:rsidRPr="002F377D">
        <w:rPr>
          <w:rFonts w:asciiTheme="minorHAnsi" w:hAnsiTheme="minorHAnsi" w:cstheme="minorHAnsi"/>
          <w:i/>
          <w:iCs/>
          <w:color w:val="000000" w:themeColor="text1"/>
          <w:u w:color="00B0F0"/>
        </w:rPr>
        <w:t>Have another kid hold up the “Helps you witness” poster board.</w:t>
      </w:r>
    </w:p>
    <w:p w14:paraId="02059325" w14:textId="77777777" w:rsidR="00463071" w:rsidRPr="002F377D" w:rsidRDefault="00463071" w:rsidP="00463071">
      <w:pPr>
        <w:pStyle w:val="BodyA"/>
        <w:rPr>
          <w:rFonts w:asciiTheme="minorHAnsi" w:eastAsia="Cambria" w:hAnsiTheme="minorHAnsi" w:cstheme="minorHAnsi"/>
          <w:color w:val="000000" w:themeColor="text1"/>
          <w:u w:color="00B0F0"/>
        </w:rPr>
      </w:pPr>
    </w:p>
    <w:p w14:paraId="2AEA9DE7" w14:textId="77777777" w:rsidR="00463071" w:rsidRPr="002F377D" w:rsidRDefault="00463071" w:rsidP="00463071">
      <w:pPr>
        <w:pStyle w:val="BodyA"/>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 xml:space="preserve">How many of you sometimes struggle with knowing what to pray? </w:t>
      </w:r>
      <w:r w:rsidRPr="002F377D">
        <w:rPr>
          <w:rFonts w:asciiTheme="minorHAnsi" w:hAnsiTheme="minorHAnsi" w:cstheme="minorHAnsi"/>
          <w:i/>
          <w:iCs/>
          <w:color w:val="000000" w:themeColor="text1"/>
          <w:u w:color="00B0F0"/>
        </w:rPr>
        <w:t xml:space="preserve">(Group response) </w:t>
      </w:r>
      <w:r w:rsidRPr="002F377D">
        <w:rPr>
          <w:rFonts w:asciiTheme="minorHAnsi" w:hAnsiTheme="minorHAnsi" w:cstheme="minorHAnsi"/>
          <w:color w:val="000000" w:themeColor="text1"/>
          <w:u w:color="00B0F0"/>
        </w:rPr>
        <w:t xml:space="preserve">The Holy Spirit can help you with that, too. </w:t>
      </w:r>
    </w:p>
    <w:p w14:paraId="05B867E3" w14:textId="77777777" w:rsidR="00463071" w:rsidRPr="002F377D" w:rsidRDefault="00463071" w:rsidP="00463071">
      <w:pPr>
        <w:pStyle w:val="BodyA"/>
        <w:numPr>
          <w:ilvl w:val="0"/>
          <w:numId w:val="66"/>
        </w:numPr>
        <w:rPr>
          <w:rFonts w:asciiTheme="minorHAnsi" w:eastAsia="Cambria" w:hAnsiTheme="minorHAnsi" w:cstheme="minorHAnsi"/>
          <w:b/>
          <w:bCs/>
          <w:color w:val="000000" w:themeColor="text1"/>
          <w:u w:color="00B0F0"/>
        </w:rPr>
      </w:pPr>
      <w:r w:rsidRPr="002F377D">
        <w:rPr>
          <w:rFonts w:asciiTheme="minorHAnsi" w:hAnsiTheme="minorHAnsi" w:cstheme="minorHAnsi"/>
          <w:i/>
          <w:iCs/>
          <w:color w:val="000000" w:themeColor="text1"/>
          <w:u w:color="00B0F0"/>
        </w:rPr>
        <w:lastRenderedPageBreak/>
        <w:t xml:space="preserve">Read </w:t>
      </w:r>
      <w:r w:rsidRPr="002F377D">
        <w:rPr>
          <w:rFonts w:asciiTheme="minorHAnsi" w:hAnsiTheme="minorHAnsi" w:cstheme="minorHAnsi"/>
          <w:i/>
          <w:iCs/>
          <w:color w:val="000000" w:themeColor="text1"/>
          <w:u w:val="single"/>
        </w:rPr>
        <w:t>Romans 8:26–27</w:t>
      </w:r>
      <w:r w:rsidRPr="002F377D">
        <w:rPr>
          <w:rFonts w:asciiTheme="minorHAnsi" w:hAnsiTheme="minorHAnsi" w:cstheme="minorHAnsi"/>
          <w:b/>
          <w:bCs/>
          <w:i/>
          <w:iCs/>
          <w:color w:val="000000" w:themeColor="text1"/>
          <w:u w:val="single"/>
        </w:rPr>
        <w:t>.</w:t>
      </w:r>
    </w:p>
    <w:p w14:paraId="0E762617" w14:textId="77777777" w:rsidR="00463071" w:rsidRPr="002F377D" w:rsidRDefault="00463071" w:rsidP="00463071">
      <w:pPr>
        <w:pStyle w:val="BodyA"/>
        <w:numPr>
          <w:ilvl w:val="0"/>
          <w:numId w:val="66"/>
        </w:numPr>
        <w:rPr>
          <w:rFonts w:asciiTheme="minorHAnsi" w:eastAsia="Cambria" w:hAnsiTheme="minorHAnsi" w:cstheme="minorHAnsi"/>
          <w:color w:val="000000" w:themeColor="text1"/>
          <w:u w:color="00B0F0"/>
        </w:rPr>
      </w:pPr>
      <w:r w:rsidRPr="002F377D">
        <w:rPr>
          <w:rFonts w:asciiTheme="minorHAnsi" w:hAnsiTheme="minorHAnsi" w:cstheme="minorHAnsi"/>
          <w:i/>
          <w:iCs/>
          <w:color w:val="000000" w:themeColor="text1"/>
          <w:u w:color="00B0F0"/>
        </w:rPr>
        <w:t>Have a third kid volunteer hold up the “Prays for you” poster board.</w:t>
      </w:r>
    </w:p>
    <w:p w14:paraId="65A003CA" w14:textId="77777777" w:rsidR="00463071" w:rsidRPr="002F377D" w:rsidRDefault="00463071" w:rsidP="00463071">
      <w:pPr>
        <w:pStyle w:val="BodyA"/>
        <w:rPr>
          <w:rFonts w:asciiTheme="minorHAnsi" w:eastAsia="Cambria" w:hAnsiTheme="minorHAnsi" w:cstheme="minorHAnsi"/>
          <w:color w:val="000000" w:themeColor="text1"/>
          <w:u w:color="00B0F0"/>
        </w:rPr>
      </w:pPr>
    </w:p>
    <w:p w14:paraId="46BE4881" w14:textId="77777777" w:rsidR="00463071" w:rsidRPr="002F377D" w:rsidRDefault="00463071" w:rsidP="00463071">
      <w:pPr>
        <w:pStyle w:val="BodyA"/>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If you’re a follower of Jesus, you already have the Holy Spirit living inside of you. But don’t you want to receive the power of being baptized in the Holy Spirit? When you are baptized in the Holy Spirit, you will receive God’s power, the Holy Spirit will help you witness, and the Holy Spirit will pray for you when you don't know what to pray.</w:t>
      </w:r>
    </w:p>
    <w:p w14:paraId="0CF05AD4" w14:textId="77777777" w:rsidR="00463071" w:rsidRPr="002F377D" w:rsidRDefault="00463071" w:rsidP="00463071">
      <w:pPr>
        <w:pStyle w:val="BodyA"/>
        <w:numPr>
          <w:ilvl w:val="0"/>
          <w:numId w:val="67"/>
        </w:numPr>
        <w:rPr>
          <w:rFonts w:asciiTheme="minorHAnsi" w:eastAsia="Cambria" w:hAnsiTheme="minorHAnsi" w:cstheme="minorHAnsi"/>
          <w:color w:val="000000" w:themeColor="text1"/>
          <w:u w:color="00B0F0"/>
        </w:rPr>
      </w:pPr>
      <w:r w:rsidRPr="002F377D">
        <w:rPr>
          <w:rFonts w:asciiTheme="minorHAnsi" w:hAnsiTheme="minorHAnsi" w:cstheme="minorHAnsi"/>
          <w:i/>
          <w:iCs/>
          <w:color w:val="000000" w:themeColor="text1"/>
          <w:u w:color="00B0F0"/>
        </w:rPr>
        <w:t>Have the three kids with poster board return to their seats.</w:t>
      </w:r>
    </w:p>
    <w:p w14:paraId="40163118" w14:textId="77777777" w:rsidR="003A423D" w:rsidRPr="002F377D" w:rsidRDefault="003A423D" w:rsidP="00A67F16">
      <w:pPr>
        <w:contextualSpacing/>
        <w:rPr>
          <w:rFonts w:asciiTheme="minorHAnsi" w:eastAsia="Cambria" w:hAnsiTheme="minorHAnsi" w:cstheme="minorHAnsi"/>
          <w:color w:val="000000" w:themeColor="text1"/>
          <w:u w:color="FF0000"/>
        </w:rPr>
      </w:pPr>
    </w:p>
    <w:p w14:paraId="2E663D9C" w14:textId="77777777" w:rsidR="00163E21" w:rsidRPr="002F377D" w:rsidRDefault="00C7239C" w:rsidP="00A67F16">
      <w:pPr>
        <w:contextualSpacing/>
        <w:rPr>
          <w:rFonts w:asciiTheme="minorHAnsi" w:hAnsiTheme="minorHAnsi" w:cstheme="minorHAnsi"/>
          <w:b/>
          <w:bCs/>
          <w:color w:val="000000" w:themeColor="text1"/>
        </w:rPr>
      </w:pPr>
      <w:r w:rsidRPr="002F377D">
        <w:rPr>
          <w:rFonts w:asciiTheme="minorHAnsi" w:hAnsiTheme="minorHAnsi" w:cstheme="minorHAnsi"/>
          <w:b/>
          <w:bCs/>
          <w:color w:val="000000" w:themeColor="text1"/>
        </w:rPr>
        <w:t xml:space="preserve">Faith Verse </w:t>
      </w:r>
    </w:p>
    <w:p w14:paraId="77BCEA2B" w14:textId="19EE4473" w:rsidR="00F14ABC" w:rsidRPr="002F377D" w:rsidRDefault="00F14ABC" w:rsidP="00CE2A5D">
      <w:pPr>
        <w:pStyle w:val="BodyAC"/>
        <w:rPr>
          <w:rFonts w:asciiTheme="minorHAnsi" w:hAnsiTheme="minorHAnsi" w:cstheme="minorHAnsi"/>
          <w:color w:val="000000" w:themeColor="text1"/>
        </w:rPr>
      </w:pPr>
      <w:r w:rsidRPr="002F377D">
        <w:rPr>
          <w:rFonts w:asciiTheme="minorHAnsi" w:hAnsiTheme="minorHAnsi" w:cstheme="minorHAnsi"/>
          <w:color w:val="000000" w:themeColor="text1"/>
        </w:rPr>
        <w:t>Our Faith Verse reminds us that Jesus wants us to receive the gift of the baptism in the Holy Spirit so we can be empowered to tell others about Him. Let’s learn the actions together.</w:t>
      </w:r>
    </w:p>
    <w:p w14:paraId="235665FC" w14:textId="77777777" w:rsidR="0001727B" w:rsidRPr="002F377D" w:rsidRDefault="0001727B" w:rsidP="00CD75CB">
      <w:pPr>
        <w:pStyle w:val="ListParagraph"/>
        <w:numPr>
          <w:ilvl w:val="0"/>
          <w:numId w:val="46"/>
        </w:numPr>
        <w:contextualSpacing/>
        <w:jc w:val="left"/>
        <w:rPr>
          <w:rFonts w:asciiTheme="minorHAnsi" w:eastAsia="Cambria" w:hAnsiTheme="minorHAnsi" w:cstheme="minorHAnsi"/>
          <w:i/>
          <w:iCs/>
          <w:color w:val="000000" w:themeColor="text1"/>
          <w:u w:color="FF0000"/>
        </w:rPr>
      </w:pPr>
      <w:r w:rsidRPr="002F377D">
        <w:rPr>
          <w:rFonts w:asciiTheme="minorHAnsi" w:eastAsia="Cambria" w:hAnsiTheme="minorHAnsi" w:cstheme="minorHAnsi"/>
          <w:i/>
          <w:iCs/>
          <w:color w:val="000000" w:themeColor="text1"/>
          <w:u w:color="FF0000"/>
        </w:rPr>
        <w:t xml:space="preserve">Show the </w:t>
      </w:r>
      <w:r w:rsidRPr="002F377D">
        <w:rPr>
          <w:rFonts w:asciiTheme="minorHAnsi" w:eastAsia="Cambria" w:hAnsiTheme="minorHAnsi" w:cstheme="minorHAnsi"/>
          <w:b/>
          <w:bCs/>
          <w:i/>
          <w:iCs/>
          <w:color w:val="000000" w:themeColor="text1"/>
          <w:u w:color="FF0000"/>
        </w:rPr>
        <w:t xml:space="preserve">Faith Verse Video </w:t>
      </w:r>
      <w:r w:rsidRPr="002F377D">
        <w:rPr>
          <w:rFonts w:asciiTheme="minorHAnsi" w:eastAsia="Cambria" w:hAnsiTheme="minorHAnsi" w:cstheme="minorHAnsi"/>
          <w:i/>
          <w:iCs/>
          <w:color w:val="000000" w:themeColor="text1"/>
          <w:u w:color="FF0000"/>
        </w:rPr>
        <w:t>or</w:t>
      </w:r>
      <w:r w:rsidRPr="002F377D">
        <w:rPr>
          <w:rFonts w:asciiTheme="minorHAnsi" w:eastAsia="Cambria" w:hAnsiTheme="minorHAnsi" w:cstheme="minorHAnsi"/>
          <w:b/>
          <w:bCs/>
          <w:i/>
          <w:iCs/>
          <w:color w:val="000000" w:themeColor="text1"/>
          <w:u w:color="FF0000"/>
        </w:rPr>
        <w:t xml:space="preserve"> Slide.</w:t>
      </w:r>
    </w:p>
    <w:p w14:paraId="298FFC96" w14:textId="77777777" w:rsidR="003A0BD8" w:rsidRPr="002F377D" w:rsidRDefault="003A0BD8" w:rsidP="00373C1D">
      <w:pPr>
        <w:pStyle w:val="ListParagraph"/>
        <w:contextualSpacing/>
        <w:jc w:val="left"/>
        <w:rPr>
          <w:rFonts w:asciiTheme="minorHAnsi" w:eastAsia="Cambria" w:hAnsiTheme="minorHAnsi" w:cstheme="minorHAnsi"/>
          <w:color w:val="000000" w:themeColor="text1"/>
          <w:u w:color="FF0000"/>
        </w:rPr>
      </w:pPr>
    </w:p>
    <w:p w14:paraId="60F10C1F" w14:textId="77777777" w:rsidR="0001727B" w:rsidRPr="002F377D" w:rsidRDefault="0001727B" w:rsidP="0001727B">
      <w:pPr>
        <w:contextualSpacing/>
        <w:rPr>
          <w:rFonts w:asciiTheme="minorHAnsi" w:eastAsia="Cambria" w:hAnsiTheme="minorHAnsi" w:cstheme="minorHAnsi"/>
          <w:i/>
          <w:iCs/>
          <w:u w:color="FF0000"/>
        </w:rPr>
      </w:pPr>
      <w:r w:rsidRPr="002F377D">
        <w:rPr>
          <w:rFonts w:asciiTheme="minorHAnsi" w:hAnsiTheme="minorHAnsi" w:cstheme="minorHAnsi"/>
          <w:noProof/>
        </w:rPr>
        <w:drawing>
          <wp:inline distT="0" distB="0" distL="0" distR="0" wp14:anchorId="696AA6C8" wp14:editId="66C4383E">
            <wp:extent cx="2292096" cy="1289304"/>
            <wp:effectExtent l="0" t="0" r="0" b="6350"/>
            <wp:docPr id="1857717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2096" cy="1289304"/>
                    </a:xfrm>
                    <a:prstGeom prst="rect">
                      <a:avLst/>
                    </a:prstGeom>
                  </pic:spPr>
                </pic:pic>
              </a:graphicData>
            </a:graphic>
          </wp:inline>
        </w:drawing>
      </w:r>
      <w:r w:rsidR="002B68A9" w:rsidRPr="002F377D">
        <w:rPr>
          <w:rFonts w:asciiTheme="minorHAnsi" w:eastAsia="Cambria" w:hAnsiTheme="minorHAnsi" w:cstheme="minorHAnsi"/>
          <w:b/>
          <w:bCs/>
          <w:i/>
          <w:iCs/>
          <w:u w:color="FF0000"/>
        </w:rPr>
        <w:t xml:space="preserve">  </w:t>
      </w:r>
      <w:r w:rsidRPr="002F377D">
        <w:rPr>
          <w:rFonts w:asciiTheme="minorHAnsi" w:eastAsia="Cambria" w:hAnsiTheme="minorHAnsi" w:cstheme="minorHAnsi"/>
          <w:b/>
          <w:bCs/>
          <w:i/>
          <w:iCs/>
          <w:u w:color="FF0000"/>
        </w:rPr>
        <w:t xml:space="preserve"> </w:t>
      </w:r>
      <w:r w:rsidR="002B68A9" w:rsidRPr="002F377D">
        <w:rPr>
          <w:rFonts w:asciiTheme="minorHAnsi" w:hAnsiTheme="minorHAnsi" w:cstheme="minorHAnsi"/>
          <w:color w:val="1A1918"/>
        </w:rPr>
        <w:fldChar w:fldCharType="begin"/>
      </w:r>
      <w:r w:rsidR="002B68A9" w:rsidRPr="002F377D">
        <w:rPr>
          <w:rFonts w:asciiTheme="minorHAnsi" w:hAnsiTheme="minorHAnsi" w:cstheme="minorHAns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2F377D">
        <w:rPr>
          <w:rFonts w:asciiTheme="minorHAnsi" w:hAnsiTheme="minorHAnsi" w:cstheme="minorHAnsi"/>
          <w:color w:val="1A1918"/>
        </w:rPr>
        <w:fldChar w:fldCharType="separate"/>
      </w:r>
      <w:r w:rsidR="002B68A9" w:rsidRPr="002F377D">
        <w:rPr>
          <w:rFonts w:asciiTheme="minorHAnsi" w:hAnsiTheme="minorHAnsi" w:cstheme="minorHAnsi"/>
          <w:noProof/>
          <w:color w:val="1A1918"/>
        </w:rPr>
        <w:drawing>
          <wp:inline distT="0" distB="0" distL="0" distR="0" wp14:anchorId="30A5D3FD" wp14:editId="450C393A">
            <wp:extent cx="2292096" cy="1289304"/>
            <wp:effectExtent l="12700" t="12700" r="6985" b="19050"/>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92096" cy="1289304"/>
                    </a:xfrm>
                    <a:prstGeom prst="rect">
                      <a:avLst/>
                    </a:prstGeom>
                    <a:noFill/>
                    <a:ln>
                      <a:solidFill>
                        <a:schemeClr val="tx1"/>
                      </a:solidFill>
                    </a:ln>
                  </pic:spPr>
                </pic:pic>
              </a:graphicData>
            </a:graphic>
          </wp:inline>
        </w:drawing>
      </w:r>
      <w:r w:rsidR="002B68A9" w:rsidRPr="002F377D">
        <w:rPr>
          <w:rFonts w:asciiTheme="minorHAnsi" w:hAnsiTheme="minorHAnsi" w:cstheme="minorHAnsi"/>
          <w:color w:val="1A1918"/>
        </w:rPr>
        <w:fldChar w:fldCharType="end"/>
      </w:r>
    </w:p>
    <w:p w14:paraId="1A6ADBDA" w14:textId="77777777" w:rsidR="003A423D" w:rsidRPr="002F377D" w:rsidRDefault="003A423D" w:rsidP="00A67F16">
      <w:pPr>
        <w:contextualSpacing/>
        <w:rPr>
          <w:rFonts w:asciiTheme="minorHAnsi" w:eastAsia="Cambria" w:hAnsiTheme="minorHAnsi" w:cstheme="minorHAnsi"/>
          <w:color w:val="000000" w:themeColor="text1"/>
          <w:u w:color="FF0000"/>
        </w:rPr>
      </w:pPr>
    </w:p>
    <w:p w14:paraId="108104D4" w14:textId="78656387" w:rsidR="00064435" w:rsidRPr="002F377D" w:rsidRDefault="00C967BB" w:rsidP="00B4264B">
      <w:pPr>
        <w:pStyle w:val="BodyAA"/>
        <w:contextualSpacing/>
        <w:rPr>
          <w:rFonts w:asciiTheme="minorHAnsi" w:hAnsiTheme="minorHAnsi" w:cstheme="minorHAnsi"/>
          <w:color w:val="000000" w:themeColor="text1"/>
          <w:sz w:val="24"/>
          <w:szCs w:val="24"/>
        </w:rPr>
      </w:pPr>
      <w:r w:rsidRPr="002F377D">
        <w:rPr>
          <w:rFonts w:asciiTheme="minorHAnsi" w:hAnsiTheme="minorHAnsi" w:cstheme="minorHAnsi"/>
          <w:color w:val="000000" w:themeColor="text1"/>
          <w:sz w:val="24"/>
          <w:szCs w:val="24"/>
        </w:rPr>
        <w:t>Acts 1:8</w:t>
      </w:r>
      <w:r w:rsidR="00064435" w:rsidRPr="002F377D">
        <w:rPr>
          <w:rFonts w:asciiTheme="minorHAnsi" w:hAnsiTheme="minorHAnsi" w:cstheme="minorHAnsi"/>
          <w:color w:val="000000" w:themeColor="text1"/>
          <w:sz w:val="24"/>
          <w:szCs w:val="24"/>
        </w:rPr>
        <w:t xml:space="preserve"> (NLT)</w:t>
      </w:r>
    </w:p>
    <w:p w14:paraId="5CEE889F" w14:textId="5F834B53" w:rsidR="00564943" w:rsidRPr="002F377D" w:rsidRDefault="00564943" w:rsidP="00B4264B">
      <w:pPr>
        <w:pStyle w:val="Default"/>
        <w:rPr>
          <w:rStyle w:val="woj"/>
          <w:rFonts w:asciiTheme="minorHAnsi" w:hAnsiTheme="minorHAnsi" w:cstheme="minorHAnsi"/>
          <w:color w:val="000000" w:themeColor="text1"/>
          <w:sz w:val="24"/>
          <w:szCs w:val="24"/>
        </w:rPr>
      </w:pPr>
      <w:r w:rsidRPr="002F377D">
        <w:rPr>
          <w:rStyle w:val="woj"/>
          <w:rFonts w:asciiTheme="minorHAnsi" w:hAnsiTheme="minorHAnsi" w:cstheme="minorHAnsi"/>
          <w:color w:val="000000" w:themeColor="text1"/>
          <w:sz w:val="24"/>
          <w:szCs w:val="24"/>
        </w:rPr>
        <w:t xml:space="preserve">“But </w:t>
      </w:r>
      <w:r w:rsidR="005C0152" w:rsidRPr="002F377D">
        <w:rPr>
          <w:rStyle w:val="woj"/>
          <w:rFonts w:asciiTheme="minorHAnsi" w:hAnsiTheme="minorHAnsi" w:cstheme="minorHAnsi"/>
          <w:color w:val="000000" w:themeColor="text1"/>
          <w:sz w:val="24"/>
          <w:szCs w:val="24"/>
        </w:rPr>
        <w:t>y</w:t>
      </w:r>
      <w:r w:rsidRPr="002F377D">
        <w:rPr>
          <w:rStyle w:val="woj"/>
          <w:rFonts w:asciiTheme="minorHAnsi" w:hAnsiTheme="minorHAnsi" w:cstheme="minorHAnsi"/>
          <w:color w:val="000000" w:themeColor="text1"/>
          <w:sz w:val="24"/>
          <w:szCs w:val="24"/>
        </w:rPr>
        <w:t>ou will receive power when the Holy Spirit comes upon you. And you will be my witnesses, telling people about me everywhere—in Jerusalem, throughout Judea, in Samaria, and to the ends of the earth.”</w:t>
      </w:r>
    </w:p>
    <w:p w14:paraId="24536730" w14:textId="4AED9D72" w:rsidR="002953D3" w:rsidRPr="002F377D" w:rsidRDefault="002953D3">
      <w:pPr>
        <w:pBdr>
          <w:top w:val="nil"/>
          <w:left w:val="nil"/>
          <w:bottom w:val="nil"/>
          <w:right w:val="nil"/>
          <w:between w:val="nil"/>
          <w:bar w:val="nil"/>
        </w:pBdr>
        <w:rPr>
          <w:rFonts w:asciiTheme="minorHAnsi" w:hAnsiTheme="minorHAnsi" w:cstheme="minorHAnsi"/>
          <w:color w:val="000000" w:themeColor="text1"/>
        </w:rPr>
      </w:pPr>
    </w:p>
    <w:p w14:paraId="14B326DB" w14:textId="26CDF662" w:rsidR="008B624E" w:rsidRPr="002F377D" w:rsidRDefault="008B624E">
      <w:pPr>
        <w:pBdr>
          <w:top w:val="nil"/>
          <w:left w:val="nil"/>
          <w:bottom w:val="nil"/>
          <w:right w:val="nil"/>
          <w:between w:val="nil"/>
          <w:bar w:val="nil"/>
        </w:pBdr>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pPr>
      <w:r w:rsidRPr="002F377D">
        <w:rPr>
          <w:rFonts w:asciiTheme="minorHAnsi" w:hAnsiTheme="minorHAnsi" w:cstheme="minorHAnsi"/>
          <w:color w:val="000000" w:themeColor="text1"/>
        </w:rPr>
        <w:t>We can all receive the gift of the baptism in the Holy Spirit today.</w:t>
      </w:r>
    </w:p>
    <w:p w14:paraId="23EDEDC6" w14:textId="77777777" w:rsidR="00DF574B" w:rsidRPr="002F377D" w:rsidRDefault="00DF574B" w:rsidP="00A67F16">
      <w:pPr>
        <w:pStyle w:val="BodyA"/>
        <w:pBdr>
          <w:bottom w:val="single" w:sz="12" w:space="1" w:color="auto"/>
        </w:pBdr>
        <w:contextualSpacing/>
        <w:rPr>
          <w:rFonts w:asciiTheme="minorHAnsi" w:eastAsia="Cambria" w:hAnsiTheme="minorHAnsi" w:cstheme="minorHAnsi"/>
          <w:color w:val="000000" w:themeColor="text1"/>
        </w:rPr>
      </w:pPr>
    </w:p>
    <w:p w14:paraId="79C779C0" w14:textId="77777777" w:rsidR="00EE11A1" w:rsidRPr="002F377D" w:rsidRDefault="00EE11A1" w:rsidP="00A67F16">
      <w:pPr>
        <w:pStyle w:val="BodyAA"/>
        <w:contextualSpacing/>
        <w:outlineLvl w:val="0"/>
        <w:rPr>
          <w:rFonts w:asciiTheme="minorHAnsi" w:hAnsiTheme="minorHAnsi" w:cstheme="minorHAnsi"/>
          <w:b/>
          <w:bCs/>
          <w:color w:val="000000" w:themeColor="text1"/>
          <w:u w:color="CC3399"/>
        </w:rPr>
      </w:pPr>
      <w:r w:rsidRPr="002F377D">
        <w:rPr>
          <w:rFonts w:asciiTheme="minorHAnsi" w:hAnsiTheme="minorHAnsi" w:cstheme="minorHAnsi"/>
          <w:b/>
          <w:bCs/>
          <w:color w:val="000000" w:themeColor="text1"/>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BB2B86" w:rsidRPr="002F377D" w14:paraId="6639795B" w14:textId="77777777" w:rsidTr="00B4264B">
        <w:tc>
          <w:tcPr>
            <w:tcW w:w="4675" w:type="dxa"/>
            <w:tcBorders>
              <w:bottom w:val="nil"/>
            </w:tcBorders>
            <w:shd w:val="clear" w:color="auto" w:fill="EAB27C"/>
          </w:tcPr>
          <w:p w14:paraId="7496BD1F" w14:textId="77777777" w:rsidR="00DA15EC" w:rsidRPr="002F377D" w:rsidRDefault="00DA15EC" w:rsidP="00B4264B">
            <w:pPr>
              <w:pStyle w:val="BodyA"/>
              <w:shd w:val="clear" w:color="auto" w:fill="EAB27C"/>
              <w:tabs>
                <w:tab w:val="right" w:pos="4459"/>
              </w:tabs>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You Will Need</w:t>
            </w:r>
            <w:r w:rsidR="00350118" w:rsidRPr="002F377D">
              <w:rPr>
                <w:rFonts w:asciiTheme="minorHAnsi" w:hAnsiTheme="minorHAnsi" w:cstheme="minorHAnsi"/>
                <w:b/>
                <w:bCs/>
                <w:color w:val="000000" w:themeColor="text1"/>
              </w:rPr>
              <w:tab/>
            </w:r>
          </w:p>
        </w:tc>
        <w:tc>
          <w:tcPr>
            <w:tcW w:w="4675" w:type="dxa"/>
            <w:tcBorders>
              <w:bottom w:val="nil"/>
            </w:tcBorders>
            <w:shd w:val="clear" w:color="auto" w:fill="EAB27C"/>
          </w:tcPr>
          <w:p w14:paraId="55E25090" w14:textId="77777777" w:rsidR="00DA15EC" w:rsidRPr="002F377D"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Getting Ready</w:t>
            </w:r>
          </w:p>
        </w:tc>
      </w:tr>
      <w:tr w:rsidR="00BB2B86" w:rsidRPr="002F377D" w14:paraId="3AEC1D63" w14:textId="77777777" w:rsidTr="0018678C">
        <w:tc>
          <w:tcPr>
            <w:tcW w:w="4675" w:type="dxa"/>
            <w:tcBorders>
              <w:top w:val="nil"/>
              <w:left w:val="nil"/>
              <w:bottom w:val="nil"/>
              <w:right w:val="single" w:sz="4" w:space="0" w:color="auto"/>
            </w:tcBorders>
            <w:shd w:val="clear" w:color="auto" w:fill="DCDCDC" w:themeFill="background2" w:themeFillTint="33"/>
          </w:tcPr>
          <w:p w14:paraId="45F1781E" w14:textId="77777777" w:rsidR="00BD110B" w:rsidRPr="002F377D" w:rsidRDefault="00BD110B" w:rsidP="00BD110B">
            <w:pPr>
              <w:pStyle w:val="BodyA"/>
              <w:contextualSpacing/>
              <w:rPr>
                <w:rFonts w:asciiTheme="minorHAnsi" w:hAnsiTheme="minorHAnsi" w:cstheme="minorHAnsi"/>
                <w:b/>
                <w:bCs/>
                <w:i/>
                <w:iCs/>
                <w:color w:val="000000" w:themeColor="text1"/>
              </w:rPr>
            </w:pPr>
            <w:r w:rsidRPr="002F377D">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5B99EB7E" w14:textId="77777777" w:rsidR="00BD110B" w:rsidRPr="002F377D"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2F377D">
              <w:rPr>
                <w:rFonts w:asciiTheme="minorHAnsi" w:eastAsia="Cambria" w:hAnsiTheme="minorHAnsi" w:cstheme="minorHAnsi"/>
                <w:i/>
                <w:iCs/>
                <w:color w:val="000000" w:themeColor="text1"/>
              </w:rPr>
              <w:t>No prep is needed for this activity.</w:t>
            </w:r>
          </w:p>
        </w:tc>
      </w:tr>
    </w:tbl>
    <w:p w14:paraId="0F3025ED" w14:textId="77777777" w:rsidR="002B68A9" w:rsidRPr="002F377D" w:rsidRDefault="002B68A9" w:rsidP="00A67F16">
      <w:pPr>
        <w:pStyle w:val="Default"/>
        <w:contextualSpacing/>
        <w:rPr>
          <w:rFonts w:asciiTheme="minorHAnsi" w:eastAsia="Cambria" w:hAnsiTheme="minorHAnsi" w:cstheme="minorHAnsi"/>
          <w:color w:val="000000" w:themeColor="text1"/>
          <w:sz w:val="24"/>
          <w:szCs w:val="24"/>
        </w:rPr>
      </w:pPr>
    </w:p>
    <w:p w14:paraId="452BA919" w14:textId="77777777" w:rsidR="00EE11A1" w:rsidRPr="002F377D" w:rsidRDefault="00EE11A1" w:rsidP="00A67F16">
      <w:pPr>
        <w:pStyle w:val="BodyAA"/>
        <w:contextualSpacing/>
        <w:outlineLvl w:val="0"/>
        <w:rPr>
          <w:rFonts w:asciiTheme="minorHAnsi" w:hAnsiTheme="minorHAnsi" w:cstheme="minorHAnsi"/>
          <w:i/>
          <w:iCs/>
          <w:color w:val="000000" w:themeColor="text1"/>
          <w:sz w:val="24"/>
          <w:szCs w:val="24"/>
        </w:rPr>
      </w:pPr>
      <w:r w:rsidRPr="002F377D">
        <w:rPr>
          <w:rFonts w:asciiTheme="minorHAnsi" w:hAnsiTheme="minorHAnsi" w:cstheme="minorHAnsi"/>
          <w:i/>
          <w:iCs/>
          <w:color w:val="000000" w:themeColor="text1"/>
          <w:sz w:val="24"/>
          <w:szCs w:val="24"/>
        </w:rPr>
        <w:t>Consider playing a worship song softly in the background while kids pray.</w:t>
      </w:r>
    </w:p>
    <w:p w14:paraId="3703002B" w14:textId="77777777" w:rsidR="002B68A9" w:rsidRPr="002F377D" w:rsidRDefault="002B68A9" w:rsidP="00A67F16">
      <w:pPr>
        <w:pStyle w:val="BodyAA"/>
        <w:contextualSpacing/>
        <w:outlineLvl w:val="0"/>
        <w:rPr>
          <w:rFonts w:asciiTheme="minorHAnsi" w:eastAsia="Cambria" w:hAnsiTheme="minorHAnsi" w:cstheme="minorHAnsi"/>
          <w:color w:val="000000" w:themeColor="text1"/>
          <w:sz w:val="24"/>
          <w:szCs w:val="24"/>
        </w:rPr>
      </w:pPr>
    </w:p>
    <w:p w14:paraId="3E4374CD" w14:textId="77777777" w:rsidR="00551D61" w:rsidRPr="002F377D" w:rsidRDefault="00551D61" w:rsidP="00551D61">
      <w:pPr>
        <w:pStyle w:val="BodyA"/>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Do you want to be empowered by the Holy Spirit today and every day? Ask God to baptize you in the Holy Spirit. When you receive this gift, you’ll speak in a new language that you haven’t learned. You can pray to God with this new language.</w:t>
      </w:r>
    </w:p>
    <w:p w14:paraId="3CE4B2A4" w14:textId="77777777" w:rsidR="00551D61" w:rsidRPr="002F377D" w:rsidRDefault="00551D61" w:rsidP="00551D61">
      <w:pPr>
        <w:pStyle w:val="BodyA"/>
        <w:rPr>
          <w:rFonts w:asciiTheme="minorHAnsi" w:hAnsiTheme="minorHAnsi" w:cstheme="minorHAnsi"/>
          <w:color w:val="000000" w:themeColor="text1"/>
          <w:u w:color="00B0F0"/>
        </w:rPr>
      </w:pPr>
    </w:p>
    <w:p w14:paraId="2CA61313" w14:textId="77777777" w:rsidR="00551D61" w:rsidRPr="002F377D" w:rsidRDefault="00551D61" w:rsidP="00551D61">
      <w:pPr>
        <w:pStyle w:val="BodyA"/>
        <w:rPr>
          <w:rFonts w:asciiTheme="minorHAnsi" w:eastAsia="Cambria" w:hAnsiTheme="minorHAnsi" w:cstheme="minorHAnsi"/>
          <w:color w:val="000000" w:themeColor="text1"/>
          <w:u w:color="00B0F0"/>
        </w:rPr>
      </w:pPr>
      <w:r w:rsidRPr="002F377D">
        <w:rPr>
          <w:rFonts w:asciiTheme="minorHAnsi" w:hAnsiTheme="minorHAnsi" w:cstheme="minorHAnsi"/>
          <w:color w:val="000000" w:themeColor="text1"/>
          <w:u w:color="00B0F0"/>
        </w:rPr>
        <w:t xml:space="preserve">If you are given new words or sounds to speak, then speak them out. Remember, you won't understand it, but it is the Holy Spirit praying for you. You can continue to use your new prayer language in your personal time with God at home or at church. </w:t>
      </w:r>
    </w:p>
    <w:p w14:paraId="63AC0505" w14:textId="58547CFF" w:rsidR="005B077D" w:rsidRPr="002F377D" w:rsidRDefault="00551D61" w:rsidP="00566D6F">
      <w:pPr>
        <w:pStyle w:val="BodyAA"/>
        <w:numPr>
          <w:ilvl w:val="0"/>
          <w:numId w:val="93"/>
        </w:numPr>
        <w:contextualSpacing/>
        <w:outlineLvl w:val="0"/>
        <w:rPr>
          <w:rFonts w:asciiTheme="minorHAnsi" w:hAnsiTheme="minorHAnsi" w:cstheme="minorHAnsi"/>
          <w:i/>
          <w:iCs/>
          <w:color w:val="000000" w:themeColor="text1"/>
          <w:sz w:val="24"/>
          <w:szCs w:val="24"/>
        </w:rPr>
      </w:pPr>
      <w:r w:rsidRPr="002F377D">
        <w:rPr>
          <w:rStyle w:val="text"/>
          <w:rFonts w:asciiTheme="minorHAnsi" w:hAnsiTheme="minorHAnsi" w:cstheme="minorHAnsi"/>
          <w:i/>
          <w:iCs/>
          <w:color w:val="000000" w:themeColor="text1"/>
          <w:sz w:val="24"/>
          <w:szCs w:val="24"/>
        </w:rPr>
        <w:t>Give kids time to pray. Then introduce the worship song. This could play in the background while kids pray or could be a worship song to sing together</w:t>
      </w:r>
      <w:r w:rsidR="005B077D" w:rsidRPr="002F377D">
        <w:rPr>
          <w:rStyle w:val="text"/>
          <w:rFonts w:asciiTheme="minorHAnsi" w:hAnsiTheme="minorHAnsi" w:cstheme="minorHAnsi"/>
          <w:i/>
          <w:iCs/>
          <w:color w:val="000000" w:themeColor="text1"/>
          <w:sz w:val="24"/>
          <w:szCs w:val="24"/>
        </w:rPr>
        <w:t>.</w:t>
      </w:r>
    </w:p>
    <w:p w14:paraId="37F98FE4" w14:textId="77777777" w:rsidR="0084360E" w:rsidRPr="002F377D" w:rsidRDefault="0084360E" w:rsidP="00A67F16">
      <w:pPr>
        <w:contextualSpacing/>
        <w:rPr>
          <w:rFonts w:asciiTheme="minorHAnsi" w:hAnsiTheme="minorHAnsi" w:cstheme="minorHAnsi"/>
          <w:bCs/>
          <w:color w:val="000000" w:themeColor="text1"/>
        </w:rPr>
      </w:pPr>
    </w:p>
    <w:p w14:paraId="7C11F74A" w14:textId="6DAB2A56" w:rsidR="0072659D" w:rsidRPr="002F377D" w:rsidRDefault="0072659D" w:rsidP="00A67F16">
      <w:pPr>
        <w:contextualSpacing/>
        <w:rPr>
          <w:rFonts w:asciiTheme="minorHAnsi" w:hAnsiTheme="minorHAnsi" w:cstheme="minorHAnsi"/>
          <w:color w:val="000000" w:themeColor="text1"/>
        </w:rPr>
      </w:pPr>
      <w:r w:rsidRPr="002F377D">
        <w:rPr>
          <w:rFonts w:asciiTheme="minorHAnsi" w:hAnsiTheme="minorHAnsi" w:cstheme="minorHAnsi"/>
          <w:b/>
          <w:color w:val="000000" w:themeColor="text1"/>
        </w:rPr>
        <w:t>Worship Song</w:t>
      </w:r>
    </w:p>
    <w:p w14:paraId="5848CD70" w14:textId="77777777" w:rsidR="0072659D" w:rsidRPr="002F377D" w:rsidRDefault="0072659D" w:rsidP="00A67F16">
      <w:pPr>
        <w:contextualSpacing/>
        <w:jc w:val="both"/>
        <w:rPr>
          <w:rFonts w:asciiTheme="minorHAnsi" w:hAnsiTheme="minorHAnsi" w:cstheme="minorHAnsi"/>
          <w:color w:val="000000" w:themeColor="text1"/>
        </w:rPr>
      </w:pPr>
      <w:r w:rsidRPr="002F377D">
        <w:rPr>
          <w:rFonts w:asciiTheme="minorHAnsi" w:hAnsiTheme="minorHAnsi" w:cstheme="minorHAnsi"/>
          <w:i/>
          <w:color w:val="000000" w:themeColor="text1"/>
        </w:rPr>
        <w:t>Play one or two worship songs.</w:t>
      </w:r>
    </w:p>
    <w:p w14:paraId="7BFE2FC1" w14:textId="77777777" w:rsidR="00F56DC8" w:rsidRPr="002F377D" w:rsidRDefault="00F56DC8" w:rsidP="00A67F16">
      <w:pPr>
        <w:contextualSpacing/>
        <w:rPr>
          <w:rFonts w:asciiTheme="minorHAnsi" w:hAnsiTheme="minorHAnsi" w:cstheme="minorHAnsi"/>
          <w:bCs/>
          <w:color w:val="000000" w:themeColor="text1"/>
        </w:rPr>
      </w:pPr>
    </w:p>
    <w:p w14:paraId="617AF8CC" w14:textId="0565E5AA" w:rsidR="0072659D" w:rsidRPr="002F377D" w:rsidRDefault="0072659D" w:rsidP="00A67F16">
      <w:pPr>
        <w:contextualSpacing/>
        <w:rPr>
          <w:rFonts w:asciiTheme="minorHAnsi" w:hAnsiTheme="minorHAnsi" w:cstheme="minorHAnsi"/>
          <w:color w:val="000000" w:themeColor="text1"/>
        </w:rPr>
      </w:pPr>
      <w:r w:rsidRPr="002F377D">
        <w:rPr>
          <w:rFonts w:asciiTheme="minorHAnsi" w:hAnsiTheme="minorHAnsi" w:cstheme="minorHAnsi"/>
          <w:b/>
          <w:color w:val="000000" w:themeColor="text1"/>
        </w:rPr>
        <w:t>Video Wrap-Up</w:t>
      </w:r>
    </w:p>
    <w:p w14:paraId="72031584" w14:textId="77777777" w:rsidR="003D17A6" w:rsidRPr="002F377D" w:rsidRDefault="003D17A6" w:rsidP="003D17A6">
      <w:pPr>
        <w:pStyle w:val="BodyAA"/>
        <w:outlineLvl w:val="0"/>
        <w:rPr>
          <w:rFonts w:asciiTheme="minorHAnsi" w:eastAsia="Cambria" w:hAnsiTheme="minorHAnsi" w:cstheme="minorHAnsi"/>
          <w:color w:val="000000" w:themeColor="text1"/>
          <w:sz w:val="24"/>
          <w:szCs w:val="24"/>
        </w:rPr>
      </w:pPr>
      <w:r w:rsidRPr="002F377D">
        <w:rPr>
          <w:rFonts w:asciiTheme="minorHAnsi" w:hAnsiTheme="minorHAnsi" w:cstheme="minorHAnsi"/>
          <w:color w:val="000000" w:themeColor="text1"/>
          <w:sz w:val="24"/>
          <w:szCs w:val="24"/>
        </w:rPr>
        <w:t>Before we go to our small group activities, let’s see how the Challenge Accepted team’s challenge worked out.</w:t>
      </w:r>
    </w:p>
    <w:p w14:paraId="4666D3FC" w14:textId="75E58526" w:rsidR="0072659D" w:rsidRPr="002F377D" w:rsidRDefault="0072659D" w:rsidP="001E10EB">
      <w:pPr>
        <w:pStyle w:val="ListParagraph"/>
        <w:numPr>
          <w:ilvl w:val="0"/>
          <w:numId w:val="46"/>
        </w:numPr>
        <w:tabs>
          <w:tab w:val="left" w:pos="720"/>
        </w:tabs>
        <w:contextualSpacing/>
        <w:jc w:val="both"/>
        <w:rPr>
          <w:rFonts w:asciiTheme="minorHAnsi" w:hAnsiTheme="minorHAnsi" w:cstheme="minorHAnsi"/>
          <w:i/>
          <w:color w:val="000000" w:themeColor="text1"/>
        </w:rPr>
      </w:pPr>
      <w:r w:rsidRPr="002F377D">
        <w:rPr>
          <w:rFonts w:asciiTheme="minorHAnsi" w:hAnsiTheme="minorHAnsi" w:cstheme="minorHAnsi"/>
          <w:i/>
          <w:color w:val="000000" w:themeColor="text1"/>
        </w:rPr>
        <w:t>Play</w:t>
      </w:r>
      <w:r w:rsidR="00D96C85" w:rsidRPr="002F377D">
        <w:rPr>
          <w:rFonts w:asciiTheme="minorHAnsi" w:hAnsiTheme="minorHAnsi" w:cstheme="minorHAnsi"/>
          <w:i/>
          <w:color w:val="000000" w:themeColor="text1"/>
        </w:rPr>
        <w:t xml:space="preserve"> </w:t>
      </w:r>
      <w:r w:rsidRPr="002F377D">
        <w:rPr>
          <w:rFonts w:asciiTheme="minorHAnsi" w:hAnsiTheme="minorHAnsi" w:cstheme="minorHAnsi"/>
          <w:b/>
          <w:i/>
          <w:color w:val="000000" w:themeColor="text1"/>
        </w:rPr>
        <w:t>Bible Lesson Video</w:t>
      </w:r>
      <w:r w:rsidR="00844B53" w:rsidRPr="002F377D">
        <w:rPr>
          <w:rFonts w:asciiTheme="minorHAnsi" w:hAnsiTheme="minorHAnsi" w:cstheme="minorHAnsi"/>
          <w:b/>
          <w:i/>
          <w:color w:val="000000" w:themeColor="text1"/>
        </w:rPr>
        <w:t xml:space="preserve"> B</w:t>
      </w:r>
      <w:r w:rsidRPr="002F377D">
        <w:rPr>
          <w:rFonts w:asciiTheme="minorHAnsi" w:hAnsiTheme="minorHAnsi" w:cstheme="minorHAnsi"/>
          <w:i/>
          <w:color w:val="000000" w:themeColor="text1"/>
        </w:rPr>
        <w:t>.</w:t>
      </w:r>
    </w:p>
    <w:p w14:paraId="71DF3E8A" w14:textId="77777777" w:rsidR="00245A02" w:rsidRPr="002F377D" w:rsidRDefault="00245A02" w:rsidP="00A67F16">
      <w:pPr>
        <w:tabs>
          <w:tab w:val="left" w:pos="720"/>
        </w:tabs>
        <w:ind w:left="720" w:hanging="360"/>
        <w:contextualSpacing/>
        <w:jc w:val="both"/>
        <w:rPr>
          <w:rFonts w:asciiTheme="minorHAnsi" w:hAnsiTheme="minorHAnsi" w:cstheme="minorHAnsi"/>
          <w:color w:val="000000" w:themeColor="text1"/>
        </w:rPr>
      </w:pPr>
    </w:p>
    <w:p w14:paraId="6F071221" w14:textId="70884B9F" w:rsidR="00F56DC8" w:rsidRPr="002F377D" w:rsidRDefault="0072659D" w:rsidP="00A67F16">
      <w:pPr>
        <w:contextualSpacing/>
        <w:jc w:val="both"/>
        <w:rPr>
          <w:rFonts w:asciiTheme="minorHAnsi" w:hAnsiTheme="minorHAnsi" w:cstheme="minorHAnsi"/>
          <w:color w:val="000000" w:themeColor="text1"/>
        </w:rPr>
      </w:pPr>
      <w:r w:rsidRPr="002F377D">
        <w:rPr>
          <w:rFonts w:asciiTheme="minorHAnsi" w:hAnsiTheme="minorHAnsi" w:cstheme="minorHAnsi"/>
          <w:noProof/>
        </w:rPr>
        <w:drawing>
          <wp:anchor distT="0" distB="0" distL="114300" distR="114300" simplePos="0" relativeHeight="251658248" behindDoc="0" locked="0" layoutInCell="1" allowOverlap="1" wp14:anchorId="12692F35" wp14:editId="2F98ADAD">
            <wp:simplePos x="914400" y="5581816"/>
            <wp:positionH relativeFrom="column">
              <wp:align>left</wp:align>
            </wp:positionH>
            <wp:positionV relativeFrom="paragraph">
              <wp:align>top</wp:align>
            </wp:positionV>
            <wp:extent cx="2286000" cy="1285875"/>
            <wp:effectExtent l="0" t="0" r="0" b="0"/>
            <wp:wrapSquare wrapText="bothSides"/>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anchor>
        </w:drawing>
      </w:r>
      <w:r w:rsidR="00C451E0" w:rsidRPr="002F377D">
        <w:rPr>
          <w:rFonts w:asciiTheme="minorHAnsi" w:hAnsiTheme="minorHAnsi" w:cstheme="minorHAnsi"/>
        </w:rPr>
        <w:br w:type="textWrapping" w:clear="all"/>
      </w:r>
    </w:p>
    <w:p w14:paraId="2EC137E1" w14:textId="2AAB968F" w:rsidR="00AF4066" w:rsidRPr="002F377D" w:rsidRDefault="00AC241D" w:rsidP="00445694">
      <w:pPr>
        <w:pStyle w:val="BodyAA"/>
        <w:outlineLvl w:val="0"/>
        <w:rPr>
          <w:rFonts w:asciiTheme="minorHAnsi" w:hAnsiTheme="minorHAnsi" w:cstheme="minorHAnsi"/>
          <w:sz w:val="24"/>
          <w:szCs w:val="24"/>
        </w:rPr>
      </w:pPr>
      <w:r w:rsidRPr="002F377D">
        <w:rPr>
          <w:rFonts w:asciiTheme="minorHAnsi" w:hAnsiTheme="minorHAnsi" w:cstheme="minorHAnsi"/>
          <w:color w:val="000000" w:themeColor="text1"/>
          <w:sz w:val="24"/>
          <w:szCs w:val="24"/>
          <w:u w:color="00B0F0"/>
        </w:rPr>
        <w:t xml:space="preserve">We just spent time praying for God to baptize us in the Holy Spirit. If you didn’t receive that gift from God today, it’s fine. Just </w:t>
      </w:r>
      <w:r w:rsidRPr="002F377D">
        <w:rPr>
          <w:rFonts w:asciiTheme="minorHAnsi" w:hAnsiTheme="minorHAnsi" w:cstheme="minorHAnsi"/>
          <w:color w:val="000000" w:themeColor="text1"/>
          <w:sz w:val="24"/>
          <w:szCs w:val="24"/>
        </w:rPr>
        <w:t>accept the challenge that the team gave us and continue to ask God to baptize you in the Holy Spirit.</w:t>
      </w:r>
    </w:p>
    <w:p w14:paraId="78F33C25" w14:textId="0DC764E1" w:rsidR="000D0868" w:rsidRPr="002F377D" w:rsidRDefault="00AF4066" w:rsidP="000D0868">
      <w:pPr>
        <w:pStyle w:val="ListParagraph"/>
        <w:numPr>
          <w:ilvl w:val="0"/>
          <w:numId w:val="46"/>
        </w:numPr>
        <w:ind w:left="720"/>
        <w:jc w:val="left"/>
        <w:rPr>
          <w:rFonts w:asciiTheme="minorHAnsi" w:hAnsiTheme="minorHAnsi" w:cstheme="minorHAnsi"/>
          <w:color w:val="000000" w:themeColor="text1"/>
          <w14:textOutline w14:w="12700" w14:cap="flat" w14:cmpd="sng" w14:algn="ctr">
            <w14:noFill/>
            <w14:prstDash w14:val="solid"/>
            <w14:miter w14:lim="400000"/>
          </w14:textOutline>
        </w:rPr>
      </w:pPr>
      <w:r w:rsidRPr="002F377D">
        <w:rPr>
          <w:rFonts w:asciiTheme="minorHAnsi" w:eastAsia="Cambria" w:hAnsiTheme="minorHAnsi" w:cstheme="minorHAnsi"/>
          <w:i/>
          <w:iCs/>
          <w:color w:val="000000" w:themeColor="text1"/>
          <w:u w:color="FF0000"/>
        </w:rPr>
        <w:t xml:space="preserve">Show the </w:t>
      </w:r>
      <w:r w:rsidRPr="002F377D">
        <w:rPr>
          <w:rFonts w:asciiTheme="minorHAnsi" w:eastAsia="Cambria" w:hAnsiTheme="minorHAnsi" w:cstheme="minorHAnsi"/>
          <w:b/>
          <w:bCs/>
          <w:i/>
          <w:iCs/>
          <w:color w:val="000000" w:themeColor="text1"/>
          <w:u w:color="FF0000"/>
        </w:rPr>
        <w:t>Faith Fact Slide</w:t>
      </w:r>
      <w:r w:rsidR="005C0152" w:rsidRPr="002F377D">
        <w:rPr>
          <w:rFonts w:asciiTheme="minorHAnsi" w:eastAsia="Cambria" w:hAnsiTheme="minorHAnsi" w:cstheme="minorHAnsi"/>
          <w:b/>
          <w:bCs/>
          <w:i/>
          <w:iCs/>
          <w:color w:val="000000" w:themeColor="text1"/>
          <w:u w:color="FF0000"/>
        </w:rPr>
        <w:t xml:space="preserve"> </w:t>
      </w:r>
      <w:r w:rsidR="005C0152" w:rsidRPr="002F377D">
        <w:rPr>
          <w:rFonts w:asciiTheme="minorHAnsi" w:eastAsia="Cambria" w:hAnsiTheme="minorHAnsi" w:cstheme="minorHAnsi"/>
          <w:i/>
          <w:iCs/>
          <w:color w:val="000000" w:themeColor="text1"/>
          <w:u w:color="FF0000"/>
        </w:rPr>
        <w:t xml:space="preserve">or </w:t>
      </w:r>
      <w:r w:rsidR="005C0152" w:rsidRPr="002F377D">
        <w:rPr>
          <w:rFonts w:asciiTheme="minorHAnsi" w:eastAsia="Cambria" w:hAnsiTheme="minorHAnsi" w:cstheme="minorHAnsi"/>
          <w:b/>
          <w:bCs/>
          <w:i/>
          <w:iCs/>
          <w:color w:val="000000" w:themeColor="text1"/>
          <w:u w:color="FF0000"/>
        </w:rPr>
        <w:t>Motion Graphic</w:t>
      </w:r>
      <w:r w:rsidRPr="002F377D">
        <w:rPr>
          <w:rFonts w:asciiTheme="minorHAnsi" w:eastAsia="Cambria" w:hAnsiTheme="minorHAnsi" w:cstheme="minorHAnsi"/>
          <w:b/>
          <w:bCs/>
          <w:i/>
          <w:iCs/>
          <w:color w:val="000000" w:themeColor="text1"/>
          <w:u w:color="FF0000"/>
        </w:rPr>
        <w:t>.</w:t>
      </w:r>
    </w:p>
    <w:p w14:paraId="7124C884" w14:textId="6A5DC5FB" w:rsidR="00F14ABC" w:rsidRPr="002F377D" w:rsidRDefault="002F377D" w:rsidP="00E71D10">
      <w:pPr>
        <w:pStyle w:val="BodyA"/>
        <w:outlineLvl w:val="0"/>
        <w:rPr>
          <w:rFonts w:asciiTheme="minorHAnsi" w:hAnsiTheme="minorHAnsi" w:cstheme="minorHAnsi"/>
        </w:rPr>
      </w:pPr>
      <w:r w:rsidRPr="002F377D">
        <w:rPr>
          <w:rFonts w:asciiTheme="minorHAnsi" w:hAnsiTheme="minorHAnsi" w:cstheme="minorHAnsi"/>
          <w:noProof/>
        </w:rPr>
        <w:drawing>
          <wp:anchor distT="0" distB="0" distL="114300" distR="114300" simplePos="0" relativeHeight="251660298" behindDoc="0" locked="0" layoutInCell="1" allowOverlap="1" wp14:anchorId="32A5B595" wp14:editId="166CBC6B">
            <wp:simplePos x="0" y="0"/>
            <wp:positionH relativeFrom="column">
              <wp:posOffset>0</wp:posOffset>
            </wp:positionH>
            <wp:positionV relativeFrom="page">
              <wp:posOffset>4870517</wp:posOffset>
            </wp:positionV>
            <wp:extent cx="2286450" cy="1289304"/>
            <wp:effectExtent l="0" t="0" r="0" b="6350"/>
            <wp:wrapSquare wrapText="bothSides"/>
            <wp:docPr id="1483218210" name="Picture 3"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18210" name="Picture 3" descr="A close-up of a boo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45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A319D" w14:textId="6ADAE3B0" w:rsidR="00F14ABC" w:rsidRPr="002F377D" w:rsidRDefault="00F14ABC" w:rsidP="00E71D10">
      <w:pPr>
        <w:pStyle w:val="BodyA"/>
        <w:outlineLvl w:val="0"/>
        <w:rPr>
          <w:rFonts w:asciiTheme="minorHAnsi" w:hAnsiTheme="minorHAnsi" w:cstheme="minorHAnsi"/>
        </w:rPr>
      </w:pPr>
    </w:p>
    <w:p w14:paraId="1EEAB86A" w14:textId="47C7689C" w:rsidR="00AC241D" w:rsidRPr="002F377D" w:rsidRDefault="00A10E7A" w:rsidP="00E71D10">
      <w:pPr>
        <w:pStyle w:val="BodyA"/>
        <w:outlineLvl w:val="0"/>
        <w:rPr>
          <w:rFonts w:asciiTheme="minorHAnsi" w:hAnsiTheme="minorHAnsi" w:cstheme="minorHAnsi"/>
        </w:rPr>
      </w:pPr>
      <w:r w:rsidRPr="002F377D">
        <w:rPr>
          <w:rFonts w:asciiTheme="minorHAnsi" w:eastAsia="Cambria" w:hAnsiTheme="minorHAnsi" w:cstheme="minorHAnsi"/>
          <w:color w:val="auto"/>
        </w:rPr>
        <w:br w:type="textWrapping" w:clear="all"/>
      </w:r>
    </w:p>
    <w:p w14:paraId="5C8ECE7C" w14:textId="5BE65F4A" w:rsidR="00AC241D" w:rsidRPr="002F377D" w:rsidRDefault="00F14ABC" w:rsidP="00AC241D">
      <w:pPr>
        <w:pStyle w:val="BodyAA"/>
        <w:outlineLvl w:val="0"/>
        <w:rPr>
          <w:rFonts w:asciiTheme="minorHAnsi" w:hAnsiTheme="minorHAnsi" w:cstheme="minorHAnsi"/>
          <w:color w:val="000000" w:themeColor="text1"/>
          <w:sz w:val="24"/>
          <w:szCs w:val="24"/>
        </w:rPr>
      </w:pPr>
      <w:r w:rsidRPr="002F377D">
        <w:rPr>
          <w:rFonts w:asciiTheme="minorHAnsi" w:hAnsiTheme="minorHAnsi" w:cstheme="minorHAnsi"/>
          <w:color w:val="000000" w:themeColor="text1"/>
          <w:sz w:val="24"/>
          <w:szCs w:val="24"/>
        </w:rPr>
        <w:t xml:space="preserve">Our Faith Fact is an important reminder of why we want to be baptized in the Holy Spirit. </w:t>
      </w:r>
      <w:r w:rsidR="00AC241D" w:rsidRPr="002F377D">
        <w:rPr>
          <w:rFonts w:asciiTheme="minorHAnsi" w:hAnsiTheme="minorHAnsi" w:cstheme="minorHAnsi"/>
          <w:color w:val="000000" w:themeColor="text1"/>
          <w:sz w:val="24"/>
          <w:szCs w:val="24"/>
        </w:rPr>
        <w:t xml:space="preserve">Say it with me. </w:t>
      </w:r>
      <w:r w:rsidR="00AC241D" w:rsidRPr="002F377D">
        <w:rPr>
          <w:rFonts w:asciiTheme="minorHAnsi" w:hAnsiTheme="minorHAnsi" w:cstheme="minorHAnsi"/>
          <w:b/>
          <w:bCs/>
          <w:color w:val="000000" w:themeColor="text1"/>
          <w:sz w:val="24"/>
          <w:szCs w:val="24"/>
        </w:rPr>
        <w:t xml:space="preserve">The Holy Spirit empowers me. </w:t>
      </w:r>
      <w:r w:rsidR="00AC241D" w:rsidRPr="002F377D">
        <w:rPr>
          <w:rFonts w:asciiTheme="minorHAnsi" w:hAnsiTheme="minorHAnsi" w:cstheme="minorHAnsi"/>
          <w:color w:val="000000" w:themeColor="text1"/>
          <w:sz w:val="24"/>
          <w:szCs w:val="24"/>
        </w:rPr>
        <w:t>I am so thankful we have the Holy Spirit living inside us. And we all can receive the power of the Holy Spirit. God wants to give each of us this special gift.</w:t>
      </w:r>
    </w:p>
    <w:p w14:paraId="6D944B41" w14:textId="77777777" w:rsidR="00AC241D" w:rsidRPr="002F377D" w:rsidRDefault="00AC241D" w:rsidP="00AC241D">
      <w:pPr>
        <w:pStyle w:val="BodyAA"/>
        <w:outlineLvl w:val="0"/>
        <w:rPr>
          <w:rFonts w:asciiTheme="minorHAnsi" w:hAnsiTheme="minorHAnsi" w:cstheme="minorHAnsi"/>
          <w:color w:val="000000" w:themeColor="text1"/>
          <w:sz w:val="24"/>
          <w:szCs w:val="24"/>
        </w:rPr>
      </w:pPr>
    </w:p>
    <w:p w14:paraId="6D17DF24" w14:textId="6F894C78" w:rsidR="00AC241D" w:rsidRPr="002F377D" w:rsidRDefault="00AC241D" w:rsidP="00AC241D">
      <w:pPr>
        <w:pStyle w:val="BodyAA"/>
        <w:outlineLvl w:val="0"/>
        <w:rPr>
          <w:rFonts w:asciiTheme="minorHAnsi" w:eastAsia="Cambria" w:hAnsiTheme="minorHAnsi" w:cstheme="minorHAnsi"/>
          <w:color w:val="000000" w:themeColor="text1"/>
          <w:sz w:val="24"/>
          <w:szCs w:val="24"/>
        </w:rPr>
      </w:pPr>
      <w:r w:rsidRPr="002F377D">
        <w:rPr>
          <w:rFonts w:asciiTheme="minorHAnsi" w:hAnsiTheme="minorHAnsi" w:cstheme="minorHAnsi"/>
          <w:color w:val="000000" w:themeColor="text1"/>
          <w:sz w:val="24"/>
          <w:szCs w:val="24"/>
        </w:rPr>
        <w:t xml:space="preserve">I can’t wait to see you all again next time when we take a look at what it means to be a part of the Church. </w:t>
      </w:r>
    </w:p>
    <w:p w14:paraId="4E689607" w14:textId="77777777" w:rsidR="00123A7A" w:rsidRPr="002F377D" w:rsidRDefault="00123A7A" w:rsidP="00B4264B">
      <w:pPr>
        <w:pStyle w:val="ListParagraph"/>
        <w:numPr>
          <w:ilvl w:val="0"/>
          <w:numId w:val="58"/>
        </w:numPr>
        <w:tabs>
          <w:tab w:val="left" w:pos="720"/>
        </w:tabs>
        <w:ind w:left="720"/>
        <w:contextualSpacing/>
        <w:jc w:val="both"/>
        <w:rPr>
          <w:rFonts w:asciiTheme="minorHAnsi" w:hAnsiTheme="minorHAnsi" w:cstheme="minorHAnsi"/>
          <w:i/>
          <w:color w:val="000000" w:themeColor="text1"/>
        </w:rPr>
      </w:pPr>
      <w:r w:rsidRPr="002F377D">
        <w:rPr>
          <w:rFonts w:asciiTheme="minorHAnsi" w:hAnsiTheme="minorHAnsi" w:cstheme="minorHAnsi"/>
          <w:i/>
          <w:color w:val="000000" w:themeColor="text1"/>
        </w:rPr>
        <w:t>Dismiss kids to Small Group time or to go home if your group time ends here.</w:t>
      </w:r>
    </w:p>
    <w:p w14:paraId="1D5079D0" w14:textId="3361D7F3" w:rsidR="0016173A" w:rsidRPr="002F377D" w:rsidRDefault="0016173A" w:rsidP="00AA7537">
      <w:pPr>
        <w:tabs>
          <w:tab w:val="left" w:pos="720"/>
        </w:tabs>
        <w:ind w:left="720" w:hanging="360"/>
        <w:contextualSpacing/>
        <w:jc w:val="both"/>
        <w:rPr>
          <w:rFonts w:asciiTheme="minorHAnsi" w:hAnsiTheme="minorHAnsi" w:cstheme="minorHAnsi"/>
        </w:rPr>
      </w:pPr>
    </w:p>
    <w:p w14:paraId="335DF04A" w14:textId="77777777" w:rsidR="00EE11A1" w:rsidRPr="002F377D" w:rsidRDefault="00EE11A1" w:rsidP="0016173A">
      <w:pPr>
        <w:pStyle w:val="BodyAA"/>
        <w:contextualSpacing/>
        <w:rPr>
          <w:rFonts w:asciiTheme="minorHAnsi" w:hAnsiTheme="minorHAnsi" w:cstheme="minorHAnsi"/>
          <w:i/>
          <w:iCs/>
          <w:color w:val="000000" w:themeColor="text1"/>
          <w:sz w:val="24"/>
          <w:szCs w:val="24"/>
        </w:rPr>
      </w:pPr>
      <w:r w:rsidRPr="002F377D">
        <w:rPr>
          <w:rFonts w:asciiTheme="minorHAnsi" w:hAnsiTheme="minorHAnsi" w:cstheme="minorHAnsi"/>
          <w:color w:val="auto"/>
          <w:kern w:val="28"/>
          <w:sz w:val="24"/>
          <w:szCs w:val="24"/>
        </w:rPr>
        <w:br w:type="page"/>
      </w:r>
    </w:p>
    <w:p w14:paraId="35D8048D" w14:textId="77777777" w:rsidR="00EE11A1" w:rsidRPr="002F377D" w:rsidRDefault="00EE11A1" w:rsidP="00B4264B">
      <w:pPr>
        <w:pStyle w:val="BodyAA"/>
        <w:shd w:val="clear" w:color="auto" w:fill="EAB27C"/>
        <w:contextualSpacing/>
        <w:jc w:val="center"/>
        <w:outlineLvl w:val="0"/>
        <w:rPr>
          <w:rFonts w:asciiTheme="minorHAnsi" w:hAnsiTheme="minorHAnsi" w:cstheme="minorHAnsi"/>
          <w:color w:val="000000" w:themeColor="text1"/>
          <w:kern w:val="28"/>
          <w:sz w:val="24"/>
          <w:szCs w:val="24"/>
        </w:rPr>
      </w:pPr>
      <w:r w:rsidRPr="002F377D">
        <w:rPr>
          <w:rFonts w:asciiTheme="minorHAnsi" w:hAnsiTheme="minorHAnsi" w:cstheme="minorHAnsi"/>
          <w:b/>
          <w:bCs/>
          <w:color w:val="000000" w:themeColor="text1"/>
          <w:kern w:val="28"/>
          <w:sz w:val="48"/>
          <w:szCs w:val="48"/>
        </w:rPr>
        <w:lastRenderedPageBreak/>
        <w:t>SMALL GROUP</w:t>
      </w:r>
      <w:r w:rsidR="00123A7A" w:rsidRPr="002F377D">
        <w:rPr>
          <w:rFonts w:asciiTheme="minorHAnsi" w:hAnsiTheme="minorHAnsi" w:cstheme="minorHAnsi"/>
          <w:color w:val="000000" w:themeColor="text1"/>
          <w:kern w:val="28"/>
          <w:sz w:val="24"/>
          <w:szCs w:val="24"/>
        </w:rPr>
        <w:t xml:space="preserve"> (30 </w:t>
      </w:r>
      <w:r w:rsidR="00B246FA" w:rsidRPr="002F377D">
        <w:rPr>
          <w:rFonts w:asciiTheme="minorHAnsi" w:hAnsiTheme="minorHAnsi" w:cstheme="minorHAnsi"/>
          <w:color w:val="000000" w:themeColor="text1"/>
          <w:kern w:val="28"/>
          <w:sz w:val="24"/>
          <w:szCs w:val="24"/>
        </w:rPr>
        <w:t>Minutes</w:t>
      </w:r>
      <w:r w:rsidR="00123A7A" w:rsidRPr="002F377D">
        <w:rPr>
          <w:rFonts w:asciiTheme="minorHAnsi" w:hAnsiTheme="minorHAnsi" w:cstheme="minorHAnsi"/>
          <w:color w:val="000000" w:themeColor="text1"/>
          <w:kern w:val="28"/>
          <w:sz w:val="24"/>
          <w:szCs w:val="24"/>
        </w:rPr>
        <w:t>)</w:t>
      </w:r>
    </w:p>
    <w:p w14:paraId="3B335B82" w14:textId="77777777" w:rsidR="000A61CB" w:rsidRPr="002F377D" w:rsidRDefault="000A61CB" w:rsidP="00A67F16">
      <w:pPr>
        <w:contextualSpacing/>
        <w:jc w:val="both"/>
        <w:rPr>
          <w:rFonts w:asciiTheme="minorHAnsi" w:hAnsiTheme="minorHAnsi" w:cstheme="minorHAnsi"/>
          <w:color w:val="000000" w:themeColor="text1"/>
        </w:rPr>
      </w:pPr>
      <w:bookmarkStart w:id="0" w:name="_Hlk73438114"/>
      <w:r w:rsidRPr="002F377D">
        <w:rPr>
          <w:rFonts w:asciiTheme="minorHAnsi" w:hAnsiTheme="minorHAnsi" w:cstheme="minorHAnsi"/>
          <w:i/>
          <w:color w:val="000000" w:themeColor="text1"/>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C4A4C3D" w14:textId="77777777" w:rsidR="00EE11A1" w:rsidRPr="002F377D" w:rsidRDefault="00EE11A1" w:rsidP="00A67F16">
      <w:pPr>
        <w:pStyle w:val="BodyA"/>
        <w:pBdr>
          <w:bottom w:val="single" w:sz="12" w:space="1" w:color="auto"/>
        </w:pBdr>
        <w:contextualSpacing/>
        <w:rPr>
          <w:rFonts w:asciiTheme="minorHAnsi" w:eastAsia="Cambria" w:hAnsiTheme="minorHAnsi" w:cstheme="minorHAnsi"/>
          <w:color w:val="000000" w:themeColor="text1"/>
          <w:sz w:val="20"/>
          <w:szCs w:val="20"/>
        </w:rPr>
      </w:pPr>
    </w:p>
    <w:bookmarkEnd w:id="0"/>
    <w:p w14:paraId="095B9AFA" w14:textId="411D5B3D" w:rsidR="00EE11A1" w:rsidRPr="002F377D" w:rsidRDefault="00EE11A1" w:rsidP="00A67F16">
      <w:pPr>
        <w:pStyle w:val="BodyAA"/>
        <w:contextualSpacing/>
        <w:outlineLvl w:val="0"/>
        <w:rPr>
          <w:rFonts w:asciiTheme="minorHAnsi" w:hAnsiTheme="minorHAnsi" w:cstheme="minorHAnsi"/>
          <w:b/>
          <w:bCs/>
          <w:color w:val="000000" w:themeColor="text1"/>
          <w:sz w:val="24"/>
          <w:szCs w:val="24"/>
        </w:rPr>
      </w:pPr>
      <w:r w:rsidRPr="002F377D">
        <w:rPr>
          <w:rFonts w:asciiTheme="minorHAnsi" w:hAnsiTheme="minorHAnsi" w:cstheme="minorHAnsi"/>
          <w:b/>
          <w:bCs/>
          <w:color w:val="000000" w:themeColor="text1"/>
          <w:kern w:val="28"/>
          <w:sz w:val="36"/>
          <w:szCs w:val="36"/>
          <w:u w:color="CC3399"/>
        </w:rPr>
        <w:t>GROUP CONNECTION</w:t>
      </w:r>
      <w:r w:rsidR="007234C8" w:rsidRPr="002F377D">
        <w:rPr>
          <w:rFonts w:asciiTheme="minorHAnsi" w:hAnsiTheme="minorHAnsi" w:cstheme="minorHAnsi"/>
          <w:b/>
          <w:bCs/>
          <w:color w:val="000000" w:themeColor="text1"/>
          <w:kern w:val="28"/>
          <w:sz w:val="36"/>
          <w:szCs w:val="36"/>
          <w:u w:color="CC3399"/>
        </w:rPr>
        <w:t xml:space="preserve"> </w:t>
      </w:r>
      <w:r w:rsidRPr="002F377D">
        <w:rPr>
          <w:rFonts w:asciiTheme="minorHAnsi" w:hAnsiTheme="minorHAnsi" w:cstheme="minorHAnsi"/>
          <w:b/>
          <w:bCs/>
          <w:color w:val="000000" w:themeColor="text1"/>
          <w:kern w:val="28"/>
          <w:sz w:val="36"/>
          <w:szCs w:val="36"/>
          <w:u w:color="CC3399"/>
        </w:rPr>
        <w:t xml:space="preserve">| </w:t>
      </w:r>
      <w:r w:rsidR="00E7046E" w:rsidRPr="002F377D">
        <w:rPr>
          <w:rFonts w:asciiTheme="minorHAnsi" w:hAnsiTheme="minorHAnsi" w:cstheme="minorHAnsi"/>
          <w:b/>
          <w:bCs/>
          <w:color w:val="000000" w:themeColor="text1"/>
          <w:sz w:val="24"/>
          <w:szCs w:val="24"/>
        </w:rPr>
        <w:t>Ball of Fire</w:t>
      </w:r>
    </w:p>
    <w:tbl>
      <w:tblPr>
        <w:tblStyle w:val="TableGrid"/>
        <w:tblW w:w="0" w:type="auto"/>
        <w:tblLook w:val="04A0" w:firstRow="1" w:lastRow="0" w:firstColumn="1" w:lastColumn="0" w:noHBand="0" w:noVBand="1"/>
      </w:tblPr>
      <w:tblGrid>
        <w:gridCol w:w="4675"/>
        <w:gridCol w:w="4675"/>
      </w:tblGrid>
      <w:tr w:rsidR="00DD131B" w:rsidRPr="002F377D" w14:paraId="2E27503D" w14:textId="77777777" w:rsidTr="00B4264B">
        <w:tc>
          <w:tcPr>
            <w:tcW w:w="4675" w:type="dxa"/>
            <w:tcBorders>
              <w:bottom w:val="nil"/>
            </w:tcBorders>
            <w:shd w:val="clear" w:color="auto" w:fill="EAB27C"/>
          </w:tcPr>
          <w:p w14:paraId="1A5521FE" w14:textId="77777777" w:rsidR="00DA15EC" w:rsidRPr="002F377D" w:rsidRDefault="00DA15EC" w:rsidP="00B4264B">
            <w:pPr>
              <w:pStyle w:val="BodyA"/>
              <w:shd w:val="clear" w:color="auto" w:fill="EAB27C"/>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 xml:space="preserve">You </w:t>
            </w:r>
            <w:r w:rsidRPr="002F377D">
              <w:rPr>
                <w:rFonts w:asciiTheme="minorHAnsi" w:hAnsiTheme="minorHAnsi" w:cstheme="minorHAnsi"/>
                <w:b/>
                <w:bCs/>
                <w:color w:val="000000" w:themeColor="text1"/>
                <w:shd w:val="clear" w:color="auto" w:fill="EAB27C"/>
              </w:rPr>
              <w:t>Will</w:t>
            </w:r>
            <w:r w:rsidRPr="002F377D">
              <w:rPr>
                <w:rFonts w:asciiTheme="minorHAnsi" w:hAnsiTheme="minorHAnsi" w:cstheme="minorHAnsi"/>
                <w:b/>
                <w:bCs/>
                <w:color w:val="000000" w:themeColor="text1"/>
              </w:rPr>
              <w:t xml:space="preserve"> Need</w:t>
            </w:r>
          </w:p>
        </w:tc>
        <w:tc>
          <w:tcPr>
            <w:tcW w:w="4675" w:type="dxa"/>
            <w:tcBorders>
              <w:bottom w:val="nil"/>
            </w:tcBorders>
            <w:shd w:val="clear" w:color="auto" w:fill="EAB27C"/>
          </w:tcPr>
          <w:p w14:paraId="4F05D774" w14:textId="77777777" w:rsidR="00DA15EC" w:rsidRPr="002F377D"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Getting Ready</w:t>
            </w:r>
          </w:p>
        </w:tc>
      </w:tr>
      <w:tr w:rsidR="00DD131B" w:rsidRPr="002F377D" w14:paraId="44F2D441" w14:textId="77777777" w:rsidTr="002413D4">
        <w:tc>
          <w:tcPr>
            <w:tcW w:w="4675" w:type="dxa"/>
            <w:tcBorders>
              <w:top w:val="nil"/>
              <w:left w:val="nil"/>
              <w:bottom w:val="nil"/>
              <w:right w:val="single" w:sz="4" w:space="0" w:color="auto"/>
            </w:tcBorders>
            <w:shd w:val="clear" w:color="auto" w:fill="EDEDED" w:themeFill="text2" w:themeFillTint="33"/>
          </w:tcPr>
          <w:p w14:paraId="353DF87F" w14:textId="5A7FB6B1" w:rsidR="00BD110B" w:rsidRPr="002F377D" w:rsidRDefault="00157B54" w:rsidP="00237001">
            <w:pPr>
              <w:pStyle w:val="BodyAC"/>
              <w:numPr>
                <w:ilvl w:val="0"/>
                <w:numId w:val="72"/>
              </w:numPr>
              <w:ind w:left="337" w:hanging="337"/>
              <w:rPr>
                <w:rFonts w:asciiTheme="minorHAnsi" w:hAnsiTheme="minorHAnsi" w:cstheme="minorHAnsi"/>
                <w:i/>
                <w:iCs/>
                <w:color w:val="000000" w:themeColor="text1"/>
              </w:rPr>
            </w:pPr>
            <w:r w:rsidRPr="002F377D">
              <w:rPr>
                <w:rFonts w:asciiTheme="minorHAnsi" w:hAnsiTheme="minorHAnsi" w:cstheme="minorHAnsi"/>
                <w:i/>
                <w:iCs/>
                <w:color w:val="000000" w:themeColor="text1"/>
                <w:u w:color="00B0F0"/>
              </w:rPr>
              <w:t>Red or orange ball</w:t>
            </w:r>
          </w:p>
        </w:tc>
        <w:tc>
          <w:tcPr>
            <w:tcW w:w="4675" w:type="dxa"/>
            <w:tcBorders>
              <w:top w:val="nil"/>
              <w:left w:val="single" w:sz="4" w:space="0" w:color="auto"/>
              <w:bottom w:val="nil"/>
              <w:right w:val="nil"/>
            </w:tcBorders>
            <w:shd w:val="clear" w:color="auto" w:fill="EDEDED" w:themeFill="text2" w:themeFillTint="33"/>
          </w:tcPr>
          <w:p w14:paraId="2572ECCA" w14:textId="77777777" w:rsidR="00BD110B" w:rsidRPr="002F377D" w:rsidRDefault="00BD110B" w:rsidP="00BD110B">
            <w:pPr>
              <w:pStyle w:val="BodyA"/>
              <w:ind w:right="76"/>
              <w:contextualSpacing/>
              <w:rPr>
                <w:rFonts w:asciiTheme="minorHAnsi" w:hAnsiTheme="minorHAnsi" w:cstheme="minorHAnsi"/>
                <w:b/>
                <w:bCs/>
                <w:i/>
                <w:iCs/>
                <w:color w:val="000000" w:themeColor="text1"/>
              </w:rPr>
            </w:pPr>
            <w:r w:rsidRPr="002F377D">
              <w:rPr>
                <w:rFonts w:asciiTheme="minorHAnsi" w:eastAsia="Cambria" w:hAnsiTheme="minorHAnsi" w:cstheme="minorHAnsi"/>
                <w:i/>
                <w:iCs/>
                <w:color w:val="000000" w:themeColor="text1"/>
              </w:rPr>
              <w:t>No prep is needed for this activity.</w:t>
            </w:r>
          </w:p>
        </w:tc>
      </w:tr>
    </w:tbl>
    <w:p w14:paraId="32C59768" w14:textId="77777777" w:rsidR="00EE11A1" w:rsidRPr="002F377D" w:rsidRDefault="00EE11A1" w:rsidP="00A67F16">
      <w:pPr>
        <w:pStyle w:val="BodyAA"/>
        <w:contextualSpacing/>
        <w:outlineLvl w:val="0"/>
        <w:rPr>
          <w:rFonts w:asciiTheme="minorHAnsi" w:hAnsiTheme="minorHAnsi" w:cstheme="minorHAnsi"/>
          <w:color w:val="000000" w:themeColor="text1"/>
          <w:sz w:val="24"/>
          <w:szCs w:val="24"/>
        </w:rPr>
      </w:pPr>
    </w:p>
    <w:p w14:paraId="04C5B873" w14:textId="5EA503CD" w:rsidR="004872C6" w:rsidRPr="002F377D" w:rsidRDefault="004872C6" w:rsidP="004872C6">
      <w:pPr>
        <w:pStyle w:val="BodyA"/>
        <w:outlineLvl w:val="0"/>
        <w:rPr>
          <w:rFonts w:asciiTheme="minorHAnsi" w:eastAsia="Cambria" w:hAnsiTheme="minorHAnsi" w:cstheme="minorHAnsi"/>
          <w:color w:val="000000" w:themeColor="text1"/>
          <w:u w:color="00B0F0"/>
        </w:rPr>
      </w:pPr>
      <w:bookmarkStart w:id="1" w:name="_Hlk73438165"/>
      <w:r w:rsidRPr="002F377D">
        <w:rPr>
          <w:rFonts w:asciiTheme="minorHAnsi" w:hAnsiTheme="minorHAnsi" w:cstheme="minorHAnsi"/>
          <w:color w:val="000000" w:themeColor="text1"/>
          <w:u w:color="00B0F0"/>
        </w:rPr>
        <w:t>We are going to pretend this ball is a ball of fire</w:t>
      </w:r>
      <w:r w:rsidR="008B624E" w:rsidRPr="002F377D">
        <w:rPr>
          <w:rFonts w:asciiTheme="minorHAnsi" w:hAnsiTheme="minorHAnsi" w:cstheme="minorHAnsi"/>
          <w:color w:val="000000" w:themeColor="text1"/>
          <w:u w:color="00B0F0"/>
        </w:rPr>
        <w:t xml:space="preserve">. </w:t>
      </w:r>
      <w:r w:rsidRPr="002F377D">
        <w:rPr>
          <w:rFonts w:asciiTheme="minorHAnsi" w:hAnsiTheme="minorHAnsi" w:cstheme="minorHAnsi"/>
          <w:color w:val="000000" w:themeColor="text1"/>
          <w:u w:color="00B0F0"/>
        </w:rPr>
        <w:t>That means you want to catch it because it represents the incredible power of the Holy Spirit</w:t>
      </w:r>
      <w:r w:rsidR="008B624E" w:rsidRPr="002F377D">
        <w:rPr>
          <w:rFonts w:asciiTheme="minorHAnsi" w:hAnsiTheme="minorHAnsi" w:cstheme="minorHAnsi"/>
          <w:color w:val="000000" w:themeColor="text1"/>
          <w:u w:color="00B0F0"/>
        </w:rPr>
        <w:t xml:space="preserve">. </w:t>
      </w:r>
      <w:r w:rsidRPr="002F377D">
        <w:rPr>
          <w:rFonts w:asciiTheme="minorHAnsi" w:hAnsiTheme="minorHAnsi" w:cstheme="minorHAnsi"/>
          <w:color w:val="000000" w:themeColor="text1"/>
          <w:u w:color="00B0F0"/>
        </w:rPr>
        <w:t>I will sit in the middle of the group with my eyes closed. I will say, “Go,” and you will pass the ball of fire around the circle as quickly as you can. We want as many people as possible to experience the power of the Holy Spirit! When I say, “Stop,” and open my eyes, whoever has the ball of fire must share something they want the Holy Spirit to help them with. Let's play!</w:t>
      </w:r>
    </w:p>
    <w:p w14:paraId="3041D065" w14:textId="77777777" w:rsidR="004872C6" w:rsidRPr="002F377D" w:rsidRDefault="004872C6" w:rsidP="004872C6">
      <w:pPr>
        <w:pStyle w:val="BodyA"/>
        <w:numPr>
          <w:ilvl w:val="0"/>
          <w:numId w:val="73"/>
        </w:numPr>
        <w:outlineLvl w:val="0"/>
        <w:rPr>
          <w:rFonts w:asciiTheme="minorHAnsi" w:eastAsia="Cambria" w:hAnsiTheme="minorHAnsi" w:cstheme="minorHAnsi"/>
          <w:i/>
          <w:iCs/>
          <w:color w:val="000000" w:themeColor="text1"/>
        </w:rPr>
      </w:pPr>
      <w:r w:rsidRPr="002F377D">
        <w:rPr>
          <w:rFonts w:asciiTheme="minorHAnsi" w:hAnsiTheme="minorHAnsi" w:cstheme="minorHAnsi"/>
          <w:i/>
          <w:iCs/>
          <w:color w:val="000000" w:themeColor="text1"/>
        </w:rPr>
        <w:t>Keep playing until most of the kids have had a chance to answer.</w:t>
      </w:r>
    </w:p>
    <w:p w14:paraId="67E48A81" w14:textId="77777777" w:rsidR="004872C6" w:rsidRPr="002F377D" w:rsidRDefault="004872C6" w:rsidP="004872C6">
      <w:pPr>
        <w:pStyle w:val="BodyA"/>
        <w:numPr>
          <w:ilvl w:val="0"/>
          <w:numId w:val="73"/>
        </w:numPr>
        <w:outlineLvl w:val="0"/>
        <w:rPr>
          <w:rFonts w:asciiTheme="minorHAnsi" w:eastAsia="Cambria" w:hAnsiTheme="minorHAnsi" w:cstheme="minorHAnsi"/>
          <w:i/>
          <w:iCs/>
          <w:color w:val="000000" w:themeColor="text1"/>
        </w:rPr>
      </w:pPr>
      <w:r w:rsidRPr="002F377D">
        <w:rPr>
          <w:rFonts w:asciiTheme="minorHAnsi" w:hAnsiTheme="minorHAnsi" w:cstheme="minorHAnsi"/>
          <w:i/>
          <w:iCs/>
          <w:color w:val="000000" w:themeColor="text1"/>
        </w:rPr>
        <w:t>Give kids ideas and examples of the things they could mention, for example, boldness or confidence.</w:t>
      </w:r>
    </w:p>
    <w:p w14:paraId="1371E8DC" w14:textId="77777777" w:rsidR="00EE11A1" w:rsidRPr="002F377D"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13FEF9EB" w14:textId="6E04AB75" w:rsidR="00EE11A1" w:rsidRPr="002F377D" w:rsidRDefault="004224BA" w:rsidP="00A67F16">
      <w:pPr>
        <w:pStyle w:val="BodyAA"/>
        <w:contextualSpacing/>
        <w:outlineLvl w:val="0"/>
        <w:rPr>
          <w:rFonts w:asciiTheme="minorHAnsi" w:eastAsia="Cambria" w:hAnsiTheme="minorHAnsi" w:cstheme="minorHAnsi"/>
          <w:b/>
          <w:bCs/>
          <w:color w:val="000000" w:themeColor="text1"/>
          <w:sz w:val="24"/>
          <w:szCs w:val="24"/>
          <w:u w:color="00B0F0"/>
        </w:rPr>
      </w:pPr>
      <w:r w:rsidRPr="002F377D">
        <w:rPr>
          <w:rFonts w:asciiTheme="minorHAnsi" w:hAnsiTheme="minorHAnsi" w:cstheme="minorHAnsi"/>
          <w:b/>
          <w:bCs/>
          <w:color w:val="000000" w:themeColor="text1"/>
          <w:sz w:val="36"/>
          <w:szCs w:val="36"/>
          <w:u w:color="CC3399"/>
        </w:rPr>
        <w:t xml:space="preserve">BIBLE LESSON RECAP | </w:t>
      </w:r>
      <w:r w:rsidR="00EB651C" w:rsidRPr="002F377D">
        <w:rPr>
          <w:rFonts w:asciiTheme="minorHAnsi" w:hAnsiTheme="minorHAnsi" w:cstheme="minorHAnsi"/>
          <w:b/>
          <w:bCs/>
          <w:color w:val="000000" w:themeColor="text1"/>
          <w:sz w:val="24"/>
          <w:szCs w:val="24"/>
        </w:rPr>
        <w:t xml:space="preserve">The Baptism in the Holy Spirit </w:t>
      </w:r>
      <w:r w:rsidR="001940D9" w:rsidRPr="002F377D">
        <w:rPr>
          <w:rFonts w:asciiTheme="minorHAnsi" w:hAnsiTheme="minorHAnsi" w:cstheme="minorHAnsi"/>
          <w:b/>
          <w:bCs/>
          <w:color w:val="000000" w:themeColor="text1"/>
          <w:sz w:val="24"/>
          <w:szCs w:val="24"/>
        </w:rPr>
        <w:t>(</w:t>
      </w:r>
      <w:r w:rsidR="00EB651C" w:rsidRPr="002F377D">
        <w:rPr>
          <w:rFonts w:asciiTheme="minorHAnsi" w:hAnsiTheme="minorHAnsi" w:cstheme="minorHAnsi"/>
          <w:b/>
          <w:bCs/>
          <w:color w:val="000000" w:themeColor="text1"/>
          <w:sz w:val="24"/>
          <w:szCs w:val="24"/>
        </w:rPr>
        <w:t>Acts 1:8; 2:1–12</w:t>
      </w:r>
      <w:r w:rsidR="001940D9" w:rsidRPr="002F377D">
        <w:rPr>
          <w:rFonts w:asciiTheme="minorHAnsi" w:hAnsiTheme="minorHAnsi" w:cstheme="minorHAnsi"/>
          <w:b/>
          <w:bCs/>
          <w:color w:val="000000" w:themeColor="text1"/>
          <w:sz w:val="24"/>
          <w:szCs w:val="24"/>
        </w:rPr>
        <w:t>)</w:t>
      </w:r>
    </w:p>
    <w:tbl>
      <w:tblPr>
        <w:tblStyle w:val="TableGrid"/>
        <w:tblW w:w="0" w:type="auto"/>
        <w:tblLook w:val="04A0" w:firstRow="1" w:lastRow="0" w:firstColumn="1" w:lastColumn="0" w:noHBand="0" w:noVBand="1"/>
      </w:tblPr>
      <w:tblGrid>
        <w:gridCol w:w="4675"/>
        <w:gridCol w:w="4675"/>
      </w:tblGrid>
      <w:tr w:rsidR="00DD131B" w:rsidRPr="002F377D" w14:paraId="6C50EE3B" w14:textId="77777777" w:rsidTr="00B4264B">
        <w:tc>
          <w:tcPr>
            <w:tcW w:w="4675" w:type="dxa"/>
            <w:tcBorders>
              <w:bottom w:val="nil"/>
            </w:tcBorders>
            <w:shd w:val="clear" w:color="auto" w:fill="EAB27C"/>
          </w:tcPr>
          <w:p w14:paraId="37C6767A" w14:textId="77777777" w:rsidR="005A7AAA" w:rsidRPr="002F377D" w:rsidRDefault="005A7AAA" w:rsidP="00B4264B">
            <w:pPr>
              <w:pStyle w:val="BodyA"/>
              <w:shd w:val="clear" w:color="auto" w:fill="EAB27C"/>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 xml:space="preserve">You </w:t>
            </w:r>
            <w:r w:rsidRPr="002F377D">
              <w:rPr>
                <w:rFonts w:asciiTheme="minorHAnsi" w:hAnsiTheme="minorHAnsi" w:cstheme="minorHAnsi"/>
                <w:b/>
                <w:bCs/>
                <w:color w:val="000000" w:themeColor="text1"/>
                <w:shd w:val="clear" w:color="auto" w:fill="EAB27C"/>
              </w:rPr>
              <w:t>Will</w:t>
            </w:r>
            <w:r w:rsidRPr="002F377D">
              <w:rPr>
                <w:rFonts w:asciiTheme="minorHAnsi" w:hAnsiTheme="minorHAnsi" w:cstheme="minorHAnsi"/>
                <w:b/>
                <w:bCs/>
                <w:color w:val="000000" w:themeColor="text1"/>
              </w:rPr>
              <w:t xml:space="preserve"> Need</w:t>
            </w:r>
          </w:p>
        </w:tc>
        <w:tc>
          <w:tcPr>
            <w:tcW w:w="4675" w:type="dxa"/>
            <w:tcBorders>
              <w:bottom w:val="nil"/>
            </w:tcBorders>
            <w:shd w:val="clear" w:color="auto" w:fill="EAB27C"/>
          </w:tcPr>
          <w:p w14:paraId="53BBF272" w14:textId="77777777" w:rsidR="005A7AAA" w:rsidRPr="002F377D"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Getting Ready</w:t>
            </w:r>
          </w:p>
        </w:tc>
      </w:tr>
      <w:tr w:rsidR="00DD131B" w:rsidRPr="002F377D" w14:paraId="5586FAB8" w14:textId="77777777" w:rsidTr="00F56A01">
        <w:tc>
          <w:tcPr>
            <w:tcW w:w="4675" w:type="dxa"/>
            <w:tcBorders>
              <w:top w:val="nil"/>
              <w:left w:val="nil"/>
              <w:bottom w:val="nil"/>
              <w:right w:val="single" w:sz="4" w:space="0" w:color="auto"/>
            </w:tcBorders>
            <w:shd w:val="clear" w:color="auto" w:fill="DCDCDC" w:themeFill="background2" w:themeFillTint="33"/>
          </w:tcPr>
          <w:p w14:paraId="77D04012" w14:textId="4569FE62" w:rsidR="00BD110B" w:rsidRPr="002F377D" w:rsidRDefault="004B4693" w:rsidP="00F24FA2">
            <w:pPr>
              <w:pStyle w:val="ListParagraph"/>
              <w:numPr>
                <w:ilvl w:val="0"/>
                <w:numId w:val="74"/>
              </w:numPr>
              <w:contextualSpacing/>
              <w:jc w:val="left"/>
              <w:rPr>
                <w:rFonts w:asciiTheme="minorHAnsi" w:hAnsiTheme="minorHAnsi" w:cstheme="minorHAnsi"/>
                <w:i/>
                <w:iCs/>
                <w:color w:val="000000" w:themeColor="text1"/>
              </w:rPr>
            </w:pPr>
            <w:r w:rsidRPr="002F377D">
              <w:rPr>
                <w:rFonts w:asciiTheme="minorHAnsi" w:hAnsiTheme="minorHAnsi" w:cstheme="minorHAnsi"/>
                <w:i/>
                <w:iCs/>
                <w:color w:val="000000" w:themeColor="text1"/>
              </w:rPr>
              <w:t>Bibles, one per kid</w:t>
            </w:r>
          </w:p>
        </w:tc>
        <w:tc>
          <w:tcPr>
            <w:tcW w:w="4675" w:type="dxa"/>
            <w:tcBorders>
              <w:top w:val="nil"/>
              <w:left w:val="single" w:sz="4" w:space="0" w:color="auto"/>
              <w:bottom w:val="nil"/>
              <w:right w:val="nil"/>
            </w:tcBorders>
            <w:shd w:val="clear" w:color="auto" w:fill="DCDCDC" w:themeFill="background2" w:themeFillTint="33"/>
          </w:tcPr>
          <w:p w14:paraId="0B36EF4C" w14:textId="77777777" w:rsidR="00BD110B" w:rsidRPr="002F377D"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2F377D">
              <w:rPr>
                <w:rFonts w:asciiTheme="minorHAnsi" w:eastAsia="Cambria" w:hAnsiTheme="minorHAnsi" w:cstheme="minorHAnsi"/>
                <w:i/>
                <w:iCs/>
                <w:color w:val="000000" w:themeColor="text1"/>
              </w:rPr>
              <w:t>No prep is needed for this activity.</w:t>
            </w:r>
          </w:p>
        </w:tc>
      </w:tr>
    </w:tbl>
    <w:p w14:paraId="364D42F4" w14:textId="77777777" w:rsidR="00013DCF" w:rsidRPr="002F377D" w:rsidRDefault="00013DCF" w:rsidP="00A67F16">
      <w:pPr>
        <w:contextualSpacing/>
        <w:jc w:val="both"/>
        <w:rPr>
          <w:rFonts w:asciiTheme="minorHAnsi" w:hAnsiTheme="minorHAnsi" w:cstheme="minorHAnsi"/>
          <w:color w:val="000000" w:themeColor="text1"/>
        </w:rPr>
      </w:pPr>
    </w:p>
    <w:p w14:paraId="6158406E" w14:textId="77777777" w:rsidR="00A66BA2" w:rsidRPr="002F377D" w:rsidRDefault="00A66BA2" w:rsidP="00A66BA2">
      <w:pPr>
        <w:pStyle w:val="BodyA"/>
        <w:outlineLvl w:val="0"/>
        <w:rPr>
          <w:rFonts w:asciiTheme="minorHAnsi" w:eastAsia="Cambria" w:hAnsiTheme="minorHAnsi" w:cstheme="minorHAnsi"/>
          <w:color w:val="000000" w:themeColor="text1"/>
        </w:rPr>
      </w:pPr>
      <w:r w:rsidRPr="002F377D">
        <w:rPr>
          <w:rFonts w:asciiTheme="minorHAnsi" w:hAnsiTheme="minorHAnsi" w:cstheme="minorHAnsi"/>
          <w:color w:val="000000" w:themeColor="text1"/>
        </w:rPr>
        <w:t xml:space="preserve">It was time for Jesus to return to heaven. Can you imagine how sad and scared the disciples were? </w:t>
      </w:r>
      <w:r w:rsidRPr="002F377D">
        <w:rPr>
          <w:rFonts w:asciiTheme="minorHAnsi" w:hAnsiTheme="minorHAnsi" w:cstheme="minorHAnsi"/>
          <w:i/>
          <w:iCs/>
          <w:color w:val="000000" w:themeColor="text1"/>
        </w:rPr>
        <w:t xml:space="preserve">(Allow responses.) </w:t>
      </w:r>
      <w:r w:rsidRPr="002F377D">
        <w:rPr>
          <w:rFonts w:asciiTheme="minorHAnsi" w:hAnsiTheme="minorHAnsi" w:cstheme="minorHAnsi"/>
          <w:color w:val="000000" w:themeColor="text1"/>
        </w:rPr>
        <w:t>Jesus knew they would be scared and would need help with the job He had given them. That’s why He promised to send them a gift to help and empower them to continue the work He started on earth. Let’s read about His promise and see how it was fulfilled.</w:t>
      </w:r>
    </w:p>
    <w:p w14:paraId="11ACB772" w14:textId="6EE1F0B3" w:rsidR="00A66BA2" w:rsidRPr="002F377D" w:rsidRDefault="00A66BA2" w:rsidP="00CD3EFB">
      <w:pPr>
        <w:pStyle w:val="BodyB"/>
        <w:numPr>
          <w:ilvl w:val="0"/>
          <w:numId w:val="75"/>
        </w:numPr>
        <w:ind w:hanging="360"/>
        <w:outlineLvl w:val="0"/>
        <w:rPr>
          <w:rFonts w:asciiTheme="minorHAnsi" w:hAnsiTheme="minorHAnsi" w:cstheme="minorHAnsi"/>
          <w:i/>
          <w:iCs/>
          <w:color w:val="000000" w:themeColor="text1"/>
        </w:rPr>
      </w:pPr>
      <w:r w:rsidRPr="002F377D">
        <w:rPr>
          <w:rStyle w:val="text"/>
          <w:rFonts w:asciiTheme="minorHAnsi" w:hAnsiTheme="minorHAnsi" w:cstheme="minorHAnsi"/>
          <w:i/>
          <w:iCs/>
          <w:color w:val="000000" w:themeColor="text1"/>
        </w:rPr>
        <w:t>Divide the Bible reading into smaller chunks for volunteers to read aloud</w:t>
      </w:r>
      <w:r w:rsidR="00F14ABC" w:rsidRPr="002F377D">
        <w:rPr>
          <w:rStyle w:val="text"/>
          <w:rFonts w:asciiTheme="minorHAnsi" w:hAnsiTheme="minorHAnsi" w:cstheme="minorHAnsi"/>
          <w:i/>
          <w:iCs/>
          <w:color w:val="000000" w:themeColor="text1"/>
        </w:rPr>
        <w:t>:</w:t>
      </w:r>
      <w:r w:rsidRPr="002F377D">
        <w:rPr>
          <w:rStyle w:val="text"/>
          <w:rFonts w:asciiTheme="minorHAnsi" w:hAnsiTheme="minorHAnsi" w:cstheme="minorHAnsi"/>
          <w:i/>
          <w:iCs/>
          <w:color w:val="000000" w:themeColor="text1"/>
        </w:rPr>
        <w:t xml:space="preserve"> </w:t>
      </w:r>
      <w:r w:rsidRPr="002F377D">
        <w:rPr>
          <w:rStyle w:val="text"/>
          <w:rFonts w:asciiTheme="minorHAnsi" w:hAnsiTheme="minorHAnsi" w:cstheme="minorHAnsi"/>
          <w:i/>
          <w:iCs/>
          <w:color w:val="000000" w:themeColor="text1"/>
          <w:u w:val="single"/>
        </w:rPr>
        <w:t>Acts 1:8</w:t>
      </w:r>
      <w:r w:rsidRPr="002F377D">
        <w:rPr>
          <w:rStyle w:val="text"/>
          <w:rFonts w:asciiTheme="minorHAnsi" w:hAnsiTheme="minorHAnsi" w:cstheme="minorHAnsi"/>
          <w:i/>
          <w:iCs/>
          <w:color w:val="000000" w:themeColor="text1"/>
        </w:rPr>
        <w:t xml:space="preserve">; </w:t>
      </w:r>
      <w:r w:rsidRPr="002F377D">
        <w:rPr>
          <w:rStyle w:val="text"/>
          <w:rFonts w:asciiTheme="minorHAnsi" w:hAnsiTheme="minorHAnsi" w:cstheme="minorHAnsi"/>
          <w:i/>
          <w:iCs/>
          <w:color w:val="000000" w:themeColor="text1"/>
          <w:u w:val="single"/>
        </w:rPr>
        <w:t>2:1–6</w:t>
      </w:r>
      <w:r w:rsidRPr="002F377D">
        <w:rPr>
          <w:rStyle w:val="text"/>
          <w:rFonts w:asciiTheme="minorHAnsi" w:hAnsiTheme="minorHAnsi" w:cstheme="minorHAnsi"/>
          <w:i/>
          <w:iCs/>
          <w:color w:val="000000" w:themeColor="text1"/>
        </w:rPr>
        <w:t xml:space="preserve">, </w:t>
      </w:r>
      <w:r w:rsidRPr="002F377D">
        <w:rPr>
          <w:rStyle w:val="text"/>
          <w:rFonts w:asciiTheme="minorHAnsi" w:hAnsiTheme="minorHAnsi" w:cstheme="minorHAnsi"/>
          <w:i/>
          <w:iCs/>
          <w:color w:val="000000" w:themeColor="text1"/>
          <w:u w:val="single"/>
        </w:rPr>
        <w:t>7–12</w:t>
      </w:r>
      <w:r w:rsidRPr="002F377D">
        <w:rPr>
          <w:rStyle w:val="text"/>
          <w:rFonts w:asciiTheme="minorHAnsi" w:hAnsiTheme="minorHAnsi" w:cstheme="minorHAnsi"/>
          <w:i/>
          <w:iCs/>
          <w:color w:val="000000" w:themeColor="text1"/>
        </w:rPr>
        <w:t xml:space="preserve">. </w:t>
      </w:r>
    </w:p>
    <w:p w14:paraId="2A065114" w14:textId="77777777" w:rsidR="00A66BA2" w:rsidRPr="002F377D" w:rsidRDefault="00A66BA2" w:rsidP="00A66BA2">
      <w:pPr>
        <w:pStyle w:val="BodyB"/>
        <w:outlineLvl w:val="0"/>
        <w:rPr>
          <w:rFonts w:asciiTheme="minorHAnsi" w:eastAsia="Cambria" w:hAnsiTheme="minorHAnsi" w:cstheme="minorHAnsi"/>
          <w:color w:val="000000" w:themeColor="text1"/>
        </w:rPr>
      </w:pPr>
    </w:p>
    <w:p w14:paraId="4F613CBD" w14:textId="573500D2" w:rsidR="00A66BA2" w:rsidRPr="002F377D" w:rsidRDefault="00A66BA2" w:rsidP="00A66BA2">
      <w:pPr>
        <w:pStyle w:val="BodyB"/>
        <w:outlineLvl w:val="0"/>
        <w:rPr>
          <w:rFonts w:asciiTheme="minorHAnsi" w:hAnsiTheme="minorHAnsi" w:cstheme="minorHAnsi"/>
          <w:color w:val="000000" w:themeColor="text1"/>
        </w:rPr>
      </w:pPr>
      <w:r w:rsidRPr="002F377D">
        <w:rPr>
          <w:rFonts w:asciiTheme="minorHAnsi" w:hAnsiTheme="minorHAnsi" w:cstheme="minorHAnsi"/>
          <w:color w:val="000000" w:themeColor="text1"/>
        </w:rPr>
        <w:t>What is one thing that you remember about our Bible story?</w:t>
      </w:r>
      <w:r w:rsidR="00D17E80" w:rsidRPr="002F377D">
        <w:rPr>
          <w:rFonts w:asciiTheme="minorHAnsi" w:hAnsiTheme="minorHAnsi" w:cstheme="minorHAnsi"/>
          <w:color w:val="000000" w:themeColor="text1"/>
        </w:rPr>
        <w:t xml:space="preserve"> </w:t>
      </w:r>
      <w:r w:rsidR="00D17E80" w:rsidRPr="002F377D">
        <w:rPr>
          <w:rFonts w:asciiTheme="minorHAnsi" w:hAnsiTheme="minorHAnsi" w:cstheme="minorHAnsi"/>
          <w:i/>
          <w:iCs/>
          <w:color w:val="000000" w:themeColor="text1"/>
        </w:rPr>
        <w:t>(Allow responses.)</w:t>
      </w:r>
    </w:p>
    <w:p w14:paraId="2CF37439" w14:textId="77777777" w:rsidR="006A6937" w:rsidRPr="002F377D" w:rsidRDefault="006A6937" w:rsidP="00A66BA2">
      <w:pPr>
        <w:pStyle w:val="BodyB"/>
        <w:outlineLvl w:val="0"/>
        <w:rPr>
          <w:rFonts w:asciiTheme="minorHAnsi" w:eastAsia="Cambria" w:hAnsiTheme="minorHAnsi" w:cstheme="minorHAnsi"/>
          <w:color w:val="000000" w:themeColor="text1"/>
        </w:rPr>
      </w:pPr>
    </w:p>
    <w:p w14:paraId="1F79D1E3" w14:textId="77777777" w:rsidR="006A6937" w:rsidRPr="002F377D" w:rsidRDefault="006A6937" w:rsidP="006A6937">
      <w:pPr>
        <w:pStyle w:val="BodyA"/>
        <w:outlineLvl w:val="0"/>
        <w:rPr>
          <w:rFonts w:asciiTheme="minorHAnsi" w:eastAsia="Cambria" w:hAnsiTheme="minorHAnsi" w:cstheme="minorHAnsi"/>
          <w:b/>
          <w:bCs/>
          <w:color w:val="000000" w:themeColor="text1"/>
        </w:rPr>
      </w:pPr>
      <w:r w:rsidRPr="002F377D">
        <w:rPr>
          <w:rFonts w:asciiTheme="minorHAnsi" w:hAnsiTheme="minorHAnsi" w:cstheme="minorHAnsi"/>
          <w:b/>
          <w:bCs/>
          <w:color w:val="000000" w:themeColor="text1"/>
        </w:rPr>
        <w:t>Faith Fact</w:t>
      </w:r>
    </w:p>
    <w:p w14:paraId="7F5102B4" w14:textId="77777777" w:rsidR="006A6937" w:rsidRPr="002F377D" w:rsidRDefault="006A6937" w:rsidP="006A6937">
      <w:pPr>
        <w:pStyle w:val="BodyAA"/>
        <w:outlineLvl w:val="0"/>
        <w:rPr>
          <w:rFonts w:asciiTheme="minorHAnsi" w:eastAsia="Cambria" w:hAnsiTheme="minorHAnsi" w:cstheme="minorHAnsi"/>
          <w:b/>
          <w:bCs/>
          <w:color w:val="000000" w:themeColor="text1"/>
          <w:sz w:val="24"/>
          <w:szCs w:val="24"/>
        </w:rPr>
      </w:pPr>
      <w:r w:rsidRPr="002F377D">
        <w:rPr>
          <w:rFonts w:asciiTheme="minorHAnsi" w:hAnsiTheme="minorHAnsi" w:cstheme="minorHAnsi"/>
          <w:color w:val="000000" w:themeColor="text1"/>
          <w:sz w:val="24"/>
          <w:szCs w:val="24"/>
        </w:rPr>
        <w:t xml:space="preserve">God wants us all to receive the baptism in the Holy Spirit just like the disciples. He has given us all access to the Holy Spirit. We just need to ask God for this awesome gift and open our hearts to Him. Then we can be empowered by God’s Holy Spirit. </w:t>
      </w:r>
    </w:p>
    <w:p w14:paraId="2829FD32" w14:textId="5A9BD031" w:rsidR="006A6937" w:rsidRPr="002F377D" w:rsidRDefault="006A6937" w:rsidP="00B01462">
      <w:pPr>
        <w:pStyle w:val="BodyA"/>
        <w:numPr>
          <w:ilvl w:val="0"/>
          <w:numId w:val="68"/>
        </w:numPr>
        <w:ind w:left="720"/>
        <w:outlineLvl w:val="0"/>
        <w:rPr>
          <w:rFonts w:asciiTheme="minorHAnsi" w:hAnsiTheme="minorHAnsi" w:cstheme="minorHAnsi"/>
          <w:i/>
          <w:iCs/>
          <w:color w:val="000000" w:themeColor="text1"/>
        </w:rPr>
      </w:pPr>
      <w:r w:rsidRPr="002F377D">
        <w:rPr>
          <w:rFonts w:asciiTheme="minorHAnsi" w:hAnsiTheme="minorHAnsi" w:cstheme="minorHAnsi"/>
          <w:i/>
          <w:iCs/>
          <w:color w:val="000000" w:themeColor="text1"/>
        </w:rPr>
        <w:t xml:space="preserve">Show the </w:t>
      </w:r>
      <w:r w:rsidRPr="002F377D">
        <w:rPr>
          <w:rFonts w:asciiTheme="minorHAnsi" w:hAnsiTheme="minorHAnsi" w:cstheme="minorHAnsi"/>
          <w:b/>
          <w:bCs/>
          <w:i/>
          <w:iCs/>
          <w:color w:val="000000" w:themeColor="text1"/>
        </w:rPr>
        <w:t>Faith Fact Slide</w:t>
      </w:r>
      <w:r w:rsidR="00D17E80" w:rsidRPr="002F377D">
        <w:rPr>
          <w:rFonts w:asciiTheme="minorHAnsi" w:hAnsiTheme="minorHAnsi" w:cstheme="minorHAnsi"/>
          <w:b/>
          <w:bCs/>
          <w:i/>
          <w:iCs/>
          <w:color w:val="000000" w:themeColor="text1"/>
        </w:rPr>
        <w:t xml:space="preserve"> </w:t>
      </w:r>
      <w:r w:rsidR="00D17E80" w:rsidRPr="002F377D">
        <w:rPr>
          <w:rFonts w:asciiTheme="minorHAnsi" w:hAnsiTheme="minorHAnsi" w:cstheme="minorHAnsi"/>
          <w:i/>
          <w:iCs/>
          <w:color w:val="000000" w:themeColor="text1"/>
        </w:rPr>
        <w:t>or</w:t>
      </w:r>
      <w:r w:rsidR="00D17E80" w:rsidRPr="002F377D">
        <w:rPr>
          <w:rFonts w:asciiTheme="minorHAnsi" w:hAnsiTheme="minorHAnsi" w:cstheme="minorHAnsi"/>
          <w:b/>
          <w:bCs/>
          <w:i/>
          <w:iCs/>
          <w:color w:val="000000" w:themeColor="text1"/>
        </w:rPr>
        <w:t xml:space="preserve"> Motion Graphic</w:t>
      </w:r>
      <w:r w:rsidRPr="002F377D">
        <w:rPr>
          <w:rFonts w:asciiTheme="minorHAnsi" w:hAnsiTheme="minorHAnsi" w:cstheme="minorHAnsi"/>
          <w:i/>
          <w:iCs/>
          <w:color w:val="000000" w:themeColor="text1"/>
        </w:rPr>
        <w:t>.</w:t>
      </w:r>
    </w:p>
    <w:p w14:paraId="44ACD9A4" w14:textId="68FF9530" w:rsidR="00AA7537" w:rsidRPr="002F377D" w:rsidRDefault="00AA7537" w:rsidP="00AA7537">
      <w:pPr>
        <w:tabs>
          <w:tab w:val="left" w:pos="2254"/>
        </w:tabs>
        <w:rPr>
          <w:rFonts w:asciiTheme="minorHAnsi" w:eastAsia="Cambria" w:hAnsiTheme="minorHAnsi" w:cstheme="minorHAnsi"/>
        </w:rPr>
      </w:pPr>
    </w:p>
    <w:p w14:paraId="012844AE" w14:textId="7B8FA99C" w:rsidR="006A6937" w:rsidRPr="002F377D" w:rsidRDefault="00B01462" w:rsidP="006A6937">
      <w:pPr>
        <w:pStyle w:val="BodyA"/>
        <w:outlineLvl w:val="0"/>
        <w:rPr>
          <w:rFonts w:asciiTheme="minorHAnsi" w:eastAsia="Cambria" w:hAnsiTheme="minorHAnsi" w:cstheme="minorHAnsi"/>
          <w:color w:val="000000" w:themeColor="text1"/>
        </w:rPr>
      </w:pPr>
      <w:r w:rsidRPr="002F377D">
        <w:rPr>
          <w:rFonts w:asciiTheme="minorHAnsi" w:eastAsia="Cambria" w:hAnsiTheme="minorHAnsi" w:cstheme="minorHAnsi"/>
          <w:i/>
          <w:iCs/>
          <w:color w:val="auto"/>
        </w:rPr>
        <w:br w:type="textWrapping" w:clear="all"/>
      </w:r>
    </w:p>
    <w:p w14:paraId="7A375636" w14:textId="516AB337" w:rsidR="000C3355" w:rsidRPr="002F377D" w:rsidRDefault="000C3355" w:rsidP="006A6937">
      <w:pPr>
        <w:pStyle w:val="BodyAA"/>
        <w:outlineLvl w:val="0"/>
        <w:rPr>
          <w:rFonts w:asciiTheme="minorHAnsi" w:hAnsiTheme="minorHAnsi" w:cstheme="minorHAnsi"/>
          <w:color w:val="000000" w:themeColor="text1"/>
          <w:sz w:val="24"/>
          <w:szCs w:val="24"/>
        </w:rPr>
      </w:pPr>
      <w:r w:rsidRPr="002F377D">
        <w:rPr>
          <w:rFonts w:asciiTheme="minorHAnsi" w:hAnsiTheme="minorHAnsi" w:cstheme="minorHAnsi"/>
          <w:noProof/>
          <w:color w:val="000000" w:themeColor="text1"/>
          <w:sz w:val="24"/>
          <w:szCs w:val="24"/>
          <w14:textOutline w14:w="0" w14:cap="rnd" w14:cmpd="sng" w14:algn="ctr">
            <w14:noFill/>
            <w14:prstDash w14:val="solid"/>
            <w14:bevel/>
          </w14:textOutline>
        </w:rPr>
        <w:lastRenderedPageBreak/>
        <w:drawing>
          <wp:inline distT="0" distB="0" distL="0" distR="0" wp14:anchorId="7626A262" wp14:editId="4641FFAF">
            <wp:extent cx="2286000" cy="1289304"/>
            <wp:effectExtent l="0" t="0" r="0" b="6350"/>
            <wp:docPr id="1766532120" name="Picture 3" descr="A close-up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32120" name="Picture 3" descr="A close-up of a carto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196D32B3" w14:textId="77777777" w:rsidR="000C3355" w:rsidRPr="002F377D" w:rsidRDefault="000C3355" w:rsidP="006A6937">
      <w:pPr>
        <w:pStyle w:val="BodyAA"/>
        <w:outlineLvl w:val="0"/>
        <w:rPr>
          <w:rFonts w:asciiTheme="minorHAnsi" w:hAnsiTheme="minorHAnsi" w:cstheme="minorHAnsi"/>
          <w:color w:val="000000" w:themeColor="text1"/>
          <w:sz w:val="24"/>
          <w:szCs w:val="24"/>
        </w:rPr>
      </w:pPr>
    </w:p>
    <w:p w14:paraId="00DF7F1D" w14:textId="03F642CC" w:rsidR="006A6937" w:rsidRPr="002F377D" w:rsidRDefault="000C3355" w:rsidP="006A6937">
      <w:pPr>
        <w:pStyle w:val="BodyAA"/>
        <w:outlineLvl w:val="0"/>
        <w:rPr>
          <w:rFonts w:asciiTheme="minorHAnsi" w:eastAsia="Cambria" w:hAnsiTheme="minorHAnsi" w:cstheme="minorHAnsi"/>
          <w:b/>
          <w:bCs/>
          <w:color w:val="000000" w:themeColor="text1"/>
          <w:sz w:val="24"/>
          <w:szCs w:val="24"/>
        </w:rPr>
      </w:pPr>
      <w:r w:rsidRPr="002F377D">
        <w:rPr>
          <w:rFonts w:asciiTheme="minorHAnsi" w:hAnsiTheme="minorHAnsi" w:cstheme="minorHAnsi"/>
          <w:color w:val="000000" w:themeColor="text1"/>
          <w:sz w:val="24"/>
          <w:szCs w:val="24"/>
        </w:rPr>
        <w:t>Sa</w:t>
      </w:r>
      <w:r w:rsidR="006A6937" w:rsidRPr="002F377D">
        <w:rPr>
          <w:rFonts w:asciiTheme="minorHAnsi" w:hAnsiTheme="minorHAnsi" w:cstheme="minorHAnsi"/>
          <w:color w:val="000000" w:themeColor="text1"/>
          <w:sz w:val="24"/>
          <w:szCs w:val="24"/>
        </w:rPr>
        <w:t>y the Faith Fact with me:</w:t>
      </w:r>
      <w:r w:rsidR="006A6937" w:rsidRPr="002F377D">
        <w:rPr>
          <w:rFonts w:asciiTheme="minorHAnsi" w:hAnsiTheme="minorHAnsi" w:cstheme="minorHAnsi"/>
          <w:b/>
          <w:bCs/>
          <w:color w:val="000000" w:themeColor="text1"/>
          <w:sz w:val="24"/>
          <w:szCs w:val="24"/>
        </w:rPr>
        <w:t xml:space="preserve"> The Holy Spirit empowers me. </w:t>
      </w:r>
    </w:p>
    <w:p w14:paraId="3D008B0B" w14:textId="77777777" w:rsidR="007A0ED3" w:rsidRPr="002F377D" w:rsidRDefault="007A0ED3" w:rsidP="003E0710">
      <w:pPr>
        <w:pStyle w:val="BodyA"/>
        <w:pBdr>
          <w:bottom w:val="single" w:sz="12" w:space="1" w:color="auto"/>
        </w:pBdr>
        <w:contextualSpacing/>
        <w:rPr>
          <w:rFonts w:asciiTheme="minorHAnsi" w:eastAsia="Cambria" w:hAnsiTheme="minorHAnsi" w:cstheme="minorHAnsi"/>
          <w:color w:val="000000" w:themeColor="text1"/>
        </w:rPr>
      </w:pPr>
    </w:p>
    <w:p w14:paraId="58E30893" w14:textId="77777777" w:rsidR="00740FAE" w:rsidRPr="002F377D" w:rsidRDefault="00476A6F" w:rsidP="00A67F16">
      <w:pPr>
        <w:pStyle w:val="BodyB"/>
        <w:contextualSpacing/>
        <w:outlineLvl w:val="0"/>
        <w:rPr>
          <w:rFonts w:asciiTheme="minorHAnsi" w:hAnsiTheme="minorHAnsi" w:cstheme="minorHAnsi"/>
          <w:b/>
          <w:bCs/>
          <w:color w:val="000000" w:themeColor="text1"/>
          <w:kern w:val="28"/>
          <w:sz w:val="36"/>
          <w:szCs w:val="36"/>
          <w:u w:color="CC3399"/>
        </w:rPr>
      </w:pPr>
      <w:bookmarkStart w:id="2" w:name="_Hlk73438680"/>
      <w:bookmarkEnd w:id="1"/>
      <w:r w:rsidRPr="002F377D">
        <w:rPr>
          <w:rFonts w:asciiTheme="minorHAnsi" w:hAnsiTheme="minorHAnsi" w:cstheme="minorHAnsi"/>
          <w:b/>
          <w:bCs/>
          <w:color w:val="000000" w:themeColor="text1"/>
          <w:kern w:val="28"/>
          <w:sz w:val="36"/>
          <w:szCs w:val="36"/>
          <w:u w:color="CC3399"/>
        </w:rPr>
        <w:t xml:space="preserve">GROUP DISCUSSION </w:t>
      </w:r>
    </w:p>
    <w:p w14:paraId="18CCD89B" w14:textId="55DC9C38" w:rsidR="009778A8" w:rsidRPr="002F377D"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u w:color="CC3399"/>
        </w:rPr>
      </w:pPr>
      <w:r w:rsidRPr="002F377D">
        <w:rPr>
          <w:rFonts w:asciiTheme="minorHAnsi" w:hAnsiTheme="minorHAnsi" w:cstheme="minorHAnsi"/>
          <w:i/>
          <w:color w:val="000000" w:themeColor="text1"/>
        </w:rPr>
        <w:t>Feel free to use all or just a few questions as a jumping-off place for good discussion. Questions marked with * are designed for more conversation. Adjust the questions based on the age or maturity of your group. Typically, older kids will be able to dive</w:t>
      </w:r>
      <w:r w:rsidR="008B624E" w:rsidRPr="002F377D">
        <w:rPr>
          <w:rFonts w:asciiTheme="minorHAnsi" w:hAnsiTheme="minorHAnsi" w:cstheme="minorHAnsi"/>
          <w:i/>
          <w:color w:val="000000" w:themeColor="text1"/>
        </w:rPr>
        <w:t xml:space="preserve"> a little</w:t>
      </w:r>
      <w:r w:rsidRPr="002F377D">
        <w:rPr>
          <w:rFonts w:asciiTheme="minorHAnsi" w:hAnsiTheme="minorHAnsi" w:cstheme="minorHAnsi"/>
          <w:i/>
          <w:color w:val="000000" w:themeColor="text1"/>
        </w:rPr>
        <w:t xml:space="preserve"> deeper than younger ones.</w:t>
      </w:r>
    </w:p>
    <w:p w14:paraId="059E66B0" w14:textId="77777777" w:rsidR="00F26341" w:rsidRPr="002F377D"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28D62024" w14:textId="77777777" w:rsidR="00AA3D4A" w:rsidRPr="002F377D"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r w:rsidRPr="002F377D">
        <w:rPr>
          <w:rFonts w:asciiTheme="minorHAnsi" w:eastAsia="Cambria" w:hAnsiTheme="minorHAnsi" w:cstheme="minorHAnsi"/>
          <w:b/>
          <w:bCs/>
          <w:color w:val="000000" w:themeColor="text1"/>
        </w:rPr>
        <w:t>Questions</w:t>
      </w:r>
    </w:p>
    <w:p w14:paraId="399BD361" w14:textId="77777777" w:rsidR="00AA3D4A" w:rsidRPr="002F377D"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2AA266BD" w14:textId="77777777" w:rsidR="001A6C70" w:rsidRPr="002F377D" w:rsidRDefault="001A6C70" w:rsidP="001A6C70">
      <w:pPr>
        <w:pStyle w:val="BodyA"/>
        <w:outlineLvl w:val="0"/>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Why do you think Jesus wanted the disciples to wait for the Holy Spirit?</w:t>
      </w:r>
    </w:p>
    <w:p w14:paraId="334C3122" w14:textId="77777777" w:rsidR="001A6C70" w:rsidRPr="002F377D" w:rsidRDefault="001A6C70" w:rsidP="001A6C70">
      <w:pPr>
        <w:pStyle w:val="BodyA"/>
        <w:outlineLvl w:val="0"/>
        <w:rPr>
          <w:rFonts w:asciiTheme="minorHAnsi" w:hAnsiTheme="minorHAnsi" w:cstheme="minorHAnsi"/>
          <w:color w:val="000000" w:themeColor="text1"/>
          <w:u w:color="00B0F0"/>
        </w:rPr>
      </w:pPr>
    </w:p>
    <w:p w14:paraId="0D05C257" w14:textId="77777777" w:rsidR="001A6C70" w:rsidRPr="002F377D" w:rsidRDefault="001A6C70" w:rsidP="001A6C70">
      <w:pPr>
        <w:pStyle w:val="BodyA"/>
        <w:outlineLvl w:val="0"/>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Who preached to the crowd after the believers were baptized in the Holy Spirit?</w:t>
      </w:r>
    </w:p>
    <w:p w14:paraId="30FD470B" w14:textId="77777777" w:rsidR="001A6C70" w:rsidRPr="002F377D" w:rsidRDefault="001A6C70" w:rsidP="001A6C70">
      <w:pPr>
        <w:pStyle w:val="BodyA"/>
        <w:outlineLvl w:val="0"/>
        <w:rPr>
          <w:rFonts w:asciiTheme="minorHAnsi" w:hAnsiTheme="minorHAnsi" w:cstheme="minorHAnsi"/>
          <w:color w:val="000000" w:themeColor="text1"/>
          <w:u w:color="00B0F0"/>
        </w:rPr>
      </w:pPr>
    </w:p>
    <w:p w14:paraId="7F9B36C0" w14:textId="77777777" w:rsidR="001A6C70" w:rsidRPr="002F377D" w:rsidRDefault="001A6C70" w:rsidP="001A6C70">
      <w:pPr>
        <w:pStyle w:val="BodyA"/>
        <w:outlineLvl w:val="0"/>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Do you feel powerful or weak? Why?</w:t>
      </w:r>
    </w:p>
    <w:p w14:paraId="00906814" w14:textId="77777777" w:rsidR="001A6C70" w:rsidRPr="002F377D" w:rsidRDefault="001A6C70" w:rsidP="001A6C70">
      <w:pPr>
        <w:pStyle w:val="BodyA"/>
        <w:outlineLvl w:val="0"/>
        <w:rPr>
          <w:rFonts w:asciiTheme="minorHAnsi" w:hAnsiTheme="minorHAnsi" w:cstheme="minorHAnsi"/>
          <w:color w:val="000000" w:themeColor="text1"/>
        </w:rPr>
      </w:pPr>
    </w:p>
    <w:p w14:paraId="3EF57233" w14:textId="77777777" w:rsidR="001A6C70" w:rsidRPr="002F377D" w:rsidRDefault="001A6C70" w:rsidP="001A6C70">
      <w:pPr>
        <w:pStyle w:val="BodyA"/>
        <w:outlineLvl w:val="0"/>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 When do you feel the most powerful? When do you feel the weakest?</w:t>
      </w:r>
    </w:p>
    <w:p w14:paraId="692AEB70" w14:textId="77777777" w:rsidR="001A6C70" w:rsidRPr="002F377D" w:rsidRDefault="001A6C70" w:rsidP="001A6C70">
      <w:pPr>
        <w:pStyle w:val="BodyA"/>
        <w:outlineLvl w:val="0"/>
        <w:rPr>
          <w:rFonts w:asciiTheme="minorHAnsi" w:hAnsiTheme="minorHAnsi" w:cstheme="minorHAnsi"/>
          <w:color w:val="000000" w:themeColor="text1"/>
        </w:rPr>
      </w:pPr>
    </w:p>
    <w:p w14:paraId="2E9715FC" w14:textId="77777777" w:rsidR="001A6C70" w:rsidRPr="002F377D" w:rsidRDefault="001A6C70" w:rsidP="001A6C70">
      <w:pPr>
        <w:pStyle w:val="BodyA"/>
        <w:outlineLvl w:val="0"/>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 Who is the strongest person you know? What makes them strong?</w:t>
      </w:r>
    </w:p>
    <w:p w14:paraId="75332668" w14:textId="77777777" w:rsidR="001A6C70" w:rsidRPr="002F377D" w:rsidRDefault="001A6C70" w:rsidP="001A6C70">
      <w:pPr>
        <w:pStyle w:val="BodyA"/>
        <w:outlineLvl w:val="0"/>
        <w:rPr>
          <w:rFonts w:asciiTheme="minorHAnsi" w:hAnsiTheme="minorHAnsi" w:cstheme="minorHAnsi"/>
          <w:color w:val="000000" w:themeColor="text1"/>
        </w:rPr>
      </w:pPr>
    </w:p>
    <w:p w14:paraId="46555705" w14:textId="77777777" w:rsidR="001A6C70" w:rsidRPr="002F377D" w:rsidRDefault="001A6C70" w:rsidP="001A6C70">
      <w:pPr>
        <w:pStyle w:val="BodyA"/>
        <w:outlineLvl w:val="0"/>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Do you want to be filled with the Holy Spirit’s power? Why or why not?</w:t>
      </w:r>
    </w:p>
    <w:p w14:paraId="52F84297" w14:textId="77777777" w:rsidR="001A6C70" w:rsidRPr="002F377D" w:rsidRDefault="001A6C70" w:rsidP="001A6C70">
      <w:pPr>
        <w:pStyle w:val="BodyA"/>
        <w:outlineLvl w:val="0"/>
        <w:rPr>
          <w:rFonts w:asciiTheme="minorHAnsi" w:hAnsiTheme="minorHAnsi" w:cstheme="minorHAnsi"/>
          <w:color w:val="000000" w:themeColor="text1"/>
        </w:rPr>
      </w:pPr>
    </w:p>
    <w:p w14:paraId="191F8AA7" w14:textId="77777777" w:rsidR="001A6C70" w:rsidRPr="002F377D" w:rsidRDefault="001A6C70" w:rsidP="001A6C70">
      <w:pPr>
        <w:pStyle w:val="BodyA"/>
        <w:outlineLvl w:val="0"/>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How can you receive the Holy Spirit’s power?</w:t>
      </w:r>
    </w:p>
    <w:p w14:paraId="6A16DC71" w14:textId="77777777" w:rsidR="001A6C70" w:rsidRPr="002F377D" w:rsidRDefault="001A6C70" w:rsidP="001A6C70">
      <w:pPr>
        <w:pStyle w:val="BodyA"/>
        <w:outlineLvl w:val="0"/>
        <w:rPr>
          <w:rFonts w:asciiTheme="minorHAnsi" w:hAnsiTheme="minorHAnsi" w:cstheme="minorHAnsi"/>
          <w:color w:val="000000" w:themeColor="text1"/>
        </w:rPr>
      </w:pPr>
    </w:p>
    <w:p w14:paraId="0A13C899" w14:textId="77777777" w:rsidR="001A6C70" w:rsidRPr="002F377D" w:rsidRDefault="001A6C70" w:rsidP="001A6C70">
      <w:pPr>
        <w:pStyle w:val="BodyA"/>
        <w:outlineLvl w:val="0"/>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 What is something the Holy Spirit can help you with?</w:t>
      </w:r>
    </w:p>
    <w:p w14:paraId="34035E7D" w14:textId="77777777" w:rsidR="001A6C70" w:rsidRPr="002F377D" w:rsidRDefault="001A6C70" w:rsidP="001A6C70">
      <w:pPr>
        <w:pStyle w:val="BodyA"/>
        <w:outlineLvl w:val="0"/>
        <w:rPr>
          <w:rFonts w:asciiTheme="minorHAnsi" w:hAnsiTheme="minorHAnsi" w:cstheme="minorHAnsi"/>
          <w:color w:val="000000" w:themeColor="text1"/>
        </w:rPr>
      </w:pPr>
    </w:p>
    <w:p w14:paraId="004CB123" w14:textId="090AD7BC" w:rsidR="001A6C70" w:rsidRPr="002F377D" w:rsidRDefault="001A6C70" w:rsidP="001A6C70">
      <w:pPr>
        <w:pStyle w:val="BodyA"/>
        <w:outlineLvl w:val="0"/>
        <w:rPr>
          <w:rFonts w:asciiTheme="minorHAnsi" w:hAnsiTheme="minorHAnsi" w:cstheme="minorHAnsi"/>
          <w:color w:val="000000" w:themeColor="text1"/>
          <w:u w:color="00B0F0"/>
        </w:rPr>
      </w:pPr>
      <w:r w:rsidRPr="002F377D">
        <w:rPr>
          <w:rFonts w:asciiTheme="minorHAnsi" w:hAnsiTheme="minorHAnsi" w:cstheme="minorHAnsi"/>
          <w:color w:val="000000" w:themeColor="text1"/>
          <w:u w:color="00B0F0"/>
        </w:rPr>
        <w:t xml:space="preserve">Do you need </w:t>
      </w:r>
      <w:r w:rsidR="008B624E" w:rsidRPr="002F377D">
        <w:rPr>
          <w:rFonts w:asciiTheme="minorHAnsi" w:hAnsiTheme="minorHAnsi" w:cstheme="minorHAnsi"/>
          <w:color w:val="000000" w:themeColor="text1"/>
          <w:u w:color="00B0F0"/>
        </w:rPr>
        <w:t xml:space="preserve">more </w:t>
      </w:r>
      <w:r w:rsidRPr="002F377D">
        <w:rPr>
          <w:rFonts w:asciiTheme="minorHAnsi" w:hAnsiTheme="minorHAnsi" w:cstheme="minorHAnsi"/>
          <w:color w:val="000000" w:themeColor="text1"/>
          <w:u w:color="00B0F0"/>
        </w:rPr>
        <w:t>help knowing how to tell your friends about Jesus or knowing what to pray for?</w:t>
      </w:r>
    </w:p>
    <w:p w14:paraId="54B9236E" w14:textId="77777777" w:rsidR="009710E3" w:rsidRPr="002F377D" w:rsidRDefault="009710E3" w:rsidP="001A6C70">
      <w:pPr>
        <w:pStyle w:val="BodyA"/>
        <w:outlineLvl w:val="0"/>
        <w:rPr>
          <w:rFonts w:asciiTheme="minorHAnsi" w:hAnsiTheme="minorHAnsi" w:cstheme="minorHAnsi"/>
          <w:color w:val="000000" w:themeColor="text1"/>
        </w:rPr>
      </w:pPr>
    </w:p>
    <w:p w14:paraId="05EFFAE4" w14:textId="7107D667" w:rsidR="001A6C70" w:rsidRPr="002F377D" w:rsidRDefault="001A6C70" w:rsidP="001A6C70">
      <w:pPr>
        <w:pStyle w:val="BodyA"/>
        <w:outlineLvl w:val="0"/>
        <w:rPr>
          <w:rFonts w:asciiTheme="minorHAnsi" w:hAnsiTheme="minorHAnsi" w:cstheme="minorHAnsi"/>
          <w:color w:val="000000" w:themeColor="text1"/>
        </w:rPr>
      </w:pPr>
      <w:r w:rsidRPr="002F377D">
        <w:rPr>
          <w:rFonts w:asciiTheme="minorHAnsi" w:hAnsiTheme="minorHAnsi" w:cstheme="minorHAnsi"/>
          <w:color w:val="000000" w:themeColor="text1"/>
          <w:u w:color="00B0F0"/>
        </w:rPr>
        <w:t>* Have you ever missed an opportunity to tell someone about Jesus? What happened?</w:t>
      </w:r>
    </w:p>
    <w:p w14:paraId="36C35F39" w14:textId="77777777" w:rsidR="00740FAE" w:rsidRPr="002F377D" w:rsidRDefault="00740FAE" w:rsidP="00A67F16">
      <w:pPr>
        <w:pStyle w:val="BodyA"/>
        <w:pBdr>
          <w:bottom w:val="single" w:sz="12" w:space="1" w:color="auto"/>
        </w:pBdr>
        <w:contextualSpacing/>
        <w:rPr>
          <w:rFonts w:asciiTheme="minorHAnsi" w:eastAsia="Cambria" w:hAnsiTheme="minorHAnsi" w:cstheme="minorHAnsi"/>
          <w:color w:val="000000" w:themeColor="text1"/>
        </w:rPr>
      </w:pPr>
    </w:p>
    <w:p w14:paraId="0028EEF8" w14:textId="77777777" w:rsidR="00EE11A1" w:rsidRPr="002F377D" w:rsidRDefault="009778A8" w:rsidP="00A67F16">
      <w:pPr>
        <w:pStyle w:val="BodyAA"/>
        <w:contextualSpacing/>
        <w:outlineLvl w:val="0"/>
        <w:rPr>
          <w:rFonts w:asciiTheme="minorHAnsi" w:hAnsiTheme="minorHAnsi" w:cstheme="minorHAnsi"/>
          <w:b/>
          <w:bCs/>
          <w:color w:val="000000" w:themeColor="text1"/>
          <w:kern w:val="28"/>
          <w:sz w:val="36"/>
          <w:szCs w:val="36"/>
          <w:u w:color="CC3399"/>
        </w:rPr>
      </w:pPr>
      <w:r w:rsidRPr="002F377D">
        <w:rPr>
          <w:rFonts w:asciiTheme="minorHAnsi" w:hAnsiTheme="minorHAnsi" w:cstheme="minorHAnsi"/>
          <w:b/>
          <w:bCs/>
          <w:color w:val="000000" w:themeColor="text1"/>
          <w:kern w:val="28"/>
          <w:sz w:val="36"/>
          <w:szCs w:val="36"/>
          <w:u w:color="CC3399"/>
        </w:rPr>
        <w:t>APPLICATION AND RESPONSE</w:t>
      </w:r>
    </w:p>
    <w:p w14:paraId="0494ACFC" w14:textId="712A2331" w:rsidR="00F94454" w:rsidRPr="002F377D" w:rsidRDefault="00F94454" w:rsidP="00640035">
      <w:pPr>
        <w:pStyle w:val="BodyAA"/>
        <w:contextualSpacing/>
        <w:outlineLvl w:val="0"/>
        <w:rPr>
          <w:rFonts w:asciiTheme="minorHAnsi" w:hAnsiTheme="minorHAnsi" w:cstheme="minorHAnsi"/>
          <w:color w:val="000000" w:themeColor="text1"/>
          <w:sz w:val="24"/>
          <w:szCs w:val="24"/>
        </w:rPr>
      </w:pPr>
      <w:r w:rsidRPr="002F377D">
        <w:rPr>
          <w:rFonts w:asciiTheme="minorHAnsi" w:eastAsia="Arial Unicode MS" w:hAnsiTheme="minorHAnsi" w:cstheme="minorHAnsi"/>
          <w:color w:val="000000" w:themeColor="text1"/>
          <w:sz w:val="24"/>
          <w:szCs w:val="24"/>
        </w:rPr>
        <w:t xml:space="preserve">I’m sure the disciples felt lonely after Jesus went back to heaven. We all can feel that way sometimes. That’s why it’s so important to remember that the Holy Spirit is living inside of us and that He is with us all the time. God wants to empower us by His Holy Spirit so we can do </w:t>
      </w:r>
      <w:r w:rsidRPr="002F377D">
        <w:rPr>
          <w:rFonts w:asciiTheme="minorHAnsi" w:eastAsia="Arial Unicode MS" w:hAnsiTheme="minorHAnsi" w:cstheme="minorHAnsi"/>
          <w:color w:val="000000" w:themeColor="text1"/>
          <w:sz w:val="24"/>
          <w:szCs w:val="24"/>
        </w:rPr>
        <w:lastRenderedPageBreak/>
        <w:t>bold and courageous things we could never do in our own strength. Are you ready to receive power from the Holy Spirit today?</w:t>
      </w:r>
    </w:p>
    <w:p w14:paraId="4B93A8F9" w14:textId="77777777" w:rsidR="00C44BB6" w:rsidRPr="002F377D"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7AC633CB" w14:textId="77777777" w:rsidR="00F32DE2" w:rsidRPr="002F377D"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2F377D">
        <w:rPr>
          <w:rFonts w:asciiTheme="minorHAnsi" w:eastAsia="Cambria" w:hAnsiTheme="minorHAnsi" w:cstheme="minorHAnsi"/>
          <w:b/>
          <w:bCs/>
          <w:color w:val="000000" w:themeColor="text1"/>
        </w:rPr>
        <w:t>Make It a Habit</w:t>
      </w:r>
    </w:p>
    <w:p w14:paraId="20BDDCB2" w14:textId="270F26DC" w:rsidR="00E55F7E" w:rsidRPr="002F377D"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000000" w:themeColor="text1"/>
        </w:rPr>
      </w:pPr>
      <w:r w:rsidRPr="002F377D">
        <w:rPr>
          <w:rFonts w:asciiTheme="minorHAnsi" w:eastAsia="Cambria" w:hAnsiTheme="minorHAnsi" w:cstheme="minorHAnsi"/>
          <w:i/>
          <w:iCs/>
          <w:color w:val="000000" w:themeColor="text1"/>
        </w:rPr>
        <w:t>Select a simple visual reminder of the session’s Faith Fact</w:t>
      </w:r>
      <w:r w:rsidR="00A91DB1" w:rsidRPr="002F377D">
        <w:rPr>
          <w:rFonts w:asciiTheme="minorHAnsi" w:eastAsia="Cambria" w:hAnsiTheme="minorHAnsi" w:cstheme="minorHAnsi"/>
          <w:i/>
          <w:iCs/>
          <w:color w:val="000000" w:themeColor="text1"/>
        </w:rPr>
        <w:t>.</w:t>
      </w:r>
    </w:p>
    <w:p w14:paraId="2EC86C5C" w14:textId="77777777" w:rsidR="00E55F7E" w:rsidRPr="002F377D"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12740647" w14:textId="77777777" w:rsidR="005A58C8" w:rsidRPr="002F377D" w:rsidRDefault="005A58C8" w:rsidP="005A58C8">
      <w:pPr>
        <w:pStyle w:val="BodyAC"/>
        <w:outlineLvl w:val="0"/>
        <w:rPr>
          <w:rFonts w:asciiTheme="minorHAnsi" w:hAnsiTheme="minorHAnsi" w:cstheme="minorHAnsi"/>
          <w:color w:val="000000" w:themeColor="text1"/>
        </w:rPr>
      </w:pPr>
      <w:r w:rsidRPr="002F377D">
        <w:rPr>
          <w:rFonts w:asciiTheme="minorHAnsi" w:hAnsiTheme="minorHAnsi" w:cstheme="minorHAnsi"/>
          <w:color w:val="000000" w:themeColor="text1"/>
        </w:rPr>
        <w:t xml:space="preserve">Remember our Faith Fact? Let's say it together. </w:t>
      </w:r>
      <w:r w:rsidRPr="002F377D">
        <w:rPr>
          <w:rFonts w:asciiTheme="minorHAnsi" w:hAnsiTheme="minorHAnsi" w:cstheme="minorHAnsi"/>
          <w:b/>
          <w:bCs/>
          <w:color w:val="000000" w:themeColor="text1"/>
        </w:rPr>
        <w:t>The Holy Spirit empowers me</w:t>
      </w:r>
      <w:r w:rsidRPr="002F377D">
        <w:rPr>
          <w:rFonts w:asciiTheme="minorHAnsi" w:hAnsiTheme="minorHAnsi" w:cstheme="minorHAnsi"/>
          <w:color w:val="000000" w:themeColor="text1"/>
        </w:rPr>
        <w:t>. Fire is very powerful. You can find fire or heat at work almost anywhere—the sun, your stove or microwave, the dryer, when your mom lights a candle, or in your fireplace. Those are just a few examples. Heat and fire empower things and light them up. When you see fire or heat at work this week, take a moment to pray and ask God's Spirit to empower you and fill you.</w:t>
      </w:r>
    </w:p>
    <w:p w14:paraId="082186D9" w14:textId="77777777" w:rsidR="005A58C8" w:rsidRPr="002F377D" w:rsidRDefault="005A58C8" w:rsidP="005A58C8">
      <w:pPr>
        <w:pStyle w:val="BodyAC"/>
        <w:outlineLvl w:val="0"/>
        <w:rPr>
          <w:rFonts w:asciiTheme="minorHAnsi" w:eastAsia="Cambria" w:hAnsiTheme="minorHAnsi" w:cstheme="minorHAnsi"/>
          <w:color w:val="000000" w:themeColor="text1"/>
        </w:rPr>
      </w:pPr>
    </w:p>
    <w:p w14:paraId="093ED707" w14:textId="77777777" w:rsidR="005A58C8" w:rsidRPr="002F377D" w:rsidRDefault="005A58C8" w:rsidP="005A58C8">
      <w:pPr>
        <w:pStyle w:val="BodyAA"/>
        <w:outlineLvl w:val="0"/>
        <w:rPr>
          <w:rFonts w:asciiTheme="minorHAnsi" w:eastAsia="Cambria" w:hAnsiTheme="minorHAnsi" w:cstheme="minorHAnsi"/>
          <w:color w:val="000000" w:themeColor="text1"/>
          <w:sz w:val="24"/>
          <w:szCs w:val="24"/>
        </w:rPr>
      </w:pPr>
      <w:r w:rsidRPr="002F377D">
        <w:rPr>
          <w:rFonts w:asciiTheme="minorHAnsi" w:hAnsiTheme="minorHAnsi" w:cstheme="minorHAnsi"/>
          <w:color w:val="000000" w:themeColor="text1"/>
          <w:sz w:val="24"/>
          <w:szCs w:val="24"/>
        </w:rPr>
        <w:t xml:space="preserve">What else could we use to remember?  </w:t>
      </w:r>
    </w:p>
    <w:p w14:paraId="4ACBD0C1" w14:textId="77777777" w:rsidR="005A58C8" w:rsidRPr="002F377D" w:rsidRDefault="005A58C8" w:rsidP="005A58C8">
      <w:pPr>
        <w:pStyle w:val="BodyAA"/>
        <w:numPr>
          <w:ilvl w:val="0"/>
          <w:numId w:val="76"/>
        </w:numPr>
        <w:outlineLvl w:val="0"/>
        <w:rPr>
          <w:rFonts w:asciiTheme="minorHAnsi" w:hAnsiTheme="minorHAnsi" w:cstheme="minorHAnsi"/>
          <w:i/>
          <w:iCs/>
          <w:color w:val="000000" w:themeColor="text1"/>
          <w:sz w:val="24"/>
          <w:szCs w:val="24"/>
        </w:rPr>
      </w:pPr>
      <w:r w:rsidRPr="002F377D">
        <w:rPr>
          <w:rStyle w:val="text"/>
          <w:rFonts w:asciiTheme="minorHAnsi" w:hAnsiTheme="minorHAnsi" w:cstheme="minorHAnsi"/>
          <w:i/>
          <w:iCs/>
          <w:color w:val="000000" w:themeColor="text1"/>
          <w:sz w:val="24"/>
          <w:szCs w:val="24"/>
        </w:rPr>
        <w:t xml:space="preserve">Make notes of what the kids share. </w:t>
      </w:r>
    </w:p>
    <w:p w14:paraId="2E70C620" w14:textId="77777777" w:rsidR="00E55F7E" w:rsidRPr="002F377D"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76D8F7E" w14:textId="77777777" w:rsidR="00336F44" w:rsidRPr="002F377D"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2F377D">
        <w:rPr>
          <w:rFonts w:asciiTheme="minorHAnsi" w:eastAsia="Cambria" w:hAnsiTheme="minorHAnsi" w:cstheme="minorHAnsi"/>
          <w:b/>
          <w:bCs/>
          <w:color w:val="000000" w:themeColor="text1"/>
        </w:rPr>
        <w:t>Prayer</w:t>
      </w:r>
    </w:p>
    <w:p w14:paraId="5657F152" w14:textId="3B73D359" w:rsidR="002E5360" w:rsidRPr="002F377D" w:rsidRDefault="00B705F3" w:rsidP="002E5360">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2F377D">
        <w:rPr>
          <w:rFonts w:asciiTheme="minorHAnsi" w:eastAsia="Arial Unicode MS" w:hAnsiTheme="minorHAnsi" w:cstheme="minorHAnsi"/>
          <w:color w:val="000000" w:themeColor="text1"/>
          <w:u w:color="404040"/>
        </w:rPr>
        <w:t>Let’s pray and ask the Holy Spirit to fill us and empower us</w:t>
      </w:r>
      <w:r w:rsidRPr="002F377D">
        <w:rPr>
          <w:rFonts w:asciiTheme="minorHAnsi" w:eastAsia="Cambria" w:hAnsiTheme="minorHAnsi" w:cstheme="minorHAnsi"/>
          <w:i/>
          <w:iCs/>
          <w:color w:val="000000" w:themeColor="text1"/>
          <w:u w:color="404040"/>
        </w:rPr>
        <w:t>.</w:t>
      </w:r>
    </w:p>
    <w:p w14:paraId="44F1441A" w14:textId="77777777" w:rsidR="00882746" w:rsidRPr="002F377D" w:rsidRDefault="00882746" w:rsidP="00362A4D">
      <w:pPr>
        <w:pStyle w:val="BodyA"/>
        <w:pBdr>
          <w:top w:val="none" w:sz="0" w:space="0" w:color="auto"/>
          <w:left w:val="none" w:sz="0" w:space="0" w:color="auto"/>
          <w:bottom w:val="none" w:sz="0" w:space="0" w:color="auto"/>
          <w:right w:val="none" w:sz="0" w:space="0" w:color="auto"/>
          <w:between w:val="none" w:sz="0" w:space="0" w:color="auto"/>
          <w:bar w:val="none" w:sz="0" w:color="auto"/>
        </w:pBdr>
        <w:ind w:firstLine="14"/>
        <w:contextualSpacing/>
        <w:rPr>
          <w:rFonts w:asciiTheme="minorHAnsi" w:eastAsia="Cambria" w:hAnsiTheme="minorHAnsi" w:cstheme="minorHAnsi"/>
          <w:color w:val="000000" w:themeColor="text1"/>
        </w:rPr>
      </w:pPr>
    </w:p>
    <w:p w14:paraId="1EA93DF9" w14:textId="77777777" w:rsidR="002E5360" w:rsidRPr="002F377D" w:rsidRDefault="002E5360" w:rsidP="00362A4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outlineLvl w:val="0"/>
        <w:rPr>
          <w:rFonts w:asciiTheme="minorHAnsi" w:hAnsiTheme="minorHAnsi" w:cstheme="minorHAnsi"/>
          <w:i/>
          <w:iCs/>
          <w:color w:val="000000" w:themeColor="text1"/>
        </w:rPr>
      </w:pPr>
      <w:r w:rsidRPr="002F377D">
        <w:rPr>
          <w:rFonts w:asciiTheme="minorHAnsi" w:hAnsiTheme="minorHAnsi" w:cstheme="minorHAnsi"/>
          <w:i/>
          <w:iCs/>
          <w:color w:val="000000" w:themeColor="text1"/>
          <w:u w:color="404040"/>
        </w:rPr>
        <w:t>Dear God, thank You for giving the Holy Spirit. Please help us to be bold enough to ask for the gift of the baptism in the Holy Spirit. Amen.</w:t>
      </w:r>
    </w:p>
    <w:p w14:paraId="6A3208C1" w14:textId="77777777" w:rsidR="00E55F7E" w:rsidRPr="002F377D" w:rsidRDefault="00E55F7E" w:rsidP="00A67F16">
      <w:pPr>
        <w:pStyle w:val="BodyA"/>
        <w:pBdr>
          <w:bottom w:val="single" w:sz="12" w:space="1" w:color="auto"/>
        </w:pBdr>
        <w:contextualSpacing/>
        <w:rPr>
          <w:rFonts w:asciiTheme="minorHAnsi" w:eastAsia="Cambria" w:hAnsiTheme="minorHAnsi" w:cstheme="minorHAnsi"/>
          <w:color w:val="000000" w:themeColor="text1"/>
        </w:rPr>
      </w:pPr>
    </w:p>
    <w:p w14:paraId="1C86D06C" w14:textId="77777777" w:rsidR="00C7239C" w:rsidRPr="002F377D" w:rsidRDefault="00BF1875" w:rsidP="00A67F16">
      <w:pPr>
        <w:contextualSpacing/>
        <w:rPr>
          <w:rFonts w:asciiTheme="minorHAnsi" w:hAnsiTheme="minorHAnsi" w:cstheme="minorHAnsi"/>
          <w:b/>
          <w:bCs/>
          <w:color w:val="000000" w:themeColor="text1"/>
          <w:sz w:val="36"/>
          <w:szCs w:val="36"/>
        </w:rPr>
      </w:pPr>
      <w:r w:rsidRPr="002F377D">
        <w:rPr>
          <w:rFonts w:asciiTheme="minorHAnsi" w:hAnsiTheme="minorHAnsi" w:cstheme="minorHAnsi"/>
          <w:b/>
          <w:bCs/>
          <w:color w:val="000000" w:themeColor="text1"/>
          <w:sz w:val="36"/>
          <w:szCs w:val="36"/>
        </w:rPr>
        <w:t>FAITH VERSE REVIEW</w:t>
      </w:r>
    </w:p>
    <w:tbl>
      <w:tblPr>
        <w:tblStyle w:val="TableGrid"/>
        <w:tblW w:w="0" w:type="auto"/>
        <w:tblLook w:val="04A0" w:firstRow="1" w:lastRow="0" w:firstColumn="1" w:lastColumn="0" w:noHBand="0" w:noVBand="1"/>
      </w:tblPr>
      <w:tblGrid>
        <w:gridCol w:w="4675"/>
        <w:gridCol w:w="4675"/>
      </w:tblGrid>
      <w:tr w:rsidR="00A91DB1" w:rsidRPr="002F377D" w14:paraId="59F15EB6" w14:textId="77777777" w:rsidTr="00B4264B">
        <w:tc>
          <w:tcPr>
            <w:tcW w:w="4675" w:type="dxa"/>
            <w:tcBorders>
              <w:bottom w:val="nil"/>
            </w:tcBorders>
            <w:shd w:val="clear" w:color="auto" w:fill="EAB27C"/>
          </w:tcPr>
          <w:p w14:paraId="7AF67FD2" w14:textId="77777777" w:rsidR="00C7239C" w:rsidRPr="002F377D" w:rsidRDefault="00C7239C" w:rsidP="00B4264B">
            <w:pPr>
              <w:pStyle w:val="BodyA"/>
              <w:shd w:val="clear" w:color="auto" w:fill="EAB27C"/>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You Will Need</w:t>
            </w:r>
          </w:p>
        </w:tc>
        <w:tc>
          <w:tcPr>
            <w:tcW w:w="4675" w:type="dxa"/>
            <w:tcBorders>
              <w:bottom w:val="nil"/>
            </w:tcBorders>
            <w:shd w:val="clear" w:color="auto" w:fill="EAB27C"/>
          </w:tcPr>
          <w:p w14:paraId="5D928B28" w14:textId="77777777" w:rsidR="00C7239C" w:rsidRPr="002F377D"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Getting Ready</w:t>
            </w:r>
          </w:p>
        </w:tc>
      </w:tr>
      <w:tr w:rsidR="00A91DB1" w:rsidRPr="002F377D" w14:paraId="5EA9DC53" w14:textId="77777777" w:rsidTr="00362A4D">
        <w:trPr>
          <w:trHeight w:val="990"/>
        </w:trPr>
        <w:tc>
          <w:tcPr>
            <w:tcW w:w="4675" w:type="dxa"/>
            <w:tcBorders>
              <w:top w:val="nil"/>
              <w:left w:val="nil"/>
              <w:bottom w:val="nil"/>
              <w:right w:val="single" w:sz="4" w:space="0" w:color="auto"/>
            </w:tcBorders>
            <w:shd w:val="clear" w:color="auto" w:fill="DCDCDC" w:themeFill="background2" w:themeFillTint="33"/>
          </w:tcPr>
          <w:p w14:paraId="46DDD22F" w14:textId="2F4616BD" w:rsidR="00317DD7" w:rsidRPr="002F377D" w:rsidRDefault="00317DD7" w:rsidP="00362A4D">
            <w:pPr>
              <w:pStyle w:val="BodyAA"/>
              <w:numPr>
                <w:ilvl w:val="0"/>
                <w:numId w:val="78"/>
              </w:numPr>
              <w:outlineLvl w:val="0"/>
              <w:rPr>
                <w:rFonts w:asciiTheme="minorHAnsi" w:hAnsiTheme="minorHAnsi" w:cstheme="minorHAnsi"/>
                <w:i/>
                <w:iCs/>
                <w:color w:val="000000" w:themeColor="text1"/>
                <w:sz w:val="24"/>
                <w:szCs w:val="24"/>
              </w:rPr>
            </w:pPr>
            <w:r w:rsidRPr="002F377D">
              <w:rPr>
                <w:rFonts w:asciiTheme="minorHAnsi" w:hAnsiTheme="minorHAnsi" w:cstheme="minorHAnsi"/>
                <w:b/>
                <w:bCs/>
                <w:i/>
                <w:iCs/>
                <w:color w:val="000000" w:themeColor="text1"/>
                <w:sz w:val="24"/>
                <w:szCs w:val="24"/>
                <w:u w:color="00B0F0"/>
              </w:rPr>
              <w:t>Faith Verse Review</w:t>
            </w:r>
            <w:r w:rsidRPr="002F377D">
              <w:rPr>
                <w:rFonts w:asciiTheme="minorHAnsi" w:hAnsiTheme="minorHAnsi" w:cstheme="minorHAnsi"/>
                <w:i/>
                <w:iCs/>
                <w:color w:val="000000" w:themeColor="text1"/>
                <w:sz w:val="24"/>
                <w:szCs w:val="24"/>
                <w:u w:color="00B0F0"/>
              </w:rPr>
              <w:t>, one per team</w:t>
            </w:r>
            <w:r w:rsidR="00726178" w:rsidRPr="002F377D">
              <w:rPr>
                <w:rFonts w:asciiTheme="minorHAnsi" w:hAnsiTheme="minorHAnsi" w:cstheme="minorHAnsi"/>
                <w:i/>
                <w:iCs/>
                <w:color w:val="000000" w:themeColor="text1"/>
                <w:sz w:val="24"/>
                <w:szCs w:val="24"/>
                <w:u w:color="00B0F0"/>
              </w:rPr>
              <w:t xml:space="preserve"> </w:t>
            </w:r>
          </w:p>
          <w:p w14:paraId="46D526F9" w14:textId="399C2245" w:rsidR="00317DD7" w:rsidRPr="002F377D" w:rsidRDefault="00317DD7" w:rsidP="00362A4D">
            <w:pPr>
              <w:pStyle w:val="BodyAA"/>
              <w:numPr>
                <w:ilvl w:val="0"/>
                <w:numId w:val="78"/>
              </w:numPr>
              <w:outlineLvl w:val="0"/>
              <w:rPr>
                <w:rFonts w:asciiTheme="minorHAnsi" w:hAnsiTheme="minorHAnsi" w:cstheme="minorHAnsi"/>
                <w:i/>
                <w:iCs/>
                <w:color w:val="000000" w:themeColor="text1"/>
                <w:sz w:val="24"/>
                <w:szCs w:val="24"/>
              </w:rPr>
            </w:pPr>
            <w:r w:rsidRPr="002F377D">
              <w:rPr>
                <w:rFonts w:asciiTheme="minorHAnsi" w:hAnsiTheme="minorHAnsi" w:cstheme="minorHAnsi"/>
                <w:i/>
                <w:iCs/>
                <w:color w:val="000000" w:themeColor="text1"/>
                <w:sz w:val="24"/>
                <w:szCs w:val="24"/>
                <w:u w:color="00B0F0"/>
              </w:rPr>
              <w:t>Scissors</w:t>
            </w:r>
            <w:r w:rsidR="00726178" w:rsidRPr="002F377D">
              <w:rPr>
                <w:rFonts w:asciiTheme="minorHAnsi" w:hAnsiTheme="minorHAnsi" w:cstheme="minorHAnsi"/>
                <w:i/>
                <w:iCs/>
                <w:color w:val="000000" w:themeColor="text1"/>
                <w:sz w:val="24"/>
                <w:szCs w:val="24"/>
                <w:u w:color="00B0F0"/>
              </w:rPr>
              <w:t xml:space="preserve"> </w:t>
            </w:r>
          </w:p>
          <w:p w14:paraId="1BCB5C83" w14:textId="52C14522" w:rsidR="00BD110B" w:rsidRPr="002F377D" w:rsidRDefault="00317DD7" w:rsidP="00362A4D">
            <w:pPr>
              <w:pStyle w:val="BodyAA"/>
              <w:numPr>
                <w:ilvl w:val="0"/>
                <w:numId w:val="78"/>
              </w:numPr>
              <w:outlineLvl w:val="0"/>
              <w:rPr>
                <w:rFonts w:asciiTheme="minorHAnsi" w:hAnsiTheme="minorHAnsi" w:cstheme="minorHAnsi"/>
                <w:i/>
                <w:iCs/>
                <w:color w:val="000000" w:themeColor="text1"/>
              </w:rPr>
            </w:pPr>
            <w:r w:rsidRPr="002F377D">
              <w:rPr>
                <w:rFonts w:asciiTheme="minorHAnsi" w:hAnsiTheme="minorHAnsi" w:cstheme="minorHAnsi"/>
                <w:i/>
                <w:iCs/>
                <w:color w:val="000000" w:themeColor="text1"/>
                <w:sz w:val="24"/>
                <w:szCs w:val="24"/>
                <w:u w:color="00B0F0"/>
              </w:rPr>
              <w:t>Timer</w:t>
            </w:r>
          </w:p>
        </w:tc>
        <w:tc>
          <w:tcPr>
            <w:tcW w:w="4675" w:type="dxa"/>
            <w:tcBorders>
              <w:top w:val="nil"/>
              <w:left w:val="single" w:sz="4" w:space="0" w:color="auto"/>
              <w:bottom w:val="nil"/>
              <w:right w:val="nil"/>
            </w:tcBorders>
            <w:shd w:val="clear" w:color="auto" w:fill="DCDCDC" w:themeFill="background2" w:themeFillTint="33"/>
          </w:tcPr>
          <w:p w14:paraId="6D58ABBA" w14:textId="77777777" w:rsidR="008B624E" w:rsidRPr="002F377D" w:rsidRDefault="008247A0" w:rsidP="00362A4D">
            <w:pPr>
              <w:pStyle w:val="BodyAA"/>
              <w:numPr>
                <w:ilvl w:val="0"/>
                <w:numId w:val="78"/>
              </w:numPr>
              <w:ind w:left="347" w:hanging="347"/>
              <w:outlineLvl w:val="0"/>
              <w:rPr>
                <w:rFonts w:asciiTheme="minorHAnsi" w:eastAsia="Cambria" w:hAnsiTheme="minorHAnsi" w:cstheme="minorHAnsi"/>
                <w:i/>
                <w:iCs/>
                <w:color w:val="000000" w:themeColor="text1"/>
                <w:sz w:val="24"/>
                <w:szCs w:val="24"/>
              </w:rPr>
            </w:pPr>
            <w:r w:rsidRPr="002F377D">
              <w:rPr>
                <w:rFonts w:asciiTheme="minorHAnsi" w:hAnsiTheme="minorHAnsi" w:cstheme="minorHAnsi"/>
                <w:i/>
                <w:iCs/>
                <w:color w:val="000000" w:themeColor="text1"/>
                <w:sz w:val="24"/>
                <w:szCs w:val="24"/>
                <w:u w:color="00B0F0"/>
              </w:rPr>
              <w:t>Print the</w:t>
            </w:r>
            <w:r w:rsidRPr="002F377D">
              <w:rPr>
                <w:rFonts w:asciiTheme="minorHAnsi" w:hAnsiTheme="minorHAnsi" w:cstheme="minorHAnsi"/>
                <w:b/>
                <w:bCs/>
                <w:i/>
                <w:iCs/>
                <w:color w:val="000000" w:themeColor="text1"/>
                <w:sz w:val="24"/>
                <w:szCs w:val="24"/>
                <w:u w:color="00B0F0"/>
              </w:rPr>
              <w:t xml:space="preserve"> Faith Verse Review</w:t>
            </w:r>
            <w:r w:rsidRPr="002F377D">
              <w:rPr>
                <w:rFonts w:asciiTheme="minorHAnsi" w:hAnsiTheme="minorHAnsi" w:cstheme="minorHAnsi"/>
                <w:i/>
                <w:iCs/>
                <w:color w:val="000000" w:themeColor="text1"/>
                <w:sz w:val="24"/>
                <w:szCs w:val="24"/>
                <w:u w:color="00B0F0"/>
              </w:rPr>
              <w:t>, one per team</w:t>
            </w:r>
            <w:r w:rsidRPr="002F377D">
              <w:rPr>
                <w:rFonts w:asciiTheme="minorHAnsi" w:hAnsiTheme="minorHAnsi" w:cstheme="minorHAnsi"/>
                <w:b/>
                <w:bCs/>
                <w:i/>
                <w:iCs/>
                <w:color w:val="000000" w:themeColor="text1"/>
                <w:sz w:val="24"/>
                <w:szCs w:val="24"/>
                <w:u w:color="00B0F0"/>
              </w:rPr>
              <w:t xml:space="preserve">. </w:t>
            </w:r>
          </w:p>
          <w:p w14:paraId="63A8D2BF" w14:textId="32A7E067" w:rsidR="00BD110B" w:rsidRPr="002F377D" w:rsidRDefault="008247A0" w:rsidP="00362A4D">
            <w:pPr>
              <w:pStyle w:val="BodyAA"/>
              <w:numPr>
                <w:ilvl w:val="0"/>
                <w:numId w:val="78"/>
              </w:numPr>
              <w:ind w:left="347" w:hanging="347"/>
              <w:outlineLvl w:val="0"/>
              <w:rPr>
                <w:rFonts w:asciiTheme="minorHAnsi" w:eastAsia="Cambria" w:hAnsiTheme="minorHAnsi" w:cstheme="minorHAnsi"/>
                <w:i/>
                <w:iCs/>
                <w:color w:val="000000" w:themeColor="text1"/>
                <w:sz w:val="24"/>
                <w:szCs w:val="24"/>
              </w:rPr>
            </w:pPr>
            <w:r w:rsidRPr="002F377D">
              <w:rPr>
                <w:rFonts w:asciiTheme="minorHAnsi" w:hAnsiTheme="minorHAnsi" w:cstheme="minorHAnsi"/>
                <w:i/>
                <w:iCs/>
                <w:color w:val="000000" w:themeColor="text1"/>
                <w:sz w:val="24"/>
                <w:szCs w:val="24"/>
                <w:u w:color="00B0F0"/>
              </w:rPr>
              <w:t>Cut apart the Faith Verse segments.</w:t>
            </w:r>
          </w:p>
        </w:tc>
      </w:tr>
    </w:tbl>
    <w:p w14:paraId="0CE22374" w14:textId="77777777" w:rsidR="001F7145" w:rsidRPr="002F377D" w:rsidRDefault="001F7145" w:rsidP="007C342C">
      <w:pPr>
        <w:pStyle w:val="BodyAA"/>
        <w:outlineLvl w:val="0"/>
        <w:rPr>
          <w:rFonts w:asciiTheme="minorHAnsi" w:hAnsiTheme="minorHAnsi" w:cstheme="minorHAnsi"/>
          <w:color w:val="000000" w:themeColor="text1"/>
          <w:sz w:val="24"/>
          <w:szCs w:val="24"/>
        </w:rPr>
      </w:pPr>
    </w:p>
    <w:p w14:paraId="2507C7E9" w14:textId="686C87CB" w:rsidR="007C342C" w:rsidRPr="002F377D" w:rsidRDefault="007C342C" w:rsidP="00362A4D">
      <w:pPr>
        <w:pStyle w:val="BodyAA"/>
        <w:outlineLvl w:val="0"/>
        <w:rPr>
          <w:rFonts w:asciiTheme="minorHAnsi" w:hAnsiTheme="minorHAnsi" w:cstheme="minorHAnsi"/>
          <w:color w:val="000000" w:themeColor="text1"/>
          <w:sz w:val="24"/>
          <w:szCs w:val="24"/>
        </w:rPr>
      </w:pPr>
      <w:r w:rsidRPr="002F377D">
        <w:rPr>
          <w:rFonts w:asciiTheme="minorHAnsi" w:hAnsiTheme="minorHAnsi" w:cstheme="minorHAnsi"/>
          <w:color w:val="000000" w:themeColor="text1"/>
          <w:sz w:val="24"/>
          <w:szCs w:val="24"/>
        </w:rPr>
        <w:t xml:space="preserve">Our Faith Verse for today is </w:t>
      </w:r>
      <w:r w:rsidRPr="002F377D">
        <w:rPr>
          <w:rFonts w:asciiTheme="minorHAnsi" w:hAnsiTheme="minorHAnsi" w:cstheme="minorHAnsi"/>
          <w:color w:val="000000" w:themeColor="text1"/>
          <w:sz w:val="24"/>
          <w:szCs w:val="24"/>
          <w:u w:val="single"/>
        </w:rPr>
        <w:t>Acts 1:8</w:t>
      </w:r>
      <w:r w:rsidRPr="002F377D">
        <w:rPr>
          <w:rFonts w:asciiTheme="minorHAnsi" w:hAnsiTheme="minorHAnsi" w:cstheme="minorHAnsi"/>
          <w:color w:val="000000" w:themeColor="text1"/>
          <w:sz w:val="24"/>
          <w:szCs w:val="24"/>
        </w:rPr>
        <w:t>. It reminds us that Jesus promised to send the Holy Spirit to fill us with His power. Let’s say the Faith Verse and do the actions for the verse together.</w:t>
      </w:r>
    </w:p>
    <w:p w14:paraId="16AB38CA" w14:textId="3C783277" w:rsidR="000D3A8F" w:rsidRPr="002F377D" w:rsidRDefault="00990FC8" w:rsidP="00CD75CB">
      <w:pPr>
        <w:pStyle w:val="ListParagraph"/>
        <w:numPr>
          <w:ilvl w:val="0"/>
          <w:numId w:val="46"/>
        </w:numPr>
        <w:contextualSpacing/>
        <w:jc w:val="left"/>
        <w:rPr>
          <w:rFonts w:asciiTheme="minorHAnsi" w:eastAsia="Cambria" w:hAnsiTheme="minorHAnsi" w:cstheme="minorHAnsi"/>
          <w:i/>
          <w:iCs/>
          <w:color w:val="000000" w:themeColor="text1"/>
          <w:u w:color="FF0000"/>
        </w:rPr>
      </w:pPr>
      <w:r w:rsidRPr="002F377D">
        <w:rPr>
          <w:rFonts w:asciiTheme="minorHAnsi" w:eastAsia="Cambria" w:hAnsiTheme="minorHAnsi" w:cstheme="minorHAnsi"/>
          <w:i/>
          <w:iCs/>
          <w:color w:val="000000" w:themeColor="text1"/>
          <w:u w:color="FF0000"/>
        </w:rPr>
        <w:t xml:space="preserve">Show the </w:t>
      </w:r>
      <w:r w:rsidRPr="002F377D">
        <w:rPr>
          <w:rFonts w:asciiTheme="minorHAnsi" w:eastAsia="Cambria" w:hAnsiTheme="minorHAnsi" w:cstheme="minorHAnsi"/>
          <w:b/>
          <w:bCs/>
          <w:i/>
          <w:iCs/>
          <w:color w:val="000000" w:themeColor="text1"/>
          <w:u w:color="FF0000"/>
        </w:rPr>
        <w:t xml:space="preserve">Faith Verse </w:t>
      </w:r>
      <w:r w:rsidR="000D3A8F" w:rsidRPr="002F377D">
        <w:rPr>
          <w:rFonts w:asciiTheme="minorHAnsi" w:eastAsia="Cambria" w:hAnsiTheme="minorHAnsi" w:cstheme="minorHAnsi"/>
          <w:b/>
          <w:bCs/>
          <w:i/>
          <w:iCs/>
          <w:color w:val="000000" w:themeColor="text1"/>
          <w:u w:color="FF0000"/>
        </w:rPr>
        <w:t>Video</w:t>
      </w:r>
      <w:r w:rsidR="00D17E80" w:rsidRPr="002F377D">
        <w:rPr>
          <w:rFonts w:asciiTheme="minorHAnsi" w:eastAsia="Cambria" w:hAnsiTheme="minorHAnsi" w:cstheme="minorHAnsi"/>
          <w:b/>
          <w:bCs/>
          <w:i/>
          <w:iCs/>
          <w:color w:val="000000" w:themeColor="text1"/>
          <w:u w:color="FF0000"/>
        </w:rPr>
        <w:t xml:space="preserve"> </w:t>
      </w:r>
      <w:r w:rsidR="00D17E80" w:rsidRPr="002F377D">
        <w:rPr>
          <w:rFonts w:asciiTheme="minorHAnsi" w:eastAsia="Cambria" w:hAnsiTheme="minorHAnsi" w:cstheme="minorHAnsi"/>
          <w:i/>
          <w:iCs/>
          <w:color w:val="000000" w:themeColor="text1"/>
          <w:u w:color="FF0000"/>
        </w:rPr>
        <w:t>or</w:t>
      </w:r>
      <w:r w:rsidR="00D17E80" w:rsidRPr="002F377D">
        <w:rPr>
          <w:rFonts w:asciiTheme="minorHAnsi" w:eastAsia="Cambria" w:hAnsiTheme="minorHAnsi" w:cstheme="minorHAnsi"/>
          <w:b/>
          <w:bCs/>
          <w:i/>
          <w:iCs/>
          <w:color w:val="000000" w:themeColor="text1"/>
          <w:u w:color="FF0000"/>
        </w:rPr>
        <w:t xml:space="preserve"> Slide</w:t>
      </w:r>
      <w:r w:rsidR="000D3A8F" w:rsidRPr="002F377D">
        <w:rPr>
          <w:rFonts w:asciiTheme="minorHAnsi" w:eastAsia="Cambria" w:hAnsiTheme="minorHAnsi" w:cstheme="minorHAnsi"/>
          <w:b/>
          <w:bCs/>
          <w:i/>
          <w:iCs/>
          <w:color w:val="000000" w:themeColor="text1"/>
          <w:u w:color="FF0000"/>
        </w:rPr>
        <w:t>.</w:t>
      </w:r>
    </w:p>
    <w:p w14:paraId="41AE4FA9" w14:textId="77777777" w:rsidR="00B9473F" w:rsidRPr="002F377D" w:rsidRDefault="00B9473F" w:rsidP="00420B97">
      <w:pPr>
        <w:contextualSpacing/>
        <w:rPr>
          <w:rFonts w:asciiTheme="minorHAnsi" w:eastAsia="Cambria" w:hAnsiTheme="minorHAnsi" w:cstheme="minorHAnsi"/>
          <w:color w:val="000000" w:themeColor="text1"/>
          <w:u w:color="FF0000"/>
        </w:rPr>
      </w:pPr>
    </w:p>
    <w:p w14:paraId="5732DBA9" w14:textId="3821FEDD" w:rsidR="00990FC8" w:rsidRPr="002F377D" w:rsidRDefault="000D3A8F" w:rsidP="00A67F16">
      <w:pPr>
        <w:contextualSpacing/>
        <w:rPr>
          <w:rFonts w:asciiTheme="minorHAnsi" w:eastAsia="Cambria" w:hAnsiTheme="minorHAnsi" w:cstheme="minorHAnsi"/>
          <w:i/>
          <w:iCs/>
          <w:u w:color="FF0000"/>
        </w:rPr>
      </w:pPr>
      <w:r w:rsidRPr="002F377D">
        <w:rPr>
          <w:rFonts w:asciiTheme="minorHAnsi" w:hAnsiTheme="minorHAnsi" w:cstheme="minorHAnsi"/>
          <w:noProof/>
        </w:rPr>
        <w:drawing>
          <wp:inline distT="0" distB="0" distL="0" distR="0" wp14:anchorId="322C115F" wp14:editId="2179E597">
            <wp:extent cx="2286000" cy="1289304"/>
            <wp:effectExtent l="0" t="0" r="0" b="6350"/>
            <wp:docPr id="1575633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2F377D">
        <w:rPr>
          <w:rFonts w:asciiTheme="minorHAnsi" w:eastAsia="Cambria" w:hAnsiTheme="minorHAnsi" w:cstheme="minorHAnsi"/>
          <w:b/>
          <w:bCs/>
          <w:i/>
          <w:iCs/>
          <w:u w:color="FF0000"/>
        </w:rPr>
        <w:t xml:space="preserve"> </w:t>
      </w:r>
      <w:r w:rsidR="00634557" w:rsidRPr="002F377D">
        <w:rPr>
          <w:rFonts w:asciiTheme="minorHAnsi" w:eastAsia="Cambria" w:hAnsiTheme="minorHAnsi" w:cstheme="minorHAnsi"/>
          <w:i/>
          <w:iCs/>
          <w:noProof/>
          <w:u w:color="FF0000"/>
        </w:rPr>
        <w:drawing>
          <wp:inline distT="0" distB="0" distL="0" distR="0" wp14:anchorId="0B3B2481" wp14:editId="485418AF">
            <wp:extent cx="2286000" cy="1289304"/>
            <wp:effectExtent l="0" t="0" r="0" b="6350"/>
            <wp:docPr id="1892118522"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18522" name="Picture 1" descr="A close-up of a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5521D75B" w14:textId="77777777" w:rsidR="00197189" w:rsidRPr="002F377D" w:rsidRDefault="00197189" w:rsidP="00A67F16">
      <w:pPr>
        <w:contextualSpacing/>
        <w:rPr>
          <w:rFonts w:asciiTheme="minorHAnsi" w:hAnsiTheme="minorHAnsi" w:cstheme="minorHAnsi"/>
          <w:color w:val="000000" w:themeColor="text1"/>
        </w:rPr>
      </w:pPr>
    </w:p>
    <w:p w14:paraId="0E4FACA8" w14:textId="22EDF54B" w:rsidR="00983CAD" w:rsidRPr="002F377D" w:rsidRDefault="0060323D" w:rsidP="00983CAD">
      <w:pPr>
        <w:pStyle w:val="BodyAA"/>
        <w:contextualSpacing/>
        <w:rPr>
          <w:rFonts w:asciiTheme="minorHAnsi" w:hAnsiTheme="minorHAnsi" w:cstheme="minorHAnsi"/>
          <w:color w:val="000000" w:themeColor="text1"/>
          <w:sz w:val="24"/>
          <w:szCs w:val="24"/>
        </w:rPr>
      </w:pPr>
      <w:r w:rsidRPr="002F377D">
        <w:rPr>
          <w:rFonts w:asciiTheme="minorHAnsi" w:hAnsiTheme="minorHAnsi" w:cstheme="minorHAnsi"/>
          <w:color w:val="000000" w:themeColor="text1"/>
          <w:sz w:val="24"/>
          <w:szCs w:val="24"/>
        </w:rPr>
        <w:t>Acts 1:8</w:t>
      </w:r>
      <w:r w:rsidR="00983CAD" w:rsidRPr="002F377D">
        <w:rPr>
          <w:rFonts w:asciiTheme="minorHAnsi" w:hAnsiTheme="minorHAnsi" w:cstheme="minorHAnsi"/>
          <w:color w:val="000000" w:themeColor="text1"/>
          <w:sz w:val="24"/>
          <w:szCs w:val="24"/>
        </w:rPr>
        <w:t xml:space="preserve"> (NLT)</w:t>
      </w:r>
    </w:p>
    <w:p w14:paraId="641F8DD2" w14:textId="056A3441" w:rsidR="0084389D" w:rsidRPr="002F377D" w:rsidRDefault="0060323D" w:rsidP="00DE3140">
      <w:pPr>
        <w:pStyle w:val="BodyAA"/>
        <w:contextualSpacing/>
        <w:outlineLvl w:val="0"/>
        <w:rPr>
          <w:rFonts w:asciiTheme="minorHAnsi" w:hAnsiTheme="minorHAnsi" w:cstheme="minorHAnsi"/>
          <w:color w:val="000000" w:themeColor="text1"/>
          <w:sz w:val="24"/>
          <w:szCs w:val="24"/>
        </w:rPr>
      </w:pPr>
      <w:r w:rsidRPr="002F377D">
        <w:rPr>
          <w:rStyle w:val="woj"/>
          <w:rFonts w:asciiTheme="minorHAnsi" w:hAnsiTheme="minorHAnsi" w:cstheme="minorHAnsi"/>
          <w:color w:val="000000" w:themeColor="text1"/>
          <w:sz w:val="24"/>
          <w:szCs w:val="24"/>
        </w:rPr>
        <w:t xml:space="preserve">“But </w:t>
      </w:r>
      <w:r w:rsidR="008B624E" w:rsidRPr="002F377D">
        <w:rPr>
          <w:rStyle w:val="woj"/>
          <w:rFonts w:asciiTheme="minorHAnsi" w:hAnsiTheme="minorHAnsi" w:cstheme="minorHAnsi"/>
          <w:color w:val="000000" w:themeColor="text1"/>
          <w:sz w:val="24"/>
          <w:szCs w:val="24"/>
        </w:rPr>
        <w:t xml:space="preserve">you </w:t>
      </w:r>
      <w:r w:rsidRPr="002F377D">
        <w:rPr>
          <w:rStyle w:val="woj"/>
          <w:rFonts w:asciiTheme="minorHAnsi" w:hAnsiTheme="minorHAnsi" w:cstheme="minorHAnsi"/>
          <w:color w:val="000000" w:themeColor="text1"/>
          <w:sz w:val="24"/>
          <w:szCs w:val="24"/>
        </w:rPr>
        <w:t>will receive power when the Holy Spirit comes upon you. And you will be my witnesses, telling people about me everywhere—in Jerusalem, throughout Judea, in Samaria, and to the ends of the earth.”</w:t>
      </w:r>
    </w:p>
    <w:p w14:paraId="0135E4C3" w14:textId="77777777" w:rsidR="008001BC" w:rsidRPr="002F377D" w:rsidRDefault="008001BC" w:rsidP="00362A4D">
      <w:pPr>
        <w:pStyle w:val="BodyAA"/>
        <w:contextualSpacing/>
        <w:outlineLvl w:val="0"/>
        <w:rPr>
          <w:rFonts w:asciiTheme="minorHAnsi" w:hAnsiTheme="minorHAnsi" w:cstheme="minorHAnsi"/>
          <w:bCs/>
          <w:color w:val="000000" w:themeColor="text1"/>
          <w:sz w:val="24"/>
          <w:szCs w:val="24"/>
        </w:rPr>
      </w:pPr>
    </w:p>
    <w:p w14:paraId="0B95C1E5" w14:textId="40E9FBF4" w:rsidR="00724A4F" w:rsidRPr="002F377D" w:rsidRDefault="00EA2347" w:rsidP="00A67F16">
      <w:pPr>
        <w:contextualSpacing/>
        <w:rPr>
          <w:rFonts w:asciiTheme="minorHAnsi" w:hAnsiTheme="minorHAnsi" w:cstheme="minorHAnsi"/>
          <w:b/>
          <w:bCs/>
          <w:color w:val="000000" w:themeColor="text1"/>
        </w:rPr>
      </w:pPr>
      <w:r w:rsidRPr="002F377D">
        <w:rPr>
          <w:rFonts w:asciiTheme="minorHAnsi" w:hAnsiTheme="minorHAnsi" w:cstheme="minorHAnsi"/>
          <w:b/>
          <w:color w:val="000000" w:themeColor="text1"/>
        </w:rPr>
        <w:lastRenderedPageBreak/>
        <w:t>Faith Verse Fun</w:t>
      </w:r>
      <w:r w:rsidRPr="002F377D">
        <w:rPr>
          <w:rFonts w:asciiTheme="minorHAnsi" w:hAnsiTheme="minorHAnsi" w:cstheme="minorHAnsi"/>
          <w:color w:val="000000" w:themeColor="text1"/>
        </w:rPr>
        <w:t xml:space="preserve"> | </w:t>
      </w:r>
      <w:r w:rsidR="00D72F54" w:rsidRPr="002F377D">
        <w:rPr>
          <w:rFonts w:asciiTheme="minorHAnsi" w:hAnsiTheme="minorHAnsi" w:cstheme="minorHAnsi"/>
          <w:b/>
          <w:bCs/>
          <w:color w:val="000000" w:themeColor="text1"/>
          <w:u w:color="000000"/>
        </w:rPr>
        <w:t xml:space="preserve">Your Verse </w:t>
      </w:r>
      <w:r w:rsidR="00A455BE" w:rsidRPr="002F377D">
        <w:rPr>
          <w:rFonts w:asciiTheme="minorHAnsi" w:hAnsiTheme="minorHAnsi" w:cstheme="minorHAnsi"/>
          <w:b/>
          <w:bCs/>
          <w:color w:val="000000" w:themeColor="text1"/>
          <w:u w:color="000000"/>
        </w:rPr>
        <w:t>I</w:t>
      </w:r>
      <w:r w:rsidR="00D72F54" w:rsidRPr="002F377D">
        <w:rPr>
          <w:rFonts w:asciiTheme="minorHAnsi" w:hAnsiTheme="minorHAnsi" w:cstheme="minorHAnsi"/>
          <w:b/>
          <w:bCs/>
          <w:color w:val="000000" w:themeColor="text1"/>
          <w:u w:color="000000"/>
        </w:rPr>
        <w:t>s on Fire</w:t>
      </w:r>
    </w:p>
    <w:p w14:paraId="1252AEF5" w14:textId="7AE2DF14" w:rsidR="009D5D7D" w:rsidRPr="002F377D" w:rsidRDefault="009D5D7D" w:rsidP="009D5D7D">
      <w:pPr>
        <w:pStyle w:val="BodyAC"/>
        <w:outlineLvl w:val="0"/>
        <w:rPr>
          <w:rStyle w:val="text"/>
          <w:rFonts w:asciiTheme="minorHAnsi" w:hAnsiTheme="minorHAnsi" w:cstheme="minorHAnsi"/>
          <w:color w:val="000000" w:themeColor="text1"/>
        </w:rPr>
      </w:pPr>
      <w:r w:rsidRPr="002F377D">
        <w:rPr>
          <w:rStyle w:val="text"/>
          <w:rFonts w:asciiTheme="minorHAnsi" w:hAnsiTheme="minorHAnsi" w:cstheme="minorHAnsi"/>
          <w:color w:val="000000" w:themeColor="text1"/>
        </w:rPr>
        <w:t xml:space="preserve">Let’s go over the Faith Verse together as a group a couple </w:t>
      </w:r>
      <w:r w:rsidR="00FB52A9" w:rsidRPr="002F377D">
        <w:rPr>
          <w:rStyle w:val="text"/>
          <w:rFonts w:asciiTheme="minorHAnsi" w:hAnsiTheme="minorHAnsi" w:cstheme="minorHAnsi"/>
          <w:color w:val="000000" w:themeColor="text1"/>
        </w:rPr>
        <w:t xml:space="preserve">of </w:t>
      </w:r>
      <w:r w:rsidRPr="002F377D">
        <w:rPr>
          <w:rStyle w:val="text"/>
          <w:rFonts w:asciiTheme="minorHAnsi" w:hAnsiTheme="minorHAnsi" w:cstheme="minorHAnsi"/>
          <w:color w:val="000000" w:themeColor="text1"/>
        </w:rPr>
        <w:t xml:space="preserve">times. Remember to say it as loud as possible so everyone can hear you! </w:t>
      </w:r>
    </w:p>
    <w:p w14:paraId="090EA6DA" w14:textId="7CF3E481" w:rsidR="009D5D7D" w:rsidRPr="002F377D" w:rsidRDefault="009D5D7D" w:rsidP="009D5D7D">
      <w:pPr>
        <w:pStyle w:val="BodyAC"/>
        <w:outlineLvl w:val="0"/>
        <w:rPr>
          <w:rStyle w:val="text"/>
          <w:rFonts w:asciiTheme="minorHAnsi" w:hAnsiTheme="minorHAnsi" w:cstheme="minorHAnsi"/>
          <w:color w:val="000000" w:themeColor="text1"/>
        </w:rPr>
      </w:pPr>
    </w:p>
    <w:p w14:paraId="1223B55E" w14:textId="46D6AC63" w:rsidR="009D5D7D" w:rsidRPr="002F377D" w:rsidRDefault="009D5D7D" w:rsidP="009D5D7D">
      <w:pPr>
        <w:pStyle w:val="BodyAC"/>
        <w:outlineLvl w:val="0"/>
        <w:rPr>
          <w:rStyle w:val="text"/>
          <w:rFonts w:asciiTheme="minorHAnsi" w:hAnsiTheme="minorHAnsi" w:cstheme="minorHAnsi"/>
          <w:color w:val="000000" w:themeColor="text1"/>
        </w:rPr>
      </w:pPr>
      <w:r w:rsidRPr="002F377D">
        <w:rPr>
          <w:rStyle w:val="text"/>
          <w:rFonts w:asciiTheme="minorHAnsi" w:hAnsiTheme="minorHAnsi" w:cstheme="minorHAnsi"/>
          <w:color w:val="000000" w:themeColor="text1"/>
        </w:rPr>
        <w:t>Acts 1:8 (NLT)</w:t>
      </w:r>
    </w:p>
    <w:p w14:paraId="7EF18527" w14:textId="6B7394C2" w:rsidR="009D5D7D" w:rsidRPr="002F377D" w:rsidRDefault="00634557" w:rsidP="009D5D7D">
      <w:pPr>
        <w:pStyle w:val="BodyAC"/>
        <w:outlineLvl w:val="0"/>
        <w:rPr>
          <w:rFonts w:asciiTheme="minorHAnsi" w:hAnsiTheme="minorHAnsi" w:cstheme="minorHAnsi"/>
          <w:color w:val="000000" w:themeColor="text1"/>
        </w:rPr>
      </w:pPr>
      <w:r w:rsidRPr="002F377D">
        <w:rPr>
          <w:rFonts w:asciiTheme="minorHAnsi" w:hAnsiTheme="minorHAnsi" w:cstheme="minorHAnsi"/>
          <w:i/>
          <w:iCs/>
          <w:noProof/>
          <w:color w:val="000000" w:themeColor="text1"/>
          <w:u w:color="CC3399"/>
        </w:rPr>
        <w:drawing>
          <wp:anchor distT="0" distB="0" distL="114300" distR="114300" simplePos="0" relativeHeight="251658246" behindDoc="0" locked="0" layoutInCell="1" allowOverlap="1" wp14:anchorId="0C891437" wp14:editId="170A25EB">
            <wp:simplePos x="0" y="0"/>
            <wp:positionH relativeFrom="column">
              <wp:posOffset>4980305</wp:posOffset>
            </wp:positionH>
            <wp:positionV relativeFrom="paragraph">
              <wp:posOffset>790075</wp:posOffset>
            </wp:positionV>
            <wp:extent cx="1033272" cy="1289304"/>
            <wp:effectExtent l="12700" t="12700" r="8255" b="19050"/>
            <wp:wrapSquare wrapText="bothSides"/>
            <wp:docPr id="1318454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5442"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272" cy="128930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D5D7D" w:rsidRPr="002F377D">
        <w:rPr>
          <w:rFonts w:asciiTheme="minorHAnsi" w:hAnsiTheme="minorHAnsi" w:cstheme="minorHAnsi"/>
          <w:color w:val="000000" w:themeColor="text1"/>
        </w:rPr>
        <w:t xml:space="preserve">“But you will receive power when the Holy Spirit comes upon you. And you will be my witnesses, telling people about me everywhere—in Jerusalem, throughout Judea, in Samaria, and to the ends of the earth.” </w:t>
      </w:r>
      <w:r w:rsidR="009D5D7D" w:rsidRPr="002F377D">
        <w:rPr>
          <w:rStyle w:val="text"/>
          <w:rFonts w:asciiTheme="minorHAnsi" w:eastAsia="Cambria" w:hAnsiTheme="minorHAnsi" w:cstheme="minorHAnsi"/>
          <w:color w:val="000000" w:themeColor="text1"/>
        </w:rPr>
        <w:br/>
      </w:r>
      <w:r w:rsidR="009D5D7D" w:rsidRPr="002F377D">
        <w:rPr>
          <w:rStyle w:val="text"/>
          <w:rFonts w:asciiTheme="minorHAnsi" w:eastAsia="Cambria" w:hAnsiTheme="minorHAnsi" w:cstheme="minorHAnsi"/>
          <w:color w:val="000000" w:themeColor="text1"/>
        </w:rPr>
        <w:br/>
      </w:r>
      <w:r w:rsidR="009D5D7D" w:rsidRPr="002F377D">
        <w:rPr>
          <w:rStyle w:val="text"/>
          <w:rFonts w:asciiTheme="minorHAnsi" w:hAnsiTheme="minorHAnsi" w:cstheme="minorHAnsi"/>
          <w:color w:val="000000" w:themeColor="text1"/>
        </w:rPr>
        <w:t xml:space="preserve">How fast do you think you could say the Faith Verse? </w:t>
      </w:r>
      <w:r w:rsidR="009D5D7D" w:rsidRPr="002F377D">
        <w:rPr>
          <w:rStyle w:val="text"/>
          <w:rFonts w:asciiTheme="minorHAnsi" w:hAnsiTheme="minorHAnsi" w:cstheme="minorHAnsi"/>
          <w:i/>
          <w:iCs/>
          <w:color w:val="000000" w:themeColor="text1"/>
        </w:rPr>
        <w:t>(</w:t>
      </w:r>
      <w:r w:rsidR="009D5D7D" w:rsidRPr="002F377D">
        <w:rPr>
          <w:rFonts w:asciiTheme="minorHAnsi" w:hAnsiTheme="minorHAnsi" w:cstheme="minorHAnsi"/>
          <w:i/>
          <w:iCs/>
          <w:color w:val="000000" w:themeColor="text1"/>
        </w:rPr>
        <w:t xml:space="preserve">Group response) </w:t>
      </w:r>
      <w:r w:rsidR="009D5D7D" w:rsidRPr="002F377D">
        <w:rPr>
          <w:rStyle w:val="text"/>
          <w:rFonts w:asciiTheme="minorHAnsi" w:hAnsiTheme="minorHAnsi" w:cstheme="minorHAnsi"/>
          <w:color w:val="000000" w:themeColor="text1"/>
        </w:rPr>
        <w:t>We’re going to form two teams, and the teams will compete against each other and the clock. In each round, you will attempt to put the verse in order before the other team and before the time runs out. The time will get shorter for each round.</w:t>
      </w:r>
    </w:p>
    <w:p w14:paraId="128E173E" w14:textId="77777777" w:rsidR="009D5D7D" w:rsidRPr="002F377D" w:rsidRDefault="009D5D7D" w:rsidP="009D5D7D">
      <w:pPr>
        <w:pStyle w:val="BodyAC"/>
        <w:numPr>
          <w:ilvl w:val="0"/>
          <w:numId w:val="80"/>
        </w:numPr>
        <w:outlineLvl w:val="0"/>
        <w:rPr>
          <w:rFonts w:asciiTheme="minorHAnsi" w:hAnsiTheme="minorHAnsi" w:cstheme="minorHAnsi"/>
          <w:b/>
          <w:bCs/>
          <w:color w:val="000000" w:themeColor="text1"/>
        </w:rPr>
      </w:pPr>
      <w:r w:rsidRPr="002F377D">
        <w:rPr>
          <w:rStyle w:val="text"/>
          <w:rFonts w:asciiTheme="minorHAnsi" w:hAnsiTheme="minorHAnsi" w:cstheme="minorHAnsi"/>
          <w:i/>
          <w:iCs/>
          <w:color w:val="000000" w:themeColor="text1"/>
        </w:rPr>
        <w:t>H</w:t>
      </w:r>
      <w:r w:rsidRPr="002F377D">
        <w:rPr>
          <w:rFonts w:asciiTheme="minorHAnsi" w:hAnsiTheme="minorHAnsi" w:cstheme="minorHAnsi"/>
          <w:i/>
          <w:iCs/>
          <w:color w:val="000000" w:themeColor="text1"/>
        </w:rPr>
        <w:t xml:space="preserve">ave each team stand in a circle. </w:t>
      </w:r>
    </w:p>
    <w:p w14:paraId="24568BB4" w14:textId="54699E0A" w:rsidR="008B624E" w:rsidRPr="002F377D" w:rsidRDefault="008B624E" w:rsidP="009D5D7D">
      <w:pPr>
        <w:pStyle w:val="BodyAC"/>
        <w:numPr>
          <w:ilvl w:val="0"/>
          <w:numId w:val="80"/>
        </w:numPr>
        <w:outlineLvl w:val="0"/>
        <w:rPr>
          <w:rFonts w:asciiTheme="minorHAnsi" w:hAnsiTheme="minorHAnsi" w:cstheme="minorHAnsi"/>
          <w:b/>
          <w:bCs/>
          <w:color w:val="000000" w:themeColor="text1"/>
        </w:rPr>
      </w:pPr>
      <w:r w:rsidRPr="002F377D">
        <w:rPr>
          <w:rFonts w:asciiTheme="minorHAnsi" w:hAnsiTheme="minorHAnsi" w:cstheme="minorHAnsi"/>
          <w:i/>
          <w:iCs/>
          <w:color w:val="000000" w:themeColor="text1"/>
        </w:rPr>
        <w:t>Give each kid a slip with words from the Faith Verse on it.</w:t>
      </w:r>
    </w:p>
    <w:p w14:paraId="701E528E" w14:textId="505FF461" w:rsidR="009D5D7D" w:rsidRPr="002F377D" w:rsidRDefault="009D5D7D" w:rsidP="009D5D7D">
      <w:pPr>
        <w:pStyle w:val="BodyAC"/>
        <w:numPr>
          <w:ilvl w:val="0"/>
          <w:numId w:val="80"/>
        </w:numPr>
        <w:outlineLvl w:val="0"/>
        <w:rPr>
          <w:rFonts w:asciiTheme="minorHAnsi" w:hAnsiTheme="minorHAnsi" w:cstheme="minorHAnsi"/>
          <w:b/>
          <w:bCs/>
          <w:color w:val="000000" w:themeColor="text1"/>
        </w:rPr>
      </w:pPr>
      <w:r w:rsidRPr="002F377D">
        <w:rPr>
          <w:rFonts w:asciiTheme="minorHAnsi" w:hAnsiTheme="minorHAnsi" w:cstheme="minorHAnsi"/>
          <w:i/>
          <w:iCs/>
          <w:color w:val="000000" w:themeColor="text1"/>
        </w:rPr>
        <w:t xml:space="preserve">For the first round, give the kids sixty seconds to get their verse in order. If they beat the clock, play a second round. </w:t>
      </w:r>
    </w:p>
    <w:p w14:paraId="5651F1CB" w14:textId="77777777" w:rsidR="009D5D7D" w:rsidRPr="002F377D" w:rsidRDefault="009D5D7D" w:rsidP="009D5D7D">
      <w:pPr>
        <w:pStyle w:val="BodyAC"/>
        <w:numPr>
          <w:ilvl w:val="0"/>
          <w:numId w:val="80"/>
        </w:numPr>
        <w:outlineLvl w:val="0"/>
        <w:rPr>
          <w:rFonts w:asciiTheme="minorHAnsi" w:hAnsiTheme="minorHAnsi" w:cstheme="minorHAnsi"/>
          <w:b/>
          <w:bCs/>
          <w:color w:val="000000" w:themeColor="text1"/>
        </w:rPr>
      </w:pPr>
      <w:r w:rsidRPr="002F377D">
        <w:rPr>
          <w:rFonts w:asciiTheme="minorHAnsi" w:hAnsiTheme="minorHAnsi" w:cstheme="minorHAnsi"/>
          <w:i/>
          <w:iCs/>
          <w:color w:val="000000" w:themeColor="text1"/>
        </w:rPr>
        <w:t>For the second round, mix up the verse again and give the teams forty-five seconds to get their verse in order.</w:t>
      </w:r>
    </w:p>
    <w:p w14:paraId="20B5DB47" w14:textId="77777777" w:rsidR="009D5D7D" w:rsidRPr="002F377D" w:rsidRDefault="009D5D7D" w:rsidP="009D5D7D">
      <w:pPr>
        <w:pStyle w:val="BodyAC"/>
        <w:numPr>
          <w:ilvl w:val="0"/>
          <w:numId w:val="80"/>
        </w:numPr>
        <w:outlineLvl w:val="0"/>
        <w:rPr>
          <w:rFonts w:asciiTheme="minorHAnsi" w:hAnsiTheme="minorHAnsi" w:cstheme="minorHAnsi"/>
          <w:b/>
          <w:bCs/>
          <w:color w:val="000000" w:themeColor="text1"/>
        </w:rPr>
      </w:pPr>
      <w:r w:rsidRPr="002F377D">
        <w:rPr>
          <w:rFonts w:asciiTheme="minorHAnsi" w:eastAsia="Cambria" w:hAnsiTheme="minorHAnsi" w:cstheme="minorHAnsi"/>
          <w:i/>
          <w:iCs/>
          <w:color w:val="000000" w:themeColor="text1"/>
        </w:rPr>
        <w:t>Play</w:t>
      </w:r>
      <w:r w:rsidRPr="002F377D">
        <w:rPr>
          <w:rFonts w:asciiTheme="minorHAnsi" w:hAnsiTheme="minorHAnsi" w:cstheme="minorHAnsi"/>
          <w:i/>
          <w:iCs/>
          <w:color w:val="000000" w:themeColor="text1"/>
        </w:rPr>
        <w:t xml:space="preserve"> more rounds, decreasing the time for each round until the kids can no longer beat the clock.</w:t>
      </w:r>
    </w:p>
    <w:p w14:paraId="1A9A14AE" w14:textId="77777777" w:rsidR="00842CF7" w:rsidRPr="002F377D" w:rsidRDefault="00842CF7" w:rsidP="00A67F16">
      <w:pPr>
        <w:pStyle w:val="BodyA"/>
        <w:pBdr>
          <w:bottom w:val="single" w:sz="12" w:space="1" w:color="auto"/>
        </w:pBdr>
        <w:contextualSpacing/>
        <w:rPr>
          <w:rFonts w:asciiTheme="minorHAnsi" w:eastAsia="Cambria" w:hAnsiTheme="minorHAnsi" w:cstheme="minorHAnsi"/>
          <w:color w:val="000000" w:themeColor="text1"/>
        </w:rPr>
      </w:pPr>
    </w:p>
    <w:p w14:paraId="24181597" w14:textId="2292F253" w:rsidR="00EE11A1" w:rsidRPr="002F377D" w:rsidRDefault="00EE11A1" w:rsidP="00F204A8">
      <w:pPr>
        <w:pStyle w:val="BodyAA"/>
        <w:contextualSpacing/>
        <w:outlineLvl w:val="0"/>
        <w:rPr>
          <w:rFonts w:asciiTheme="minorHAnsi" w:hAnsiTheme="minorHAnsi" w:cstheme="minorHAnsi"/>
          <w:b/>
          <w:bCs/>
          <w:color w:val="000000" w:themeColor="text1"/>
          <w:u w:color="CC3399"/>
        </w:rPr>
      </w:pPr>
      <w:r w:rsidRPr="002F377D">
        <w:rPr>
          <w:rFonts w:asciiTheme="minorHAnsi" w:hAnsiTheme="minorHAnsi" w:cstheme="minorHAnsi"/>
          <w:b/>
          <w:bCs/>
          <w:color w:val="000000" w:themeColor="text1"/>
          <w:kern w:val="28"/>
          <w:sz w:val="36"/>
          <w:szCs w:val="36"/>
          <w:u w:color="CC3399"/>
        </w:rPr>
        <w:t>ACTIVITY PAGE</w:t>
      </w:r>
      <w:r w:rsidR="006E7905" w:rsidRPr="002F377D">
        <w:rPr>
          <w:rFonts w:asciiTheme="minorHAnsi" w:hAnsiTheme="minorHAnsi" w:cstheme="minorHAnsi"/>
          <w:b/>
          <w:bCs/>
          <w:color w:val="000000" w:themeColor="text1"/>
          <w:kern w:val="28"/>
          <w:sz w:val="36"/>
          <w:szCs w:val="36"/>
          <w:u w:color="CC3399"/>
        </w:rPr>
        <w:t xml:space="preserve"> </w:t>
      </w:r>
      <w:r w:rsidRPr="002F377D">
        <w:rPr>
          <w:rFonts w:asciiTheme="minorHAnsi" w:hAnsiTheme="minorHAnsi" w:cstheme="minorHAnsi"/>
          <w:b/>
          <w:bCs/>
          <w:color w:val="000000" w:themeColor="text1"/>
          <w:kern w:val="28"/>
          <w:sz w:val="36"/>
          <w:szCs w:val="36"/>
          <w:u w:color="CC3399"/>
        </w:rPr>
        <w:t xml:space="preserve">| </w:t>
      </w:r>
      <w:r w:rsidR="00E1794D" w:rsidRPr="002F377D">
        <w:rPr>
          <w:rFonts w:asciiTheme="minorHAnsi" w:hAnsiTheme="minorHAnsi" w:cstheme="minorHAnsi"/>
          <w:b/>
          <w:bCs/>
          <w:color w:val="000000" w:themeColor="text1"/>
          <w:sz w:val="24"/>
          <w:szCs w:val="24"/>
        </w:rPr>
        <w:t>The Baptism in the Holy Spirit</w:t>
      </w:r>
    </w:p>
    <w:tbl>
      <w:tblPr>
        <w:tblStyle w:val="TableGrid"/>
        <w:tblW w:w="0" w:type="auto"/>
        <w:tblLook w:val="04A0" w:firstRow="1" w:lastRow="0" w:firstColumn="1" w:lastColumn="0" w:noHBand="0" w:noVBand="1"/>
      </w:tblPr>
      <w:tblGrid>
        <w:gridCol w:w="4675"/>
        <w:gridCol w:w="4675"/>
      </w:tblGrid>
      <w:tr w:rsidR="00FE2167" w:rsidRPr="002F377D" w14:paraId="01EE8695" w14:textId="77777777" w:rsidTr="00B4264B">
        <w:tc>
          <w:tcPr>
            <w:tcW w:w="4675" w:type="dxa"/>
            <w:tcBorders>
              <w:bottom w:val="nil"/>
            </w:tcBorders>
            <w:shd w:val="clear" w:color="auto" w:fill="EAB27C"/>
          </w:tcPr>
          <w:p w14:paraId="4B0110CB" w14:textId="77777777" w:rsidR="00EE11A1" w:rsidRPr="002F377D" w:rsidRDefault="00EE11A1" w:rsidP="00B4264B">
            <w:pPr>
              <w:pStyle w:val="BodyA"/>
              <w:shd w:val="clear" w:color="auto" w:fill="EAB27C"/>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 xml:space="preserve">You </w:t>
            </w:r>
            <w:r w:rsidR="00215BD2" w:rsidRPr="002F377D">
              <w:rPr>
                <w:rFonts w:asciiTheme="minorHAnsi" w:hAnsiTheme="minorHAnsi" w:cstheme="minorHAnsi"/>
                <w:b/>
                <w:bCs/>
                <w:color w:val="000000" w:themeColor="text1"/>
              </w:rPr>
              <w:t xml:space="preserve">Will </w:t>
            </w:r>
            <w:r w:rsidR="00215BD2" w:rsidRPr="002F377D">
              <w:rPr>
                <w:rFonts w:asciiTheme="minorHAnsi" w:hAnsiTheme="minorHAnsi" w:cstheme="minorHAnsi"/>
                <w:b/>
                <w:bCs/>
                <w:color w:val="000000" w:themeColor="text1"/>
                <w:shd w:val="clear" w:color="auto" w:fill="EAB27C"/>
              </w:rPr>
              <w:t>Need</w:t>
            </w:r>
          </w:p>
        </w:tc>
        <w:tc>
          <w:tcPr>
            <w:tcW w:w="4675" w:type="dxa"/>
            <w:tcBorders>
              <w:bottom w:val="nil"/>
            </w:tcBorders>
            <w:shd w:val="clear" w:color="auto" w:fill="EAB27C"/>
          </w:tcPr>
          <w:p w14:paraId="02EE1028" w14:textId="77777777" w:rsidR="00EE11A1" w:rsidRPr="002F377D"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2F377D">
              <w:rPr>
                <w:rFonts w:asciiTheme="minorHAnsi" w:hAnsiTheme="minorHAnsi" w:cstheme="minorHAnsi"/>
                <w:b/>
                <w:bCs/>
                <w:color w:val="000000" w:themeColor="text1"/>
              </w:rPr>
              <w:t>Getting Ready</w:t>
            </w:r>
          </w:p>
        </w:tc>
      </w:tr>
      <w:tr w:rsidR="00FE2167" w:rsidRPr="002F377D" w14:paraId="41AEBC4D" w14:textId="77777777" w:rsidTr="00236126">
        <w:tc>
          <w:tcPr>
            <w:tcW w:w="4675" w:type="dxa"/>
            <w:tcBorders>
              <w:top w:val="nil"/>
              <w:left w:val="nil"/>
              <w:bottom w:val="nil"/>
              <w:right w:val="single" w:sz="4" w:space="0" w:color="auto"/>
            </w:tcBorders>
            <w:shd w:val="clear" w:color="auto" w:fill="DCDCDC" w:themeFill="background2" w:themeFillTint="33"/>
          </w:tcPr>
          <w:p w14:paraId="7FAB3333" w14:textId="25DBE13F" w:rsidR="00A21356" w:rsidRPr="002F377D" w:rsidRDefault="00A21356" w:rsidP="00581C78">
            <w:pPr>
              <w:pStyle w:val="BodyAA"/>
              <w:numPr>
                <w:ilvl w:val="0"/>
                <w:numId w:val="82"/>
              </w:numPr>
              <w:outlineLvl w:val="0"/>
              <w:rPr>
                <w:rFonts w:asciiTheme="minorHAnsi" w:hAnsiTheme="minorHAnsi" w:cstheme="minorHAnsi"/>
                <w:b/>
                <w:bCs/>
                <w:i/>
                <w:iCs/>
                <w:color w:val="000000" w:themeColor="text1"/>
                <w:sz w:val="24"/>
                <w:szCs w:val="24"/>
              </w:rPr>
            </w:pPr>
            <w:r w:rsidRPr="002F377D">
              <w:rPr>
                <w:rFonts w:asciiTheme="minorHAnsi" w:hAnsiTheme="minorHAnsi" w:cstheme="minorHAnsi"/>
                <w:b/>
                <w:bCs/>
                <w:i/>
                <w:iCs/>
                <w:color w:val="000000" w:themeColor="text1"/>
                <w:sz w:val="24"/>
                <w:szCs w:val="24"/>
                <w:u w:color="00B0F0"/>
              </w:rPr>
              <w:t xml:space="preserve">Activity Page, </w:t>
            </w:r>
            <w:r w:rsidRPr="002F377D">
              <w:rPr>
                <w:rFonts w:asciiTheme="minorHAnsi" w:hAnsiTheme="minorHAnsi" w:cstheme="minorHAnsi"/>
                <w:i/>
                <w:iCs/>
                <w:color w:val="000000" w:themeColor="text1"/>
                <w:sz w:val="24"/>
                <w:szCs w:val="24"/>
                <w:u w:color="00B0F0"/>
              </w:rPr>
              <w:t>one per kid</w:t>
            </w:r>
            <w:r w:rsidR="00FB52A9" w:rsidRPr="002F377D">
              <w:rPr>
                <w:rFonts w:asciiTheme="minorHAnsi" w:hAnsiTheme="minorHAnsi" w:cstheme="minorHAnsi"/>
                <w:i/>
                <w:iCs/>
                <w:color w:val="000000" w:themeColor="text1"/>
                <w:sz w:val="24"/>
                <w:szCs w:val="24"/>
                <w:u w:color="00B0F0"/>
              </w:rPr>
              <w:t xml:space="preserve"> </w:t>
            </w:r>
          </w:p>
          <w:p w14:paraId="36ADB083" w14:textId="6F0AB8DB" w:rsidR="00BD110B" w:rsidRPr="002F377D" w:rsidRDefault="00A21356" w:rsidP="00581C78">
            <w:pPr>
              <w:pStyle w:val="BodyAA"/>
              <w:numPr>
                <w:ilvl w:val="0"/>
                <w:numId w:val="82"/>
              </w:numPr>
              <w:outlineLvl w:val="0"/>
              <w:rPr>
                <w:rFonts w:asciiTheme="minorHAnsi" w:hAnsiTheme="minorHAnsi" w:cstheme="minorHAnsi"/>
                <w:i/>
                <w:iCs/>
                <w:color w:val="000000" w:themeColor="text1"/>
              </w:rPr>
            </w:pPr>
            <w:r w:rsidRPr="002F377D">
              <w:rPr>
                <w:rFonts w:asciiTheme="minorHAnsi" w:hAnsiTheme="minorHAnsi" w:cstheme="minorHAnsi"/>
                <w:i/>
                <w:iCs/>
                <w:color w:val="000000" w:themeColor="text1"/>
                <w:sz w:val="24"/>
                <w:szCs w:val="24"/>
                <w:u w:color="00B0F0"/>
              </w:rPr>
              <w:t>Colored pencils</w:t>
            </w:r>
          </w:p>
        </w:tc>
        <w:tc>
          <w:tcPr>
            <w:tcW w:w="4675" w:type="dxa"/>
            <w:tcBorders>
              <w:top w:val="nil"/>
              <w:left w:val="single" w:sz="4" w:space="0" w:color="auto"/>
              <w:bottom w:val="nil"/>
              <w:right w:val="nil"/>
            </w:tcBorders>
            <w:shd w:val="clear" w:color="auto" w:fill="DCDCDC" w:themeFill="background2" w:themeFillTint="33"/>
          </w:tcPr>
          <w:p w14:paraId="40596CC6" w14:textId="46AD015E" w:rsidR="00BD110B" w:rsidRPr="002F377D" w:rsidRDefault="00060DD6" w:rsidP="00581C78">
            <w:pPr>
              <w:pStyle w:val="BodyA"/>
              <w:numPr>
                <w:ilvl w:val="0"/>
                <w:numId w:val="83"/>
              </w:numPr>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2F377D">
              <w:rPr>
                <w:rFonts w:asciiTheme="minorHAnsi" w:eastAsia="Cambria" w:hAnsiTheme="minorHAnsi" w:cstheme="minorHAnsi"/>
                <w:i/>
                <w:iCs/>
                <w:color w:val="000000" w:themeColor="text1"/>
                <w:u w:color="00B0F0"/>
              </w:rPr>
              <w:t>Print copies of the</w:t>
            </w:r>
            <w:r w:rsidRPr="002F377D">
              <w:rPr>
                <w:rFonts w:asciiTheme="minorHAnsi" w:eastAsia="Cambria" w:hAnsiTheme="minorHAnsi" w:cstheme="minorHAnsi"/>
                <w:b/>
                <w:bCs/>
                <w:i/>
                <w:iCs/>
                <w:color w:val="000000" w:themeColor="text1"/>
                <w:u w:color="00B0F0"/>
              </w:rPr>
              <w:t xml:space="preserve"> Activity Page</w:t>
            </w:r>
            <w:r w:rsidRPr="002F377D">
              <w:rPr>
                <w:rFonts w:asciiTheme="minorHAnsi" w:eastAsia="Cambria" w:hAnsiTheme="minorHAnsi" w:cstheme="minorHAnsi"/>
                <w:i/>
                <w:iCs/>
                <w:color w:val="000000" w:themeColor="text1"/>
                <w:u w:color="00B0F0"/>
              </w:rPr>
              <w:t>, one per kid</w:t>
            </w:r>
            <w:r w:rsidR="00BD110B" w:rsidRPr="002F377D">
              <w:rPr>
                <w:rFonts w:asciiTheme="minorHAnsi" w:eastAsia="Cambria" w:hAnsiTheme="minorHAnsi" w:cstheme="minorHAnsi"/>
                <w:i/>
                <w:iCs/>
                <w:color w:val="000000" w:themeColor="text1"/>
              </w:rPr>
              <w:t>.</w:t>
            </w:r>
          </w:p>
        </w:tc>
      </w:tr>
    </w:tbl>
    <w:p w14:paraId="677A9DAD" w14:textId="722CE794" w:rsidR="000F7D51" w:rsidRPr="002F377D" w:rsidRDefault="00D54DC6" w:rsidP="00A67F16">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auto"/>
          <w:u w:color="CC3399"/>
        </w:rPr>
      </w:pPr>
      <w:r w:rsidRPr="002F377D">
        <w:rPr>
          <w:rFonts w:asciiTheme="minorHAnsi" w:hAnsiTheme="minorHAnsi" w:cstheme="minorHAnsi"/>
          <w:i/>
          <w:iCs/>
          <w:noProof/>
          <w:color w:val="auto"/>
          <w:u w:color="CC3399"/>
          <w14:textOutline w14:w="0" w14:cap="rnd" w14:cmpd="sng" w14:algn="ctr">
            <w14:noFill/>
            <w14:prstDash w14:val="solid"/>
            <w14:bevel/>
          </w14:textOutline>
        </w:rPr>
        <w:drawing>
          <wp:anchor distT="0" distB="0" distL="114300" distR="114300" simplePos="0" relativeHeight="251658240" behindDoc="0" locked="0" layoutInCell="1" allowOverlap="1" wp14:anchorId="11CC6E5E" wp14:editId="33E7D09E">
            <wp:simplePos x="0" y="0"/>
            <wp:positionH relativeFrom="column">
              <wp:posOffset>4876165</wp:posOffset>
            </wp:positionH>
            <wp:positionV relativeFrom="paragraph">
              <wp:posOffset>129675</wp:posOffset>
            </wp:positionV>
            <wp:extent cx="1005840" cy="1289304"/>
            <wp:effectExtent l="12700" t="12700" r="10160" b="19050"/>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5840" cy="128930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701772" w14:textId="56634AF9" w:rsidR="007D4FB3" w:rsidRPr="002F377D" w:rsidRDefault="007D4FB3" w:rsidP="007D4FB3">
      <w:pPr>
        <w:pStyle w:val="BodyA"/>
        <w:outlineLvl w:val="0"/>
        <w:rPr>
          <w:rFonts w:asciiTheme="minorHAnsi" w:eastAsia="Cambria" w:hAnsiTheme="minorHAnsi" w:cstheme="minorHAnsi"/>
          <w:color w:val="000000" w:themeColor="text1"/>
          <w:u w:color="00B0F0"/>
        </w:rPr>
      </w:pPr>
      <w:r w:rsidRPr="002F377D">
        <w:rPr>
          <w:rFonts w:asciiTheme="minorHAnsi" w:eastAsia="Avenir Next Regular" w:hAnsiTheme="minorHAnsi" w:cstheme="minorHAnsi"/>
          <w:color w:val="000000" w:themeColor="text1"/>
        </w:rPr>
        <w:t>There is</w:t>
      </w:r>
      <w:r w:rsidRPr="002F377D">
        <w:rPr>
          <w:rFonts w:asciiTheme="minorHAnsi" w:eastAsia="Avenir Next Regular" w:hAnsiTheme="minorHAnsi" w:cstheme="minorHAnsi"/>
          <w:b/>
          <w:bCs/>
          <w:i/>
          <w:iCs/>
          <w:color w:val="000000" w:themeColor="text1"/>
        </w:rPr>
        <w:t xml:space="preserve"> </w:t>
      </w:r>
      <w:r w:rsidRPr="002F377D">
        <w:rPr>
          <w:rFonts w:asciiTheme="minorHAnsi" w:hAnsiTheme="minorHAnsi" w:cstheme="minorHAnsi"/>
          <w:color w:val="000000" w:themeColor="text1"/>
          <w:u w:color="00B0F0"/>
        </w:rPr>
        <w:t>a special name for the day when the disciples were first filled with the Holy Spirit. It’s Pentecost. We are going to spend some time coloring our pictures of the Day of Pentecost. As we do that, let’s talk about times at church and at home when we have seen the power of the Holy Spirit at work.</w:t>
      </w:r>
    </w:p>
    <w:p w14:paraId="76406094" w14:textId="77777777" w:rsidR="007D4FB3" w:rsidRPr="002F377D" w:rsidRDefault="007D4FB3" w:rsidP="007D4FB3">
      <w:pPr>
        <w:pStyle w:val="BodyA"/>
        <w:numPr>
          <w:ilvl w:val="0"/>
          <w:numId w:val="84"/>
        </w:numPr>
        <w:outlineLvl w:val="0"/>
        <w:rPr>
          <w:rFonts w:asciiTheme="minorHAnsi" w:hAnsiTheme="minorHAnsi" w:cstheme="minorHAnsi"/>
          <w:i/>
          <w:iCs/>
          <w:color w:val="000000" w:themeColor="text1"/>
        </w:rPr>
      </w:pPr>
      <w:r w:rsidRPr="002F377D">
        <w:rPr>
          <w:rFonts w:asciiTheme="minorHAnsi" w:hAnsiTheme="minorHAnsi" w:cstheme="minorHAnsi"/>
          <w:i/>
          <w:iCs/>
          <w:color w:val="000000" w:themeColor="text1"/>
        </w:rPr>
        <w:t xml:space="preserve">While the kids are coloring, ask them about their experiences at church and home with the Holy Spirit. </w:t>
      </w:r>
    </w:p>
    <w:p w14:paraId="1EC60AC0" w14:textId="77777777" w:rsidR="007D4FB3" w:rsidRPr="002F377D" w:rsidRDefault="007D4FB3" w:rsidP="007D4FB3">
      <w:pPr>
        <w:pStyle w:val="BodyA"/>
        <w:numPr>
          <w:ilvl w:val="0"/>
          <w:numId w:val="84"/>
        </w:numPr>
        <w:outlineLvl w:val="0"/>
        <w:rPr>
          <w:rFonts w:asciiTheme="minorHAnsi" w:hAnsiTheme="minorHAnsi" w:cstheme="minorHAnsi"/>
          <w:i/>
          <w:iCs/>
          <w:color w:val="000000" w:themeColor="text1"/>
        </w:rPr>
      </w:pPr>
      <w:r w:rsidRPr="002F377D">
        <w:rPr>
          <w:rFonts w:asciiTheme="minorHAnsi" w:hAnsiTheme="minorHAnsi" w:cstheme="minorHAnsi"/>
          <w:i/>
          <w:iCs/>
          <w:color w:val="000000" w:themeColor="text1"/>
        </w:rPr>
        <w:t>Leaders should also share stories from when they have experienced God’s power.</w:t>
      </w:r>
    </w:p>
    <w:p w14:paraId="2E971A54" w14:textId="77777777" w:rsidR="007D4FB3" w:rsidRPr="002F377D" w:rsidRDefault="007D4FB3" w:rsidP="007D4FB3">
      <w:pPr>
        <w:pStyle w:val="BodyA"/>
        <w:outlineLvl w:val="0"/>
        <w:rPr>
          <w:rFonts w:asciiTheme="minorHAnsi" w:eastAsia="Cambria" w:hAnsiTheme="minorHAnsi" w:cstheme="minorHAnsi"/>
          <w:color w:val="000000" w:themeColor="text1"/>
          <w:u w:color="00B0F0"/>
        </w:rPr>
      </w:pPr>
    </w:p>
    <w:p w14:paraId="2310938B" w14:textId="339C5567" w:rsidR="00756867" w:rsidRPr="002F377D" w:rsidRDefault="007D4FB3" w:rsidP="007D4FB3">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eastAsia="Arial Unicode MS" w:hAnsiTheme="minorHAnsi" w:cstheme="minorHAnsi"/>
          <w:b/>
          <w:bCs/>
          <w:color w:val="000000" w:themeColor="text1"/>
          <w:sz w:val="24"/>
          <w:szCs w:val="24"/>
        </w:rPr>
      </w:pPr>
      <w:r w:rsidRPr="002F377D">
        <w:rPr>
          <w:rFonts w:asciiTheme="minorHAnsi" w:eastAsia="Arial Unicode MS" w:hAnsiTheme="minorHAnsi" w:cstheme="minorHAnsi"/>
          <w:b/>
          <w:bCs/>
          <w:color w:val="000000" w:themeColor="text1"/>
          <w:sz w:val="24"/>
          <w:szCs w:val="24"/>
        </w:rPr>
        <w:t>Prayer</w:t>
      </w:r>
    </w:p>
    <w:p w14:paraId="26A239E3" w14:textId="77777777" w:rsidR="00756867" w:rsidRPr="002F377D" w:rsidRDefault="00756867" w:rsidP="007D4FB3">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eastAsia="Arial Unicode MS" w:hAnsiTheme="minorHAnsi" w:cstheme="minorHAnsi"/>
          <w:color w:val="000000" w:themeColor="text1"/>
          <w:sz w:val="24"/>
          <w:szCs w:val="24"/>
        </w:rPr>
      </w:pPr>
    </w:p>
    <w:p w14:paraId="2E09619C" w14:textId="78721DC3" w:rsidR="00756867" w:rsidRPr="002F377D" w:rsidRDefault="00756867" w:rsidP="00581C78">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outlineLvl w:val="0"/>
        <w:rPr>
          <w:rFonts w:asciiTheme="minorHAnsi" w:hAnsiTheme="minorHAnsi" w:cstheme="minorHAnsi"/>
          <w:i/>
          <w:iCs/>
          <w:color w:val="000000" w:themeColor="text1"/>
        </w:rPr>
      </w:pPr>
      <w:r w:rsidRPr="002F377D">
        <w:rPr>
          <w:rFonts w:asciiTheme="minorHAnsi" w:hAnsiTheme="minorHAnsi" w:cstheme="minorHAnsi"/>
          <w:i/>
          <w:iCs/>
          <w:color w:val="000000" w:themeColor="text1"/>
          <w:u w:color="404040"/>
        </w:rPr>
        <w:t>Dear God, thank You for giving us the Holy Spirit to fill us and empower us to do what You have called us to do. Amen.</w:t>
      </w:r>
    </w:p>
    <w:p w14:paraId="05F21F06" w14:textId="77777777" w:rsidR="00C1552E" w:rsidRPr="002F377D" w:rsidRDefault="00C1552E" w:rsidP="00C1552E">
      <w:pPr>
        <w:pStyle w:val="BodyA"/>
        <w:pBdr>
          <w:bottom w:val="single" w:sz="12" w:space="1" w:color="auto"/>
        </w:pBdr>
        <w:contextualSpacing/>
        <w:rPr>
          <w:rFonts w:asciiTheme="minorHAnsi" w:eastAsia="Cambria" w:hAnsiTheme="minorHAnsi" w:cstheme="minorHAnsi"/>
          <w:color w:val="000000" w:themeColor="text1"/>
        </w:rPr>
      </w:pPr>
    </w:p>
    <w:p w14:paraId="0474223F" w14:textId="77777777" w:rsidR="008B624E" w:rsidRPr="002F377D" w:rsidRDefault="008B624E" w:rsidP="00C1552E">
      <w:pPr>
        <w:pStyle w:val="BodyA"/>
        <w:pBdr>
          <w:bottom w:val="single" w:sz="12" w:space="1" w:color="auto"/>
        </w:pBdr>
        <w:contextualSpacing/>
        <w:rPr>
          <w:rFonts w:asciiTheme="minorHAnsi" w:eastAsia="Cambria" w:hAnsiTheme="minorHAnsi" w:cstheme="minorHAnsi"/>
          <w:color w:val="000000" w:themeColor="text1"/>
        </w:rPr>
      </w:pPr>
    </w:p>
    <w:p w14:paraId="183E4151" w14:textId="77777777" w:rsidR="008B624E" w:rsidRPr="002F377D" w:rsidRDefault="008B624E" w:rsidP="00C1552E">
      <w:pPr>
        <w:pStyle w:val="BodyA"/>
        <w:pBdr>
          <w:bottom w:val="single" w:sz="12" w:space="1" w:color="auto"/>
        </w:pBdr>
        <w:contextualSpacing/>
        <w:rPr>
          <w:rFonts w:asciiTheme="minorHAnsi" w:eastAsia="Cambria" w:hAnsiTheme="minorHAnsi" w:cstheme="minorHAnsi"/>
          <w:color w:val="000000" w:themeColor="text1"/>
        </w:rPr>
      </w:pPr>
    </w:p>
    <w:p w14:paraId="11E8DEF4" w14:textId="77777777" w:rsidR="008B624E" w:rsidRPr="002F377D" w:rsidRDefault="008B624E" w:rsidP="00C1552E">
      <w:pPr>
        <w:pStyle w:val="BodyA"/>
        <w:pBdr>
          <w:bottom w:val="single" w:sz="12" w:space="1" w:color="auto"/>
        </w:pBdr>
        <w:contextualSpacing/>
        <w:rPr>
          <w:rFonts w:asciiTheme="minorHAnsi" w:eastAsia="Cambria" w:hAnsiTheme="minorHAnsi" w:cstheme="minorHAnsi"/>
          <w:color w:val="000000" w:themeColor="text1"/>
        </w:rPr>
      </w:pPr>
    </w:p>
    <w:p w14:paraId="3F395998" w14:textId="77777777" w:rsidR="00EA2347" w:rsidRPr="002F377D" w:rsidRDefault="00EA2347" w:rsidP="00A67F16">
      <w:pPr>
        <w:pStyle w:val="BodyAA"/>
        <w:contextualSpacing/>
        <w:outlineLvl w:val="0"/>
        <w:rPr>
          <w:rFonts w:asciiTheme="minorHAnsi" w:hAnsiTheme="minorHAnsi" w:cstheme="minorHAnsi"/>
          <w:b/>
          <w:bCs/>
          <w:color w:val="000000" w:themeColor="text1"/>
          <w:kern w:val="28"/>
          <w:sz w:val="36"/>
          <w:szCs w:val="36"/>
          <w:u w:color="CC3399"/>
        </w:rPr>
      </w:pPr>
      <w:r w:rsidRPr="002F377D">
        <w:rPr>
          <w:rFonts w:asciiTheme="minorHAnsi" w:hAnsiTheme="minorHAnsi" w:cstheme="minorHAnsi"/>
          <w:b/>
          <w:bCs/>
          <w:color w:val="000000" w:themeColor="text1"/>
          <w:kern w:val="28"/>
          <w:sz w:val="36"/>
          <w:szCs w:val="36"/>
          <w:u w:color="CC3399"/>
        </w:rPr>
        <w:t>FAITH FACT RECAP</w:t>
      </w:r>
    </w:p>
    <w:p w14:paraId="4CE28A35" w14:textId="0D775475" w:rsidR="00952DF0" w:rsidRPr="002F377D" w:rsidRDefault="00D011EE" w:rsidP="00952DF0">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2F377D">
        <w:rPr>
          <w:rFonts w:asciiTheme="minorHAnsi" w:hAnsiTheme="minorHAnsi" w:cstheme="minorHAnsi"/>
          <w:i/>
          <w:iCs/>
          <w:color w:val="000000" w:themeColor="text1"/>
          <w:kern w:val="28"/>
          <w:sz w:val="24"/>
          <w:szCs w:val="24"/>
          <w:u w:color="CC3399"/>
        </w:rPr>
        <w:t xml:space="preserve">Display the </w:t>
      </w:r>
      <w:r w:rsidRPr="002F377D">
        <w:rPr>
          <w:rFonts w:asciiTheme="minorHAnsi" w:hAnsiTheme="minorHAnsi" w:cstheme="minorHAnsi"/>
          <w:b/>
          <w:bCs/>
          <w:i/>
          <w:iCs/>
          <w:color w:val="000000" w:themeColor="text1"/>
          <w:kern w:val="28"/>
          <w:sz w:val="24"/>
          <w:szCs w:val="24"/>
          <w:u w:color="CC3399"/>
        </w:rPr>
        <w:t>Faith Fact Slide</w:t>
      </w:r>
      <w:r w:rsidRPr="002F377D">
        <w:rPr>
          <w:rFonts w:asciiTheme="minorHAnsi" w:hAnsiTheme="minorHAnsi" w:cstheme="minorHAnsi"/>
          <w:i/>
          <w:iCs/>
          <w:color w:val="000000" w:themeColor="text1"/>
          <w:kern w:val="28"/>
          <w:sz w:val="24"/>
          <w:szCs w:val="24"/>
          <w:u w:color="CC3399"/>
        </w:rPr>
        <w:t xml:space="preserve"> </w:t>
      </w:r>
      <w:r w:rsidR="000A2CF4" w:rsidRPr="002F377D">
        <w:rPr>
          <w:rFonts w:asciiTheme="minorHAnsi" w:hAnsiTheme="minorHAnsi" w:cstheme="minorHAnsi"/>
          <w:i/>
          <w:iCs/>
          <w:color w:val="000000" w:themeColor="text1"/>
          <w:kern w:val="28"/>
          <w:sz w:val="24"/>
          <w:szCs w:val="24"/>
          <w:u w:color="CC3399"/>
        </w:rPr>
        <w:t xml:space="preserve">or </w:t>
      </w:r>
      <w:r w:rsidR="000A2CF4" w:rsidRPr="002F377D">
        <w:rPr>
          <w:rFonts w:asciiTheme="minorHAnsi" w:hAnsiTheme="minorHAnsi" w:cstheme="minorHAnsi"/>
          <w:b/>
          <w:bCs/>
          <w:i/>
          <w:iCs/>
          <w:color w:val="000000" w:themeColor="text1"/>
          <w:kern w:val="28"/>
          <w:sz w:val="24"/>
          <w:szCs w:val="24"/>
          <w:u w:color="CC3399"/>
        </w:rPr>
        <w:t>Motion Graphic</w:t>
      </w:r>
      <w:r w:rsidR="000A2CF4" w:rsidRPr="002F377D">
        <w:rPr>
          <w:rFonts w:asciiTheme="minorHAnsi" w:hAnsiTheme="minorHAnsi" w:cstheme="minorHAnsi"/>
          <w:i/>
          <w:iCs/>
          <w:color w:val="000000" w:themeColor="text1"/>
          <w:kern w:val="28"/>
          <w:sz w:val="24"/>
          <w:szCs w:val="24"/>
          <w:u w:color="CC3399"/>
        </w:rPr>
        <w:t xml:space="preserve"> </w:t>
      </w:r>
      <w:r w:rsidRPr="002F377D">
        <w:rPr>
          <w:rFonts w:asciiTheme="minorHAnsi" w:hAnsiTheme="minorHAnsi" w:cstheme="minorHAnsi"/>
          <w:i/>
          <w:iCs/>
          <w:color w:val="000000" w:themeColor="text1"/>
          <w:kern w:val="28"/>
          <w:sz w:val="24"/>
          <w:szCs w:val="24"/>
          <w:u w:color="CC3399"/>
        </w:rPr>
        <w:t>as parents are coming into the room.</w:t>
      </w:r>
    </w:p>
    <w:p w14:paraId="21C23936" w14:textId="77777777" w:rsidR="00D011EE" w:rsidRPr="002F377D"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2F377D">
        <w:rPr>
          <w:rFonts w:asciiTheme="minorHAnsi" w:hAnsiTheme="minorHAnsi" w:cstheme="minorHAns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76705213" w14:textId="452B02C2" w:rsidR="00F571D2" w:rsidRPr="002F377D" w:rsidRDefault="00F571D2"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sz w:val="24"/>
          <w:szCs w:val="24"/>
        </w:rPr>
      </w:pPr>
    </w:p>
    <w:p w14:paraId="4E099B29" w14:textId="7C58CE1E" w:rsidR="00EA2347" w:rsidRPr="002F377D" w:rsidRDefault="000C3355" w:rsidP="00566D6F">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sz w:val="24"/>
          <w:szCs w:val="24"/>
        </w:rPr>
      </w:pPr>
      <w:r w:rsidRPr="002F377D">
        <w:rPr>
          <w:rFonts w:asciiTheme="minorHAnsi" w:hAnsiTheme="minorHAnsi" w:cstheme="minorHAnsi"/>
          <w:noProof/>
          <w:sz w:val="24"/>
          <w:szCs w:val="24"/>
          <w14:textOutline w14:w="0" w14:cap="rnd" w14:cmpd="sng" w14:algn="ctr">
            <w14:noFill/>
            <w14:prstDash w14:val="solid"/>
            <w14:bevel/>
          </w14:textOutline>
        </w:rPr>
        <w:drawing>
          <wp:inline distT="0" distB="0" distL="0" distR="0" wp14:anchorId="75E84391" wp14:editId="4578CC4A">
            <wp:extent cx="2286000" cy="1289304"/>
            <wp:effectExtent l="0" t="0" r="0" b="6350"/>
            <wp:docPr id="1073645834" name="Picture 2" descr="A close-up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45834" name="Picture 2" descr="A close-up of a carto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EA2347" w:rsidRPr="002F377D">
        <w:rPr>
          <w:rFonts w:asciiTheme="minorHAnsi" w:hAnsiTheme="minorHAnsi" w:cstheme="minorHAnsi"/>
          <w:sz w:val="24"/>
          <w:szCs w:val="24"/>
        </w:rPr>
        <w:fldChar w:fldCharType="begin"/>
      </w:r>
      <w:r w:rsidR="00EA2347" w:rsidRPr="002F377D">
        <w:rPr>
          <w:rFonts w:asciiTheme="minorHAnsi" w:hAnsiTheme="minorHAnsi" w:cstheme="minorHAns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00EA2347" w:rsidRPr="002F377D">
        <w:rPr>
          <w:rFonts w:asciiTheme="minorHAnsi" w:hAnsiTheme="minorHAnsi" w:cstheme="minorHAnsi"/>
          <w:sz w:val="24"/>
          <w:szCs w:val="24"/>
        </w:rPr>
        <w:fldChar w:fldCharType="separate"/>
      </w:r>
      <w:r w:rsidR="00EA2347" w:rsidRPr="002F377D">
        <w:rPr>
          <w:rFonts w:asciiTheme="minorHAnsi" w:hAnsiTheme="minorHAnsi" w:cstheme="minorHAnsi"/>
          <w:sz w:val="24"/>
          <w:szCs w:val="24"/>
        </w:rPr>
        <w:fldChar w:fldCharType="end"/>
      </w:r>
    </w:p>
    <w:p w14:paraId="0129E9E0" w14:textId="77777777" w:rsidR="00FF03A8" w:rsidRPr="002F377D" w:rsidRDefault="00FF03A8" w:rsidP="002F377D">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3FFDF085" w14:textId="6C58891F" w:rsidR="00724A4F" w:rsidRPr="002F377D" w:rsidRDefault="00F2732A" w:rsidP="002F377D">
      <w:pPr>
        <w:pStyle w:val="BodyAA"/>
        <w:contextualSpacing/>
        <w:outlineLvl w:val="0"/>
        <w:rPr>
          <w:rFonts w:asciiTheme="minorHAnsi" w:hAnsiTheme="minorHAnsi" w:cstheme="minorHAnsi"/>
          <w:b/>
          <w:bCs/>
          <w:color w:val="000000" w:themeColor="text1"/>
          <w:sz w:val="24"/>
          <w:szCs w:val="24"/>
        </w:rPr>
      </w:pPr>
      <w:r w:rsidRPr="002F377D">
        <w:rPr>
          <w:rFonts w:asciiTheme="minorHAnsi" w:hAnsiTheme="minorHAnsi" w:cstheme="minorHAnsi"/>
          <w:color w:val="000000" w:themeColor="text1"/>
          <w:sz w:val="24"/>
          <w:szCs w:val="24"/>
        </w:rPr>
        <w:t xml:space="preserve">This is the answer to the question your adults are going to ask: “What did you learn today?” Let’s say </w:t>
      </w:r>
      <w:r w:rsidR="002A16B7" w:rsidRPr="002F377D">
        <w:rPr>
          <w:rFonts w:asciiTheme="minorHAnsi" w:hAnsiTheme="minorHAnsi" w:cstheme="minorHAnsi"/>
          <w:color w:val="000000" w:themeColor="text1"/>
          <w:sz w:val="24"/>
          <w:szCs w:val="24"/>
        </w:rPr>
        <w:t xml:space="preserve">the Faith Fact </w:t>
      </w:r>
      <w:r w:rsidRPr="002F377D">
        <w:rPr>
          <w:rFonts w:asciiTheme="minorHAnsi" w:hAnsiTheme="minorHAnsi" w:cstheme="minorHAnsi"/>
          <w:color w:val="000000" w:themeColor="text1"/>
          <w:sz w:val="24"/>
          <w:szCs w:val="24"/>
        </w:rPr>
        <w:t>together:</w:t>
      </w:r>
      <w:r w:rsidRPr="002F377D">
        <w:rPr>
          <w:rFonts w:asciiTheme="minorHAnsi" w:hAnsiTheme="minorHAnsi" w:cstheme="minorHAnsi"/>
          <w:color w:val="000000" w:themeColor="text1"/>
        </w:rPr>
        <w:t xml:space="preserve"> </w:t>
      </w:r>
      <w:r w:rsidR="00675394" w:rsidRPr="002F377D">
        <w:rPr>
          <w:rFonts w:asciiTheme="minorHAnsi" w:hAnsiTheme="minorHAnsi" w:cstheme="minorHAnsi"/>
          <w:b/>
          <w:bCs/>
          <w:color w:val="000000" w:themeColor="text1"/>
          <w:sz w:val="24"/>
          <w:szCs w:val="24"/>
        </w:rPr>
        <w:t xml:space="preserve">The Holy Spirit </w:t>
      </w:r>
      <w:r w:rsidR="003C5B4D" w:rsidRPr="002F377D">
        <w:rPr>
          <w:rFonts w:asciiTheme="minorHAnsi" w:hAnsiTheme="minorHAnsi" w:cstheme="minorHAnsi"/>
          <w:b/>
          <w:bCs/>
          <w:color w:val="000000" w:themeColor="text1"/>
          <w:sz w:val="24"/>
          <w:szCs w:val="24"/>
        </w:rPr>
        <w:t xml:space="preserve">empowers </w:t>
      </w:r>
      <w:r w:rsidR="00675394" w:rsidRPr="002F377D">
        <w:rPr>
          <w:rFonts w:asciiTheme="minorHAnsi" w:hAnsiTheme="minorHAnsi" w:cstheme="minorHAnsi"/>
          <w:b/>
          <w:bCs/>
          <w:color w:val="000000" w:themeColor="text1"/>
          <w:sz w:val="24"/>
          <w:szCs w:val="24"/>
        </w:rPr>
        <w:t>me.</w:t>
      </w:r>
    </w:p>
    <w:p w14:paraId="1BF7F6C6" w14:textId="77777777" w:rsidR="00DE21DF" w:rsidRPr="002F377D" w:rsidRDefault="00DE21DF" w:rsidP="00A67F16">
      <w:pPr>
        <w:pStyle w:val="BodyA"/>
        <w:pBdr>
          <w:bottom w:val="single" w:sz="12" w:space="1" w:color="auto"/>
        </w:pBdr>
        <w:contextualSpacing/>
        <w:rPr>
          <w:rFonts w:asciiTheme="minorHAnsi" w:eastAsia="Cambria" w:hAnsiTheme="minorHAnsi" w:cstheme="minorHAnsi"/>
          <w:color w:val="000000" w:themeColor="text1"/>
        </w:rPr>
      </w:pPr>
    </w:p>
    <w:p w14:paraId="12C2CB1F" w14:textId="77777777" w:rsidR="00123A7A" w:rsidRPr="002F377D"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u w:color="CC3399"/>
        </w:rPr>
      </w:pPr>
      <w:r w:rsidRPr="002F377D">
        <w:rPr>
          <w:rFonts w:asciiTheme="minorHAnsi" w:hAnsiTheme="minorHAnsi" w:cstheme="minorHAnsi"/>
          <w:b/>
          <w:bCs/>
          <w:color w:val="000000" w:themeColor="text1"/>
          <w:sz w:val="36"/>
          <w:szCs w:val="36"/>
          <w:u w:color="CC3399"/>
        </w:rPr>
        <w:t>DISMISSAL</w:t>
      </w:r>
    </w:p>
    <w:p w14:paraId="55F718C9" w14:textId="77777777" w:rsidR="00123A7A" w:rsidRPr="002F377D"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2F377D">
        <w:rPr>
          <w:rFonts w:asciiTheme="minorHAnsi" w:hAnsiTheme="minorHAnsi" w:cstheme="minorHAnsi"/>
          <w:i/>
          <w:iCs/>
          <w:color w:val="000000" w:themeColor="text1"/>
          <w:sz w:val="24"/>
          <w:szCs w:val="24"/>
        </w:rPr>
        <w:t xml:space="preserve">Send home the </w:t>
      </w:r>
      <w:r w:rsidRPr="002F377D">
        <w:rPr>
          <w:rFonts w:asciiTheme="minorHAnsi" w:hAnsiTheme="minorHAnsi" w:cstheme="minorHAnsi"/>
          <w:b/>
          <w:bCs/>
          <w:i/>
          <w:iCs/>
          <w:color w:val="000000" w:themeColor="text1"/>
          <w:sz w:val="24"/>
          <w:szCs w:val="24"/>
        </w:rPr>
        <w:t>Activity Pag</w:t>
      </w:r>
      <w:r w:rsidR="00200125" w:rsidRPr="002F377D">
        <w:rPr>
          <w:rFonts w:asciiTheme="minorHAnsi" w:hAnsiTheme="minorHAnsi" w:cstheme="minorHAnsi"/>
          <w:b/>
          <w:bCs/>
          <w:i/>
          <w:iCs/>
          <w:color w:val="000000" w:themeColor="text1"/>
          <w:sz w:val="24"/>
          <w:szCs w:val="24"/>
        </w:rPr>
        <w:t>e.</w:t>
      </w:r>
    </w:p>
    <w:p w14:paraId="037EBD87" w14:textId="77777777" w:rsidR="00B25B71" w:rsidRPr="002F377D"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2F377D">
        <w:rPr>
          <w:rFonts w:asciiTheme="minorHAnsi" w:hAnsiTheme="minorHAnsi" w:cstheme="minorHAnsi"/>
          <w:i/>
          <w:iCs/>
          <w:color w:val="000000" w:themeColor="text1"/>
          <w:sz w:val="24"/>
          <w:szCs w:val="24"/>
        </w:rPr>
        <w:t xml:space="preserve">Remind parents that there are </w:t>
      </w:r>
      <w:r w:rsidRPr="002F377D">
        <w:rPr>
          <w:rFonts w:asciiTheme="minorHAnsi" w:hAnsiTheme="minorHAnsi" w:cstheme="minorHAnsi"/>
          <w:b/>
          <w:bCs/>
          <w:i/>
          <w:iCs/>
          <w:color w:val="000000" w:themeColor="text1"/>
          <w:sz w:val="24"/>
          <w:szCs w:val="24"/>
        </w:rPr>
        <w:t>Family Devotions</w:t>
      </w:r>
      <w:r w:rsidRPr="002F377D">
        <w:rPr>
          <w:rFonts w:asciiTheme="minorHAnsi" w:hAnsiTheme="minorHAnsi" w:cstheme="minorHAnsi"/>
          <w:i/>
          <w:iCs/>
          <w:color w:val="000000" w:themeColor="text1"/>
          <w:sz w:val="24"/>
          <w:szCs w:val="24"/>
        </w:rPr>
        <w:t xml:space="preserve"> available on the app</w:t>
      </w:r>
      <w:r w:rsidR="00A805E6" w:rsidRPr="002F377D">
        <w:rPr>
          <w:rFonts w:asciiTheme="minorHAnsi" w:hAnsiTheme="minorHAnsi" w:cstheme="minorHAnsi"/>
          <w:i/>
          <w:iCs/>
          <w:color w:val="000000" w:themeColor="text1"/>
          <w:sz w:val="24"/>
          <w:szCs w:val="24"/>
        </w:rPr>
        <w:t xml:space="preserve"> to do with their kid</w:t>
      </w:r>
      <w:r w:rsidRPr="002F377D">
        <w:rPr>
          <w:rFonts w:asciiTheme="minorHAnsi" w:hAnsiTheme="minorHAnsi" w:cstheme="minorHAnsi"/>
          <w:i/>
          <w:iCs/>
          <w:color w:val="000000" w:themeColor="text1"/>
          <w:sz w:val="24"/>
          <w:szCs w:val="24"/>
        </w:rPr>
        <w:t>.</w:t>
      </w:r>
    </w:p>
    <w:p w14:paraId="6A41EC29" w14:textId="6B8BC5D5" w:rsidR="006B059E" w:rsidRPr="002F377D" w:rsidRDefault="00123A7A" w:rsidP="006B059E">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pPr>
      <w:r w:rsidRPr="002F377D">
        <w:rPr>
          <w:rFonts w:asciiTheme="minorHAnsi" w:hAnsiTheme="minorHAnsi" w:cstheme="minorHAnsi"/>
          <w:i/>
          <w:iCs/>
          <w:color w:val="000000" w:themeColor="text1"/>
          <w:sz w:val="24"/>
          <w:szCs w:val="24"/>
        </w:rPr>
        <w:t>Tell everyone the date and time for the next session.</w:t>
      </w:r>
      <w:bookmarkEnd w:id="2"/>
    </w:p>
    <w:sectPr w:rsidR="006B059E" w:rsidRPr="002F377D" w:rsidSect="008321AF">
      <w:headerReference w:type="default" r:id="rId28"/>
      <w:footerReference w:type="even" r:id="rId29"/>
      <w:footerReference w:type="default" r:id="rId30"/>
      <w:headerReference w:type="first" r:id="rId31"/>
      <w:footerReference w:type="first" r:id="rId32"/>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D9CFA" w14:textId="77777777" w:rsidR="00C170B4" w:rsidRDefault="00C170B4">
      <w:r>
        <w:separator/>
      </w:r>
    </w:p>
  </w:endnote>
  <w:endnote w:type="continuationSeparator" w:id="0">
    <w:p w14:paraId="7F366447" w14:textId="77777777" w:rsidR="00C170B4" w:rsidRDefault="00C170B4">
      <w:r>
        <w:continuationSeparator/>
      </w:r>
    </w:p>
  </w:endnote>
  <w:endnote w:type="continuationNotice" w:id="1">
    <w:p w14:paraId="17CC22AF" w14:textId="77777777" w:rsidR="00C170B4" w:rsidRDefault="00C17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2365347"/>
      <w:docPartObj>
        <w:docPartGallery w:val="Page Numbers (Bottom of Page)"/>
        <w:docPartUnique/>
      </w:docPartObj>
    </w:sdtPr>
    <w:sdtContent>
      <w:p w14:paraId="7AEAB723"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980ADDB"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6CF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14A3048C"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CF23225"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842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7A979FAA"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25D53D7D" w14:textId="77777777" w:rsidR="0089272C" w:rsidRPr="003B5A54" w:rsidRDefault="0089272C" w:rsidP="0089272C">
    <w:pPr>
      <w:rPr>
        <w:rFonts w:asciiTheme="minorHAnsi" w:hAnsiTheme="minorHAnsi" w:cstheme="minorHAnsi"/>
        <w:color w:val="212121"/>
        <w:sz w:val="11"/>
        <w:szCs w:val="11"/>
      </w:rPr>
    </w:pPr>
  </w:p>
  <w:p w14:paraId="00A49A23"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45B9ED4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C5062" w14:textId="77777777" w:rsidR="00C170B4" w:rsidRDefault="00C170B4"/>
  </w:footnote>
  <w:footnote w:type="continuationSeparator" w:id="0">
    <w:p w14:paraId="6843072A" w14:textId="77777777" w:rsidR="00C170B4" w:rsidRDefault="00C170B4">
      <w:r>
        <w:continuationSeparator/>
      </w:r>
    </w:p>
  </w:footnote>
  <w:footnote w:type="continuationNotice" w:id="1">
    <w:p w14:paraId="5F3C67FA" w14:textId="77777777" w:rsidR="00C170B4" w:rsidRDefault="00C170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83198" w14:textId="77777777" w:rsidR="00FD246C" w:rsidRPr="00AD3242" w:rsidRDefault="00FD246C" w:rsidP="003D551C">
    <w:pPr>
      <w:pStyle w:val="Header"/>
      <w:tabs>
        <w:tab w:val="clear" w:pos="9360"/>
        <w:tab w:val="right" w:pos="8620"/>
      </w:tabs>
      <w:rPr>
        <w:rFonts w:asciiTheme="minorHAnsi" w:hAnsiTheme="minorHAnsi" w:cstheme="minorHAnsi"/>
        <w:color w:val="000000" w:themeColor="text1"/>
      </w:rPr>
    </w:pPr>
    <w:r w:rsidRPr="00AD3242">
      <w:rPr>
        <w:rFonts w:asciiTheme="minorHAnsi" w:hAnsiTheme="minorHAnsi" w:cstheme="minorHAnsi"/>
        <w:b/>
        <w:bCs/>
        <w:color w:val="000000" w:themeColor="text1"/>
      </w:rPr>
      <w:t>Listen Kids</w:t>
    </w:r>
    <w:r w:rsidRPr="00AD3242">
      <w:rPr>
        <w:rFonts w:asciiTheme="minorHAnsi" w:hAnsiTheme="minorHAnsi" w:cstheme="minorHAnsi"/>
        <w:b/>
        <w:bCs/>
        <w:color w:val="000000" w:themeColor="text1"/>
      </w:rPr>
      <w:tab/>
    </w:r>
    <w:r w:rsidRPr="00AD3242">
      <w:rPr>
        <w:rFonts w:asciiTheme="minorHAnsi" w:hAnsiTheme="minorHAnsi" w:cstheme="minorHAnsi"/>
        <w:color w:val="000000" w:themeColor="text1"/>
      </w:rPr>
      <w:tab/>
    </w:r>
    <w:r w:rsidRPr="00AD3242">
      <w:rPr>
        <w:rFonts w:asciiTheme="minorHAnsi" w:hAnsiTheme="minorHAnsi" w:cstheme="minorHAnsi"/>
        <w:b/>
        <w:bCs/>
        <w:color w:val="000000" w:themeColor="text1"/>
      </w:rPr>
      <w:t xml:space="preserve">Baptism in the Holy Spirit </w:t>
    </w:r>
    <w:r w:rsidRPr="00D86757">
      <w:rPr>
        <w:rFonts w:asciiTheme="minorHAnsi" w:hAnsiTheme="minorHAnsi" w:cstheme="minorHAnsi"/>
        <w:b/>
        <w:bCs/>
        <w:color w:val="000000" w:themeColor="text1"/>
      </w:rPr>
      <w:t xml:space="preserve">| Volume 9 Session </w:t>
    </w:r>
    <w:r w:rsidRPr="00AD3242">
      <w:rPr>
        <w:rFonts w:asciiTheme="minorHAnsi" w:hAnsiTheme="minorHAnsi" w:cstheme="minorHAnsi"/>
        <w:b/>
        <w:bCs/>
        <w:color w:val="000000" w:themeColor="text1"/>
      </w:rPr>
      <w:t>1</w:t>
    </w:r>
  </w:p>
  <w:p w14:paraId="0B03595F" w14:textId="77777777" w:rsidR="00685345" w:rsidRPr="00C30899" w:rsidRDefault="00685345" w:rsidP="003D551C">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4754" w14:textId="480B0A9C" w:rsidR="00C817D5" w:rsidRPr="00EB2950" w:rsidRDefault="003838AF" w:rsidP="0089272C">
    <w:pPr>
      <w:pStyle w:val="Header"/>
      <w:tabs>
        <w:tab w:val="clear" w:pos="9360"/>
        <w:tab w:val="right" w:pos="8620"/>
      </w:tabs>
      <w:rPr>
        <w:rFonts w:asciiTheme="minorHAnsi" w:hAnsiTheme="minorHAnsi" w:cstheme="minorHAnsi"/>
        <w:color w:val="000000" w:themeColor="text1"/>
      </w:rPr>
    </w:pPr>
    <w:r w:rsidRPr="00EB2950">
      <w:rPr>
        <w:rFonts w:asciiTheme="minorHAnsi" w:hAnsiTheme="minorHAnsi" w:cstheme="minorHAnsi"/>
        <w:b/>
        <w:bCs/>
        <w:color w:val="000000" w:themeColor="text1"/>
      </w:rPr>
      <w:t>Listen Kids</w:t>
    </w:r>
    <w:r w:rsidR="0089272C" w:rsidRPr="00EB2950">
      <w:rPr>
        <w:rFonts w:asciiTheme="minorHAnsi" w:hAnsiTheme="minorHAnsi" w:cstheme="minorHAnsi"/>
        <w:b/>
        <w:bCs/>
        <w:color w:val="000000" w:themeColor="text1"/>
      </w:rPr>
      <w:tab/>
    </w:r>
    <w:r w:rsidR="0089272C" w:rsidRPr="00EB2950">
      <w:rPr>
        <w:rFonts w:asciiTheme="minorHAnsi" w:hAnsiTheme="minorHAnsi" w:cstheme="minorHAnsi"/>
        <w:color w:val="000000" w:themeColor="text1"/>
      </w:rPr>
      <w:tab/>
    </w:r>
    <w:r w:rsidR="00FD246C" w:rsidRPr="00EB2950">
      <w:rPr>
        <w:rFonts w:asciiTheme="minorHAnsi" w:hAnsiTheme="minorHAnsi" w:cstheme="minorHAnsi"/>
        <w:b/>
        <w:bCs/>
        <w:color w:val="000000" w:themeColor="text1"/>
      </w:rPr>
      <w:t>Baptism in the Holy Spirit</w:t>
    </w:r>
    <w:r w:rsidR="008739BF" w:rsidRPr="00EB2950">
      <w:rPr>
        <w:rFonts w:asciiTheme="minorHAnsi" w:hAnsiTheme="minorHAnsi" w:cstheme="minorHAnsi"/>
        <w:b/>
        <w:bCs/>
        <w:color w:val="000000" w:themeColor="text1"/>
      </w:rPr>
      <w:t xml:space="preserve"> </w:t>
    </w:r>
    <w:r w:rsidR="0089272C" w:rsidRPr="00252635">
      <w:rPr>
        <w:rFonts w:asciiTheme="minorHAnsi" w:hAnsiTheme="minorHAnsi" w:cstheme="minorHAnsi"/>
        <w:b/>
        <w:bCs/>
        <w:color w:val="000000" w:themeColor="text1"/>
      </w:rPr>
      <w:t xml:space="preserve">| </w:t>
    </w:r>
    <w:r w:rsidRPr="00252635">
      <w:rPr>
        <w:rFonts w:asciiTheme="minorHAnsi" w:hAnsiTheme="minorHAnsi" w:cstheme="minorHAnsi"/>
        <w:b/>
        <w:bCs/>
        <w:color w:val="000000" w:themeColor="text1"/>
      </w:rPr>
      <w:t xml:space="preserve">Volume </w:t>
    </w:r>
    <w:r w:rsidR="00EB1E19" w:rsidRPr="00252635">
      <w:rPr>
        <w:rFonts w:asciiTheme="minorHAnsi" w:hAnsiTheme="minorHAnsi" w:cstheme="minorHAnsi"/>
        <w:b/>
        <w:bCs/>
        <w:color w:val="000000" w:themeColor="text1"/>
      </w:rPr>
      <w:t xml:space="preserve">9 </w:t>
    </w:r>
    <w:r w:rsidRPr="00252635">
      <w:rPr>
        <w:rFonts w:asciiTheme="minorHAnsi" w:hAnsiTheme="minorHAnsi" w:cstheme="minorHAnsi"/>
        <w:b/>
        <w:bCs/>
        <w:color w:val="000000" w:themeColor="text1"/>
      </w:rPr>
      <w:t xml:space="preserve">Session </w:t>
    </w:r>
    <w:r w:rsidR="00FD246C" w:rsidRPr="00EB2950">
      <w:rPr>
        <w:rFonts w:asciiTheme="minorHAnsi" w:hAnsiTheme="minorHAnsi" w:cstheme="minorHAnsi"/>
        <w:b/>
        <w:bCs/>
        <w:color w:val="000000" w:themeColor="text1"/>
      </w:rPr>
      <w:t>1</w:t>
    </w:r>
  </w:p>
  <w:p w14:paraId="0E833212" w14:textId="77777777" w:rsidR="00AE1C0D" w:rsidRPr="00EB2950" w:rsidRDefault="00AE1C0D">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31300E"/>
    <w:multiLevelType w:val="hybridMultilevel"/>
    <w:tmpl w:val="AAF2844E"/>
    <w:numStyleLink w:val="ImportedStyle60"/>
  </w:abstractNum>
  <w:abstractNum w:abstractNumId="4"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B624E4D"/>
    <w:multiLevelType w:val="hybridMultilevel"/>
    <w:tmpl w:val="E6A01608"/>
    <w:numStyleLink w:val="ImportedStyle50"/>
  </w:abstractNum>
  <w:abstractNum w:abstractNumId="6"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C5E25FA"/>
    <w:multiLevelType w:val="hybridMultilevel"/>
    <w:tmpl w:val="005E511E"/>
    <w:numStyleLink w:val="ImportedStyle2"/>
  </w:abstractNum>
  <w:abstractNum w:abstractNumId="8" w15:restartNumberingAfterBreak="0">
    <w:nsid w:val="0F5F6D76"/>
    <w:multiLevelType w:val="hybridMultilevel"/>
    <w:tmpl w:val="2A48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 w15:restartNumberingAfterBreak="0">
    <w:nsid w:val="11AB7FD9"/>
    <w:multiLevelType w:val="hybridMultilevel"/>
    <w:tmpl w:val="F3D61E84"/>
    <w:numStyleLink w:val="ImportedStyle200"/>
  </w:abstractNum>
  <w:abstractNum w:abstractNumId="11"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1D43B3"/>
    <w:multiLevelType w:val="hybridMultilevel"/>
    <w:tmpl w:val="20A0DF3E"/>
    <w:numStyleLink w:val="ImportedStyle61"/>
  </w:abstractNum>
  <w:abstractNum w:abstractNumId="13" w15:restartNumberingAfterBreak="0">
    <w:nsid w:val="149A18EF"/>
    <w:multiLevelType w:val="hybridMultilevel"/>
    <w:tmpl w:val="7B981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4F11BE0"/>
    <w:multiLevelType w:val="hybridMultilevel"/>
    <w:tmpl w:val="AF9A406C"/>
    <w:numStyleLink w:val="ImportedStyle14"/>
  </w:abstractNum>
  <w:abstractNum w:abstractNumId="15" w15:restartNumberingAfterBreak="0">
    <w:nsid w:val="16FE4F68"/>
    <w:multiLevelType w:val="hybridMultilevel"/>
    <w:tmpl w:val="F986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93B112F"/>
    <w:multiLevelType w:val="hybridMultilevel"/>
    <w:tmpl w:val="E9B45598"/>
    <w:numStyleLink w:val="ImportedStyle6"/>
  </w:abstractNum>
  <w:abstractNum w:abstractNumId="18"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1" w15:restartNumberingAfterBreak="0">
    <w:nsid w:val="1EDC1CA2"/>
    <w:multiLevelType w:val="hybridMultilevel"/>
    <w:tmpl w:val="D37CD314"/>
    <w:lvl w:ilvl="0" w:tplc="0409000F">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2179B9"/>
    <w:multiLevelType w:val="hybridMultilevel"/>
    <w:tmpl w:val="14B27362"/>
    <w:lvl w:ilvl="0" w:tplc="04090001">
      <w:start w:val="1"/>
      <w:numFmt w:val="bullet"/>
      <w:lvlText w:val="·"/>
      <w:lvlJc w:val="left"/>
      <w:pPr>
        <w:ind w:left="2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0405AA"/>
    <w:multiLevelType w:val="hybridMultilevel"/>
    <w:tmpl w:val="169A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DF716E"/>
    <w:multiLevelType w:val="hybridMultilevel"/>
    <w:tmpl w:val="971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8532489"/>
    <w:multiLevelType w:val="hybridMultilevel"/>
    <w:tmpl w:val="B36CC5B2"/>
    <w:numStyleLink w:val="ImportedStyle4"/>
  </w:abstractNum>
  <w:abstractNum w:abstractNumId="28"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8F27D52"/>
    <w:multiLevelType w:val="hybridMultilevel"/>
    <w:tmpl w:val="31FAA8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4" w15:restartNumberingAfterBreak="0">
    <w:nsid w:val="2E2C0C77"/>
    <w:multiLevelType w:val="hybridMultilevel"/>
    <w:tmpl w:val="155A99F8"/>
    <w:lvl w:ilvl="0" w:tplc="6AEA1B8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start w:val="1"/>
      <w:numFmt w:val="bullet"/>
      <w:lvlText w:val="o"/>
      <w:lvlJc w:val="left"/>
      <w:pPr>
        <w:ind w:left="11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8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6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3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0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47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4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04D3023"/>
    <w:multiLevelType w:val="hybridMultilevel"/>
    <w:tmpl w:val="24B6D29E"/>
    <w:lvl w:ilvl="0" w:tplc="785499F4">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08E01A9"/>
    <w:multiLevelType w:val="hybridMultilevel"/>
    <w:tmpl w:val="8CE495D4"/>
    <w:numStyleLink w:val="ImportedStyle7"/>
  </w:abstractNum>
  <w:abstractNum w:abstractNumId="37" w15:restartNumberingAfterBreak="0">
    <w:nsid w:val="30C40092"/>
    <w:multiLevelType w:val="hybridMultilevel"/>
    <w:tmpl w:val="8CE495D4"/>
    <w:numStyleLink w:val="ImportedStyle7"/>
  </w:abstractNum>
  <w:abstractNum w:abstractNumId="38" w15:restartNumberingAfterBreak="0">
    <w:nsid w:val="351D4EC2"/>
    <w:multiLevelType w:val="hybridMultilevel"/>
    <w:tmpl w:val="9F6EB808"/>
    <w:lvl w:ilvl="0" w:tplc="0409000F">
      <w:start w:val="1"/>
      <w:numFmt w:val="decimal"/>
      <w:lvlText w:val="%1."/>
      <w:lvlJc w:val="left"/>
      <w:pPr>
        <w:ind w:left="360" w:hanging="360"/>
      </w:pPr>
      <w:rPr>
        <w:rFont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0" w15:restartNumberingAfterBreak="0">
    <w:nsid w:val="37A458C3"/>
    <w:multiLevelType w:val="hybridMultilevel"/>
    <w:tmpl w:val="10F4B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39703AD7"/>
    <w:multiLevelType w:val="hybridMultilevel"/>
    <w:tmpl w:val="FC2A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756900"/>
    <w:multiLevelType w:val="hybridMultilevel"/>
    <w:tmpl w:val="D88E3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3DDE3840"/>
    <w:multiLevelType w:val="hybridMultilevel"/>
    <w:tmpl w:val="D1D217A0"/>
    <w:numStyleLink w:val="ImportedStyle3"/>
  </w:abstractNum>
  <w:abstractNum w:abstractNumId="48"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6C94E54"/>
    <w:multiLevelType w:val="hybridMultilevel"/>
    <w:tmpl w:val="9750875C"/>
    <w:numStyleLink w:val="ImportedStyle8"/>
  </w:abstractNum>
  <w:abstractNum w:abstractNumId="53"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9CD0C11"/>
    <w:multiLevelType w:val="hybridMultilevel"/>
    <w:tmpl w:val="4B76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7B6EEE"/>
    <w:multiLevelType w:val="hybridMultilevel"/>
    <w:tmpl w:val="D570D28E"/>
    <w:numStyleLink w:val="ImportedStyle80"/>
  </w:abstractNum>
  <w:abstractNum w:abstractNumId="58"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528460E8"/>
    <w:multiLevelType w:val="hybridMultilevel"/>
    <w:tmpl w:val="02AE4FE0"/>
    <w:lvl w:ilvl="0" w:tplc="04090001">
      <w:start w:val="1"/>
      <w:numFmt w:val="bullet"/>
      <w:lvlText w:val=""/>
      <w:lvlJc w:val="left"/>
      <w:pPr>
        <w:ind w:left="486" w:hanging="360"/>
      </w:pPr>
      <w:rPr>
        <w:rFonts w:ascii="Symbol" w:hAnsi="Symbol" w:hint="default"/>
      </w:rPr>
    </w:lvl>
    <w:lvl w:ilvl="1" w:tplc="FFFFFFFF">
      <w:start w:val="1"/>
      <w:numFmt w:val="bullet"/>
      <w:lvlText w:val="o"/>
      <w:lvlJc w:val="left"/>
      <w:pPr>
        <w:ind w:left="1206" w:hanging="360"/>
      </w:pPr>
      <w:rPr>
        <w:rFonts w:ascii="Courier New" w:hAnsi="Courier New" w:cs="Courier New" w:hint="default"/>
      </w:rPr>
    </w:lvl>
    <w:lvl w:ilvl="2" w:tplc="FFFFFFFF" w:tentative="1">
      <w:start w:val="1"/>
      <w:numFmt w:val="bullet"/>
      <w:lvlText w:val=""/>
      <w:lvlJc w:val="left"/>
      <w:pPr>
        <w:ind w:left="1926" w:hanging="360"/>
      </w:pPr>
      <w:rPr>
        <w:rFonts w:ascii="Wingdings" w:hAnsi="Wingdings" w:hint="default"/>
      </w:rPr>
    </w:lvl>
    <w:lvl w:ilvl="3" w:tplc="FFFFFFFF" w:tentative="1">
      <w:start w:val="1"/>
      <w:numFmt w:val="bullet"/>
      <w:lvlText w:val=""/>
      <w:lvlJc w:val="left"/>
      <w:pPr>
        <w:ind w:left="2646" w:hanging="360"/>
      </w:pPr>
      <w:rPr>
        <w:rFonts w:ascii="Symbol" w:hAnsi="Symbol" w:hint="default"/>
      </w:rPr>
    </w:lvl>
    <w:lvl w:ilvl="4" w:tplc="FFFFFFFF" w:tentative="1">
      <w:start w:val="1"/>
      <w:numFmt w:val="bullet"/>
      <w:lvlText w:val="o"/>
      <w:lvlJc w:val="left"/>
      <w:pPr>
        <w:ind w:left="3366" w:hanging="360"/>
      </w:pPr>
      <w:rPr>
        <w:rFonts w:ascii="Courier New" w:hAnsi="Courier New" w:cs="Courier New" w:hint="default"/>
      </w:rPr>
    </w:lvl>
    <w:lvl w:ilvl="5" w:tplc="FFFFFFFF" w:tentative="1">
      <w:start w:val="1"/>
      <w:numFmt w:val="bullet"/>
      <w:lvlText w:val=""/>
      <w:lvlJc w:val="left"/>
      <w:pPr>
        <w:ind w:left="4086" w:hanging="360"/>
      </w:pPr>
      <w:rPr>
        <w:rFonts w:ascii="Wingdings" w:hAnsi="Wingdings" w:hint="default"/>
      </w:rPr>
    </w:lvl>
    <w:lvl w:ilvl="6" w:tplc="FFFFFFFF" w:tentative="1">
      <w:start w:val="1"/>
      <w:numFmt w:val="bullet"/>
      <w:lvlText w:val=""/>
      <w:lvlJc w:val="left"/>
      <w:pPr>
        <w:ind w:left="4806" w:hanging="360"/>
      </w:pPr>
      <w:rPr>
        <w:rFonts w:ascii="Symbol" w:hAnsi="Symbol" w:hint="default"/>
      </w:rPr>
    </w:lvl>
    <w:lvl w:ilvl="7" w:tplc="FFFFFFFF" w:tentative="1">
      <w:start w:val="1"/>
      <w:numFmt w:val="bullet"/>
      <w:lvlText w:val="o"/>
      <w:lvlJc w:val="left"/>
      <w:pPr>
        <w:ind w:left="5526" w:hanging="360"/>
      </w:pPr>
      <w:rPr>
        <w:rFonts w:ascii="Courier New" w:hAnsi="Courier New" w:cs="Courier New" w:hint="default"/>
      </w:rPr>
    </w:lvl>
    <w:lvl w:ilvl="8" w:tplc="FFFFFFFF" w:tentative="1">
      <w:start w:val="1"/>
      <w:numFmt w:val="bullet"/>
      <w:lvlText w:val=""/>
      <w:lvlJc w:val="left"/>
      <w:pPr>
        <w:ind w:left="6246" w:hanging="360"/>
      </w:pPr>
      <w:rPr>
        <w:rFonts w:ascii="Wingdings" w:hAnsi="Wingdings" w:hint="default"/>
      </w:rPr>
    </w:lvl>
  </w:abstractNum>
  <w:abstractNum w:abstractNumId="63" w15:restartNumberingAfterBreak="0">
    <w:nsid w:val="53C74F99"/>
    <w:multiLevelType w:val="hybridMultilevel"/>
    <w:tmpl w:val="67661B5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066ADC"/>
    <w:multiLevelType w:val="hybridMultilevel"/>
    <w:tmpl w:val="85E8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1C1EC5"/>
    <w:multiLevelType w:val="hybridMultilevel"/>
    <w:tmpl w:val="E9B45598"/>
    <w:numStyleLink w:val="ImportedStyle6"/>
  </w:abstractNum>
  <w:abstractNum w:abstractNumId="66"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5BFB0867"/>
    <w:multiLevelType w:val="hybridMultilevel"/>
    <w:tmpl w:val="F3D61E84"/>
    <w:styleLink w:val="ImportedStyle200"/>
    <w:lvl w:ilvl="0" w:tplc="03567B96">
      <w:start w:val="1"/>
      <w:numFmt w:val="bullet"/>
      <w:lvlText w:val="·"/>
      <w:lvlJc w:val="left"/>
      <w:pPr>
        <w:ind w:left="2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FC9A5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F296C6">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EAE444">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F65CEA">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748268">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128EAE">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E0A61B6">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F235CC">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0" w15:restartNumberingAfterBreak="0">
    <w:nsid w:val="5CFB629E"/>
    <w:multiLevelType w:val="hybridMultilevel"/>
    <w:tmpl w:val="0DCA8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1A84347"/>
    <w:multiLevelType w:val="hybridMultilevel"/>
    <w:tmpl w:val="66D46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3DE1A55"/>
    <w:multiLevelType w:val="hybridMultilevel"/>
    <w:tmpl w:val="B1B0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656528D5"/>
    <w:multiLevelType w:val="hybridMultilevel"/>
    <w:tmpl w:val="2F762FD2"/>
    <w:numStyleLink w:val="ImportedStyle800"/>
  </w:abstractNum>
  <w:abstractNum w:abstractNumId="78"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74F35E1E"/>
    <w:multiLevelType w:val="hybridMultilevel"/>
    <w:tmpl w:val="FD24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78E53B1D"/>
    <w:multiLevelType w:val="hybridMultilevel"/>
    <w:tmpl w:val="B36CC5B2"/>
    <w:numStyleLink w:val="ImportedStyle4"/>
  </w:abstractNum>
  <w:abstractNum w:abstractNumId="86" w15:restartNumberingAfterBreak="0">
    <w:nsid w:val="7A3213B3"/>
    <w:multiLevelType w:val="hybridMultilevel"/>
    <w:tmpl w:val="55F6538E"/>
    <w:lvl w:ilvl="0" w:tplc="EF5E732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957D5F"/>
    <w:multiLevelType w:val="hybridMultilevel"/>
    <w:tmpl w:val="DC9E36DE"/>
    <w:lvl w:ilvl="0" w:tplc="2EB8ACF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7ED334BC"/>
    <w:multiLevelType w:val="hybridMultilevel"/>
    <w:tmpl w:val="3152A6C4"/>
    <w:numStyleLink w:val="ImportedStyle13"/>
  </w:abstractNum>
  <w:num w:numId="1" w16cid:durableId="304480705">
    <w:abstractNumId w:val="80"/>
  </w:num>
  <w:num w:numId="2" w16cid:durableId="410009601">
    <w:abstractNumId w:val="67"/>
  </w:num>
  <w:num w:numId="3" w16cid:durableId="1117261724">
    <w:abstractNumId w:val="81"/>
  </w:num>
  <w:num w:numId="4" w16cid:durableId="1880162988">
    <w:abstractNumId w:val="51"/>
  </w:num>
  <w:num w:numId="5" w16cid:durableId="961151572">
    <w:abstractNumId w:val="58"/>
  </w:num>
  <w:num w:numId="6" w16cid:durableId="1577939786">
    <w:abstractNumId w:val="46"/>
  </w:num>
  <w:num w:numId="7" w16cid:durableId="1763641580">
    <w:abstractNumId w:val="4"/>
  </w:num>
  <w:num w:numId="8" w16cid:durableId="562642941">
    <w:abstractNumId w:val="59"/>
  </w:num>
  <w:num w:numId="9" w16cid:durableId="2067338219">
    <w:abstractNumId w:val="84"/>
  </w:num>
  <w:num w:numId="10" w16cid:durableId="1816069679">
    <w:abstractNumId w:val="2"/>
  </w:num>
  <w:num w:numId="11" w16cid:durableId="817504061">
    <w:abstractNumId w:val="61"/>
  </w:num>
  <w:num w:numId="12" w16cid:durableId="596988287">
    <w:abstractNumId w:val="66"/>
  </w:num>
  <w:num w:numId="13" w16cid:durableId="168060019">
    <w:abstractNumId w:val="53"/>
  </w:num>
  <w:num w:numId="14" w16cid:durableId="1607225237">
    <w:abstractNumId w:val="76"/>
  </w:num>
  <w:num w:numId="15" w16cid:durableId="1907298159">
    <w:abstractNumId w:val="79"/>
  </w:num>
  <w:num w:numId="16" w16cid:durableId="422341603">
    <w:abstractNumId w:val="6"/>
  </w:num>
  <w:num w:numId="17" w16cid:durableId="888301305">
    <w:abstractNumId w:val="3"/>
  </w:num>
  <w:num w:numId="18" w16cid:durableId="186218995">
    <w:abstractNumId w:val="28"/>
  </w:num>
  <w:num w:numId="19" w16cid:durableId="1144543349">
    <w:abstractNumId w:val="0"/>
  </w:num>
  <w:num w:numId="20" w16cid:durableId="735397303">
    <w:abstractNumId w:val="42"/>
  </w:num>
  <w:num w:numId="21" w16cid:durableId="755513550">
    <w:abstractNumId w:val="1"/>
  </w:num>
  <w:num w:numId="22" w16cid:durableId="1710183340">
    <w:abstractNumId w:val="18"/>
  </w:num>
  <w:num w:numId="23" w16cid:durableId="1780181370">
    <w:abstractNumId w:val="71"/>
  </w:num>
  <w:num w:numId="24" w16cid:durableId="1153596255">
    <w:abstractNumId w:val="26"/>
  </w:num>
  <w:num w:numId="25" w16cid:durableId="1170944805">
    <w:abstractNumId w:val="77"/>
  </w:num>
  <w:num w:numId="26" w16cid:durableId="1384057101">
    <w:abstractNumId w:val="41"/>
  </w:num>
  <w:num w:numId="27" w16cid:durableId="1385327328">
    <w:abstractNumId w:val="69"/>
  </w:num>
  <w:num w:numId="28" w16cid:durableId="25378006">
    <w:abstractNumId w:val="60"/>
  </w:num>
  <w:num w:numId="29" w16cid:durableId="2091075900">
    <w:abstractNumId w:val="43"/>
  </w:num>
  <w:num w:numId="30" w16cid:durableId="2073188710">
    <w:abstractNumId w:val="88"/>
  </w:num>
  <w:num w:numId="31" w16cid:durableId="218439207">
    <w:abstractNumId w:val="78"/>
  </w:num>
  <w:num w:numId="32" w16cid:durableId="1377504430">
    <w:abstractNumId w:val="30"/>
  </w:num>
  <w:num w:numId="33" w16cid:durableId="127171373">
    <w:abstractNumId w:val="55"/>
  </w:num>
  <w:num w:numId="34" w16cid:durableId="1194999637">
    <w:abstractNumId w:val="73"/>
  </w:num>
  <w:num w:numId="35" w16cid:durableId="81419202">
    <w:abstractNumId w:val="19"/>
  </w:num>
  <w:num w:numId="36" w16cid:durableId="244414911">
    <w:abstractNumId w:val="16"/>
  </w:num>
  <w:num w:numId="37" w16cid:durableId="1124929608">
    <w:abstractNumId w:val="87"/>
  </w:num>
  <w:num w:numId="38" w16cid:durableId="2070225393">
    <w:abstractNumId w:val="49"/>
  </w:num>
  <w:num w:numId="39" w16cid:durableId="2008166770">
    <w:abstractNumId w:val="22"/>
  </w:num>
  <w:num w:numId="40" w16cid:durableId="2018077571">
    <w:abstractNumId w:val="62"/>
  </w:num>
  <w:num w:numId="41" w16cid:durableId="2128624106">
    <w:abstractNumId w:val="83"/>
  </w:num>
  <w:num w:numId="42" w16cid:durableId="342631230">
    <w:abstractNumId w:val="32"/>
  </w:num>
  <w:num w:numId="43" w16cid:durableId="1808666244">
    <w:abstractNumId w:val="20"/>
  </w:num>
  <w:num w:numId="44" w16cid:durableId="1998416847">
    <w:abstractNumId w:val="50"/>
  </w:num>
  <w:num w:numId="45" w16cid:durableId="706877618">
    <w:abstractNumId w:val="9"/>
  </w:num>
  <w:num w:numId="46" w16cid:durableId="922228912">
    <w:abstractNumId w:val="63"/>
  </w:num>
  <w:num w:numId="47" w16cid:durableId="2005813107">
    <w:abstractNumId w:val="56"/>
  </w:num>
  <w:num w:numId="48" w16cid:durableId="1609503365">
    <w:abstractNumId w:val="37"/>
  </w:num>
  <w:num w:numId="49" w16cid:durableId="445391347">
    <w:abstractNumId w:val="31"/>
  </w:num>
  <w:num w:numId="50" w16cid:durableId="199241581">
    <w:abstractNumId w:val="33"/>
  </w:num>
  <w:num w:numId="51" w16cid:durableId="1771700705">
    <w:abstractNumId w:val="75"/>
  </w:num>
  <w:num w:numId="52" w16cid:durableId="839588497">
    <w:abstractNumId w:val="85"/>
    <w:lvlOverride w:ilvl="0">
      <w:lvl w:ilvl="0" w:tplc="7FAEAD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DE4A3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F86E7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DC046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8EE43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FCCF8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9C64F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5841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6058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39"/>
  </w:num>
  <w:num w:numId="54" w16cid:durableId="1268083431">
    <w:abstractNumId w:val="11"/>
  </w:num>
  <w:num w:numId="55" w16cid:durableId="1739011258">
    <w:abstractNumId w:val="52"/>
  </w:num>
  <w:num w:numId="56" w16cid:durableId="400755146">
    <w:abstractNumId w:val="65"/>
  </w:num>
  <w:num w:numId="57" w16cid:durableId="950822943">
    <w:abstractNumId w:val="48"/>
  </w:num>
  <w:num w:numId="58" w16cid:durableId="59136314">
    <w:abstractNumId w:val="72"/>
  </w:num>
  <w:num w:numId="59" w16cid:durableId="988168725">
    <w:abstractNumId w:val="27"/>
  </w:num>
  <w:num w:numId="60" w16cid:durableId="1768382337">
    <w:abstractNumId w:val="7"/>
  </w:num>
  <w:num w:numId="61" w16cid:durableId="1651860991">
    <w:abstractNumId w:val="86"/>
  </w:num>
  <w:num w:numId="62" w16cid:durableId="1725712111">
    <w:abstractNumId w:val="5"/>
  </w:num>
  <w:num w:numId="63" w16cid:durableId="247538221">
    <w:abstractNumId w:val="44"/>
  </w:num>
  <w:num w:numId="64" w16cid:durableId="180820766">
    <w:abstractNumId w:val="24"/>
  </w:num>
  <w:num w:numId="65" w16cid:durableId="1194224973">
    <w:abstractNumId w:val="25"/>
  </w:num>
  <w:num w:numId="66" w16cid:durableId="113409227">
    <w:abstractNumId w:val="74"/>
  </w:num>
  <w:num w:numId="67" w16cid:durableId="983970520">
    <w:abstractNumId w:val="54"/>
  </w:num>
  <w:num w:numId="68" w16cid:durableId="1793399234">
    <w:abstractNumId w:val="36"/>
    <w:lvlOverride w:ilvl="0">
      <w:lvl w:ilvl="0" w:tplc="5A781F7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9" w16cid:durableId="1368797269">
    <w:abstractNumId w:val="68"/>
  </w:num>
  <w:num w:numId="70" w16cid:durableId="108739204">
    <w:abstractNumId w:val="10"/>
    <w:lvlOverride w:ilvl="0">
      <w:lvl w:ilvl="0" w:tplc="1BDAEBEE">
        <w:start w:val="1"/>
        <w:numFmt w:val="bullet"/>
        <w:lvlText w:val="·"/>
        <w:lvlJc w:val="left"/>
        <w:pPr>
          <w:ind w:left="2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1" w16cid:durableId="439371361">
    <w:abstractNumId w:val="29"/>
  </w:num>
  <w:num w:numId="72" w16cid:durableId="1334406942">
    <w:abstractNumId w:val="23"/>
  </w:num>
  <w:num w:numId="73" w16cid:durableId="1923833167">
    <w:abstractNumId w:val="70"/>
  </w:num>
  <w:num w:numId="74" w16cid:durableId="1816486345">
    <w:abstractNumId w:val="45"/>
  </w:num>
  <w:num w:numId="75" w16cid:durableId="2014796568">
    <w:abstractNumId w:val="57"/>
    <w:lvlOverride w:ilvl="0">
      <w:lvl w:ilvl="0" w:tplc="0794355C">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6" w16cid:durableId="791216417">
    <w:abstractNumId w:val="12"/>
    <w:lvlOverride w:ilvl="0">
      <w:lvl w:ilvl="0" w:tplc="4B94FB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C74BEA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F0C60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0B80A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53051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61ED5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488E4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23E95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712A3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7" w16cid:durableId="425736818">
    <w:abstractNumId w:val="21"/>
  </w:num>
  <w:num w:numId="78" w16cid:durableId="1520584578">
    <w:abstractNumId w:val="35"/>
  </w:num>
  <w:num w:numId="79" w16cid:durableId="816528426">
    <w:abstractNumId w:val="36"/>
    <w:lvlOverride w:ilvl="0">
      <w:lvl w:ilvl="0" w:tplc="5A781F70">
        <w:start w:val="1"/>
        <w:numFmt w:val="bullet"/>
        <w:lvlText w:val="·"/>
        <w:lvlJc w:val="left"/>
        <w:pPr>
          <w:ind w:left="75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4D9CF266">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EC96BE66">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C6A4170A">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4482B7BE">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6A68758E">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5D1EA512">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4364CEF4">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0DFE2A2C">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0" w16cid:durableId="1101335341">
    <w:abstractNumId w:val="89"/>
  </w:num>
  <w:num w:numId="81" w16cid:durableId="520168541">
    <w:abstractNumId w:val="38"/>
  </w:num>
  <w:num w:numId="82" w16cid:durableId="1743794349">
    <w:abstractNumId w:val="34"/>
  </w:num>
  <w:num w:numId="83" w16cid:durableId="1954632410">
    <w:abstractNumId w:val="40"/>
  </w:num>
  <w:num w:numId="84" w16cid:durableId="630861066">
    <w:abstractNumId w:val="14"/>
    <w:lvlOverride w:ilvl="0">
      <w:lvl w:ilvl="0" w:tplc="4AECCF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85" w16cid:durableId="767121406">
    <w:abstractNumId w:val="82"/>
  </w:num>
  <w:num w:numId="86" w16cid:durableId="302077180">
    <w:abstractNumId w:val="8"/>
  </w:num>
  <w:num w:numId="87" w16cid:durableId="1575505361">
    <w:abstractNumId w:val="13"/>
  </w:num>
  <w:num w:numId="88" w16cid:durableId="1589575965">
    <w:abstractNumId w:val="17"/>
  </w:num>
  <w:num w:numId="89" w16cid:durableId="381372065">
    <w:abstractNumId w:val="10"/>
  </w:num>
  <w:num w:numId="90" w16cid:durableId="605038953">
    <w:abstractNumId w:val="10"/>
    <w:lvlOverride w:ilvl="0">
      <w:lvl w:ilvl="0" w:tplc="1BDAEBE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0E4B2E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DFEF98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4E02E7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70EA42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2A6CB0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0E6A3E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110046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6CA9A3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1" w16cid:durableId="476067065">
    <w:abstractNumId w:val="47"/>
    <w:lvlOverride w:ilvl="0">
      <w:lvl w:ilvl="0" w:tplc="7A46352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462511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87CD9E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C32CE1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400054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210384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D2AF3E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E7ED53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718C2B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2" w16cid:durableId="612132310">
    <w:abstractNumId w:val="15"/>
  </w:num>
  <w:num w:numId="93" w16cid:durableId="445736538">
    <w:abstractNumId w:val="6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displayBackgroundShape/>
  <w:hideSpellingErrors/>
  <w:hideGrammaticalErrors/>
  <w:proofState w:spelling="clean"/>
  <w:attachedTemplate r:id="rId1"/>
  <w:defaultTabStop w:val="14"/>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664"/>
    <w:rsid w:val="00000382"/>
    <w:rsid w:val="00000553"/>
    <w:rsid w:val="00000C11"/>
    <w:rsid w:val="00001023"/>
    <w:rsid w:val="000018F8"/>
    <w:rsid w:val="00001BE2"/>
    <w:rsid w:val="00004E5E"/>
    <w:rsid w:val="00005AEF"/>
    <w:rsid w:val="00005E84"/>
    <w:rsid w:val="000060C1"/>
    <w:rsid w:val="00006619"/>
    <w:rsid w:val="00006E60"/>
    <w:rsid w:val="000070A8"/>
    <w:rsid w:val="000078A2"/>
    <w:rsid w:val="00007E85"/>
    <w:rsid w:val="0001058C"/>
    <w:rsid w:val="00012942"/>
    <w:rsid w:val="000134ED"/>
    <w:rsid w:val="00013DCF"/>
    <w:rsid w:val="00014C31"/>
    <w:rsid w:val="0001528A"/>
    <w:rsid w:val="00016211"/>
    <w:rsid w:val="0001644D"/>
    <w:rsid w:val="000170D3"/>
    <w:rsid w:val="0001727B"/>
    <w:rsid w:val="000178CA"/>
    <w:rsid w:val="00017E1D"/>
    <w:rsid w:val="00021C53"/>
    <w:rsid w:val="00022731"/>
    <w:rsid w:val="00024046"/>
    <w:rsid w:val="00024237"/>
    <w:rsid w:val="000250E0"/>
    <w:rsid w:val="00026550"/>
    <w:rsid w:val="000265E1"/>
    <w:rsid w:val="00026F09"/>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75AF"/>
    <w:rsid w:val="000375B4"/>
    <w:rsid w:val="00037651"/>
    <w:rsid w:val="00040735"/>
    <w:rsid w:val="000407BB"/>
    <w:rsid w:val="00040FC2"/>
    <w:rsid w:val="0004288F"/>
    <w:rsid w:val="000428A5"/>
    <w:rsid w:val="00042ED9"/>
    <w:rsid w:val="0004421F"/>
    <w:rsid w:val="00046F27"/>
    <w:rsid w:val="0004715C"/>
    <w:rsid w:val="00047E06"/>
    <w:rsid w:val="00047E20"/>
    <w:rsid w:val="00050A2D"/>
    <w:rsid w:val="0005138C"/>
    <w:rsid w:val="00051C9E"/>
    <w:rsid w:val="00051D75"/>
    <w:rsid w:val="0005205C"/>
    <w:rsid w:val="00052557"/>
    <w:rsid w:val="000529EE"/>
    <w:rsid w:val="00053ACA"/>
    <w:rsid w:val="00054401"/>
    <w:rsid w:val="00055721"/>
    <w:rsid w:val="000568D1"/>
    <w:rsid w:val="00057570"/>
    <w:rsid w:val="00057A7F"/>
    <w:rsid w:val="00057D18"/>
    <w:rsid w:val="00057DDF"/>
    <w:rsid w:val="00060361"/>
    <w:rsid w:val="00060A4F"/>
    <w:rsid w:val="00060DD6"/>
    <w:rsid w:val="000614D2"/>
    <w:rsid w:val="0006184B"/>
    <w:rsid w:val="00061C36"/>
    <w:rsid w:val="00061EDD"/>
    <w:rsid w:val="00061F15"/>
    <w:rsid w:val="0006258E"/>
    <w:rsid w:val="00062BD0"/>
    <w:rsid w:val="000641BD"/>
    <w:rsid w:val="00064435"/>
    <w:rsid w:val="00064C02"/>
    <w:rsid w:val="00064D91"/>
    <w:rsid w:val="00065ADC"/>
    <w:rsid w:val="00065EB0"/>
    <w:rsid w:val="0006609D"/>
    <w:rsid w:val="0006661F"/>
    <w:rsid w:val="00067552"/>
    <w:rsid w:val="00070A8B"/>
    <w:rsid w:val="00070A99"/>
    <w:rsid w:val="00070C7D"/>
    <w:rsid w:val="000712F2"/>
    <w:rsid w:val="0007142F"/>
    <w:rsid w:val="00071856"/>
    <w:rsid w:val="00071D3B"/>
    <w:rsid w:val="00072513"/>
    <w:rsid w:val="00074B4E"/>
    <w:rsid w:val="000761D3"/>
    <w:rsid w:val="000763E1"/>
    <w:rsid w:val="0007693B"/>
    <w:rsid w:val="00076962"/>
    <w:rsid w:val="0007702B"/>
    <w:rsid w:val="000773E9"/>
    <w:rsid w:val="0007773D"/>
    <w:rsid w:val="000803CA"/>
    <w:rsid w:val="00080527"/>
    <w:rsid w:val="00080B78"/>
    <w:rsid w:val="000816DF"/>
    <w:rsid w:val="00083A73"/>
    <w:rsid w:val="00084E6D"/>
    <w:rsid w:val="000850F1"/>
    <w:rsid w:val="0008531B"/>
    <w:rsid w:val="00086D66"/>
    <w:rsid w:val="00086F18"/>
    <w:rsid w:val="00090838"/>
    <w:rsid w:val="00090F3E"/>
    <w:rsid w:val="000915BF"/>
    <w:rsid w:val="00091EB7"/>
    <w:rsid w:val="000927D2"/>
    <w:rsid w:val="000930DD"/>
    <w:rsid w:val="000933C8"/>
    <w:rsid w:val="000940FA"/>
    <w:rsid w:val="00094294"/>
    <w:rsid w:val="00095375"/>
    <w:rsid w:val="0009638D"/>
    <w:rsid w:val="00096A03"/>
    <w:rsid w:val="00097158"/>
    <w:rsid w:val="00097514"/>
    <w:rsid w:val="000A0FA5"/>
    <w:rsid w:val="000A1561"/>
    <w:rsid w:val="000A27CA"/>
    <w:rsid w:val="000A2CF4"/>
    <w:rsid w:val="000A2E22"/>
    <w:rsid w:val="000A61CB"/>
    <w:rsid w:val="000A6914"/>
    <w:rsid w:val="000A7F48"/>
    <w:rsid w:val="000B0CD9"/>
    <w:rsid w:val="000B1288"/>
    <w:rsid w:val="000B2536"/>
    <w:rsid w:val="000B2683"/>
    <w:rsid w:val="000B2A78"/>
    <w:rsid w:val="000B2CBC"/>
    <w:rsid w:val="000B2E6A"/>
    <w:rsid w:val="000B461D"/>
    <w:rsid w:val="000B51F5"/>
    <w:rsid w:val="000B53C7"/>
    <w:rsid w:val="000B5701"/>
    <w:rsid w:val="000B6053"/>
    <w:rsid w:val="000B72B9"/>
    <w:rsid w:val="000B7548"/>
    <w:rsid w:val="000B7A86"/>
    <w:rsid w:val="000B7AEE"/>
    <w:rsid w:val="000C0116"/>
    <w:rsid w:val="000C1938"/>
    <w:rsid w:val="000C255F"/>
    <w:rsid w:val="000C27F9"/>
    <w:rsid w:val="000C3355"/>
    <w:rsid w:val="000C3BDC"/>
    <w:rsid w:val="000C41D1"/>
    <w:rsid w:val="000C5A1F"/>
    <w:rsid w:val="000C6186"/>
    <w:rsid w:val="000C6D95"/>
    <w:rsid w:val="000C7872"/>
    <w:rsid w:val="000C7CAA"/>
    <w:rsid w:val="000D0021"/>
    <w:rsid w:val="000D0692"/>
    <w:rsid w:val="000D0725"/>
    <w:rsid w:val="000D0868"/>
    <w:rsid w:val="000D0902"/>
    <w:rsid w:val="000D10DC"/>
    <w:rsid w:val="000D1729"/>
    <w:rsid w:val="000D17FC"/>
    <w:rsid w:val="000D2117"/>
    <w:rsid w:val="000D394B"/>
    <w:rsid w:val="000D3A8F"/>
    <w:rsid w:val="000D3C02"/>
    <w:rsid w:val="000D4956"/>
    <w:rsid w:val="000D51FE"/>
    <w:rsid w:val="000D58A1"/>
    <w:rsid w:val="000D6802"/>
    <w:rsid w:val="000D785F"/>
    <w:rsid w:val="000D7CC3"/>
    <w:rsid w:val="000E015E"/>
    <w:rsid w:val="000E440E"/>
    <w:rsid w:val="000E70FA"/>
    <w:rsid w:val="000E7699"/>
    <w:rsid w:val="000F0846"/>
    <w:rsid w:val="000F0F9A"/>
    <w:rsid w:val="000F149C"/>
    <w:rsid w:val="000F1C24"/>
    <w:rsid w:val="000F3492"/>
    <w:rsid w:val="000F40B1"/>
    <w:rsid w:val="000F4375"/>
    <w:rsid w:val="000F58FB"/>
    <w:rsid w:val="000F604F"/>
    <w:rsid w:val="000F6785"/>
    <w:rsid w:val="000F6E83"/>
    <w:rsid w:val="000F728C"/>
    <w:rsid w:val="000F76C2"/>
    <w:rsid w:val="000F770C"/>
    <w:rsid w:val="000F7D51"/>
    <w:rsid w:val="0010001D"/>
    <w:rsid w:val="00100876"/>
    <w:rsid w:val="00100A72"/>
    <w:rsid w:val="0010131F"/>
    <w:rsid w:val="00101B61"/>
    <w:rsid w:val="00101B9E"/>
    <w:rsid w:val="001034FB"/>
    <w:rsid w:val="001043BF"/>
    <w:rsid w:val="00104BB0"/>
    <w:rsid w:val="00104CBB"/>
    <w:rsid w:val="0010529E"/>
    <w:rsid w:val="00105E38"/>
    <w:rsid w:val="00106882"/>
    <w:rsid w:val="0010763D"/>
    <w:rsid w:val="00107C09"/>
    <w:rsid w:val="00110541"/>
    <w:rsid w:val="0011070C"/>
    <w:rsid w:val="00111205"/>
    <w:rsid w:val="00113271"/>
    <w:rsid w:val="00114284"/>
    <w:rsid w:val="00114C04"/>
    <w:rsid w:val="0011641F"/>
    <w:rsid w:val="001164CA"/>
    <w:rsid w:val="00117053"/>
    <w:rsid w:val="001175D1"/>
    <w:rsid w:val="00117E9E"/>
    <w:rsid w:val="00117EC4"/>
    <w:rsid w:val="00120071"/>
    <w:rsid w:val="00120154"/>
    <w:rsid w:val="001205E9"/>
    <w:rsid w:val="00120FBF"/>
    <w:rsid w:val="00120FD8"/>
    <w:rsid w:val="0012140F"/>
    <w:rsid w:val="00121D6F"/>
    <w:rsid w:val="00122B33"/>
    <w:rsid w:val="00123A7A"/>
    <w:rsid w:val="00123D2D"/>
    <w:rsid w:val="001245AF"/>
    <w:rsid w:val="00125127"/>
    <w:rsid w:val="0012528C"/>
    <w:rsid w:val="00125CB6"/>
    <w:rsid w:val="00125DFE"/>
    <w:rsid w:val="0012605D"/>
    <w:rsid w:val="00126FE4"/>
    <w:rsid w:val="00127C06"/>
    <w:rsid w:val="00130359"/>
    <w:rsid w:val="0013037D"/>
    <w:rsid w:val="00130DEB"/>
    <w:rsid w:val="00130F64"/>
    <w:rsid w:val="0013140A"/>
    <w:rsid w:val="00131A2F"/>
    <w:rsid w:val="0013244B"/>
    <w:rsid w:val="00132F9C"/>
    <w:rsid w:val="001330AF"/>
    <w:rsid w:val="001331FD"/>
    <w:rsid w:val="001338AF"/>
    <w:rsid w:val="001342CF"/>
    <w:rsid w:val="001345CD"/>
    <w:rsid w:val="001364F5"/>
    <w:rsid w:val="00136E63"/>
    <w:rsid w:val="00137A7D"/>
    <w:rsid w:val="001403D7"/>
    <w:rsid w:val="00141CFA"/>
    <w:rsid w:val="001429D9"/>
    <w:rsid w:val="00142D5B"/>
    <w:rsid w:val="00143827"/>
    <w:rsid w:val="0014388B"/>
    <w:rsid w:val="00144236"/>
    <w:rsid w:val="0014456E"/>
    <w:rsid w:val="00144949"/>
    <w:rsid w:val="00144A89"/>
    <w:rsid w:val="00145A24"/>
    <w:rsid w:val="00145F55"/>
    <w:rsid w:val="00145F89"/>
    <w:rsid w:val="00146BDD"/>
    <w:rsid w:val="001501E2"/>
    <w:rsid w:val="00151163"/>
    <w:rsid w:val="00151944"/>
    <w:rsid w:val="00152D11"/>
    <w:rsid w:val="00153451"/>
    <w:rsid w:val="00153BB9"/>
    <w:rsid w:val="00154958"/>
    <w:rsid w:val="00154C39"/>
    <w:rsid w:val="00155760"/>
    <w:rsid w:val="00157973"/>
    <w:rsid w:val="00157B54"/>
    <w:rsid w:val="00157BB2"/>
    <w:rsid w:val="001611CE"/>
    <w:rsid w:val="00161551"/>
    <w:rsid w:val="0016173A"/>
    <w:rsid w:val="00161CAC"/>
    <w:rsid w:val="00161D8F"/>
    <w:rsid w:val="0016251E"/>
    <w:rsid w:val="001633CC"/>
    <w:rsid w:val="001638DA"/>
    <w:rsid w:val="00163E21"/>
    <w:rsid w:val="00164188"/>
    <w:rsid w:val="0016598E"/>
    <w:rsid w:val="00165A14"/>
    <w:rsid w:val="001661E3"/>
    <w:rsid w:val="00166239"/>
    <w:rsid w:val="0017039B"/>
    <w:rsid w:val="001720C9"/>
    <w:rsid w:val="0017265E"/>
    <w:rsid w:val="00174752"/>
    <w:rsid w:val="0017477F"/>
    <w:rsid w:val="00174994"/>
    <w:rsid w:val="00175416"/>
    <w:rsid w:val="0017555A"/>
    <w:rsid w:val="00175665"/>
    <w:rsid w:val="00175A76"/>
    <w:rsid w:val="001762F5"/>
    <w:rsid w:val="00177045"/>
    <w:rsid w:val="00177932"/>
    <w:rsid w:val="0018029A"/>
    <w:rsid w:val="001804A7"/>
    <w:rsid w:val="001826A6"/>
    <w:rsid w:val="0018278F"/>
    <w:rsid w:val="0018446C"/>
    <w:rsid w:val="001846B1"/>
    <w:rsid w:val="00185385"/>
    <w:rsid w:val="00185B72"/>
    <w:rsid w:val="00186167"/>
    <w:rsid w:val="0018678C"/>
    <w:rsid w:val="00187902"/>
    <w:rsid w:val="001919A7"/>
    <w:rsid w:val="00192614"/>
    <w:rsid w:val="00192C67"/>
    <w:rsid w:val="001940D9"/>
    <w:rsid w:val="001954CE"/>
    <w:rsid w:val="0019580B"/>
    <w:rsid w:val="0019650D"/>
    <w:rsid w:val="00196B72"/>
    <w:rsid w:val="00197189"/>
    <w:rsid w:val="00197784"/>
    <w:rsid w:val="001A04BF"/>
    <w:rsid w:val="001A0581"/>
    <w:rsid w:val="001A0731"/>
    <w:rsid w:val="001A13A2"/>
    <w:rsid w:val="001A1E8E"/>
    <w:rsid w:val="001A2BB1"/>
    <w:rsid w:val="001A30E5"/>
    <w:rsid w:val="001A438A"/>
    <w:rsid w:val="001A4A15"/>
    <w:rsid w:val="001A53B3"/>
    <w:rsid w:val="001A57B5"/>
    <w:rsid w:val="001A6C70"/>
    <w:rsid w:val="001A7124"/>
    <w:rsid w:val="001A713C"/>
    <w:rsid w:val="001A7E19"/>
    <w:rsid w:val="001A7F3F"/>
    <w:rsid w:val="001B0093"/>
    <w:rsid w:val="001B0E51"/>
    <w:rsid w:val="001B0F31"/>
    <w:rsid w:val="001B1DB9"/>
    <w:rsid w:val="001B22E4"/>
    <w:rsid w:val="001B3F5B"/>
    <w:rsid w:val="001B4544"/>
    <w:rsid w:val="001B4933"/>
    <w:rsid w:val="001B539F"/>
    <w:rsid w:val="001B5E80"/>
    <w:rsid w:val="001B6657"/>
    <w:rsid w:val="001B6E7B"/>
    <w:rsid w:val="001C092C"/>
    <w:rsid w:val="001C0B2C"/>
    <w:rsid w:val="001C12EA"/>
    <w:rsid w:val="001C1324"/>
    <w:rsid w:val="001C15CE"/>
    <w:rsid w:val="001C182C"/>
    <w:rsid w:val="001C1A0A"/>
    <w:rsid w:val="001C3137"/>
    <w:rsid w:val="001C456D"/>
    <w:rsid w:val="001C5372"/>
    <w:rsid w:val="001C6192"/>
    <w:rsid w:val="001C6492"/>
    <w:rsid w:val="001C6BBD"/>
    <w:rsid w:val="001C73EC"/>
    <w:rsid w:val="001C7629"/>
    <w:rsid w:val="001D093E"/>
    <w:rsid w:val="001D0963"/>
    <w:rsid w:val="001D176C"/>
    <w:rsid w:val="001D19F4"/>
    <w:rsid w:val="001D2147"/>
    <w:rsid w:val="001D295B"/>
    <w:rsid w:val="001D3C81"/>
    <w:rsid w:val="001D515B"/>
    <w:rsid w:val="001D6445"/>
    <w:rsid w:val="001D6AC2"/>
    <w:rsid w:val="001E06F6"/>
    <w:rsid w:val="001E0D94"/>
    <w:rsid w:val="001E10EB"/>
    <w:rsid w:val="001E112F"/>
    <w:rsid w:val="001E1C66"/>
    <w:rsid w:val="001E34B2"/>
    <w:rsid w:val="001E3D46"/>
    <w:rsid w:val="001E3D83"/>
    <w:rsid w:val="001E4063"/>
    <w:rsid w:val="001E45B1"/>
    <w:rsid w:val="001E489F"/>
    <w:rsid w:val="001E4CCD"/>
    <w:rsid w:val="001E4D53"/>
    <w:rsid w:val="001E5593"/>
    <w:rsid w:val="001E5B85"/>
    <w:rsid w:val="001E5C93"/>
    <w:rsid w:val="001E64B2"/>
    <w:rsid w:val="001E68E0"/>
    <w:rsid w:val="001E6912"/>
    <w:rsid w:val="001E71D4"/>
    <w:rsid w:val="001E7D12"/>
    <w:rsid w:val="001E7DA0"/>
    <w:rsid w:val="001F0370"/>
    <w:rsid w:val="001F04D3"/>
    <w:rsid w:val="001F0B74"/>
    <w:rsid w:val="001F14B6"/>
    <w:rsid w:val="001F3088"/>
    <w:rsid w:val="001F339F"/>
    <w:rsid w:val="001F35D1"/>
    <w:rsid w:val="001F3AD7"/>
    <w:rsid w:val="001F3C8B"/>
    <w:rsid w:val="001F46C8"/>
    <w:rsid w:val="001F5D16"/>
    <w:rsid w:val="001F6943"/>
    <w:rsid w:val="001F7145"/>
    <w:rsid w:val="001F7DBB"/>
    <w:rsid w:val="00200125"/>
    <w:rsid w:val="00201BC7"/>
    <w:rsid w:val="00201FD5"/>
    <w:rsid w:val="00202497"/>
    <w:rsid w:val="00202A28"/>
    <w:rsid w:val="00204428"/>
    <w:rsid w:val="00204EDA"/>
    <w:rsid w:val="00205A01"/>
    <w:rsid w:val="00205BAC"/>
    <w:rsid w:val="00205D4D"/>
    <w:rsid w:val="0020634A"/>
    <w:rsid w:val="00207712"/>
    <w:rsid w:val="00207785"/>
    <w:rsid w:val="0020782B"/>
    <w:rsid w:val="00210051"/>
    <w:rsid w:val="002101F4"/>
    <w:rsid w:val="0021131B"/>
    <w:rsid w:val="00211682"/>
    <w:rsid w:val="00212DDE"/>
    <w:rsid w:val="002130EC"/>
    <w:rsid w:val="0021444F"/>
    <w:rsid w:val="002145CC"/>
    <w:rsid w:val="0021475F"/>
    <w:rsid w:val="00214DBF"/>
    <w:rsid w:val="00215A40"/>
    <w:rsid w:val="00215BD2"/>
    <w:rsid w:val="00216E8F"/>
    <w:rsid w:val="00216F00"/>
    <w:rsid w:val="0021725A"/>
    <w:rsid w:val="00220135"/>
    <w:rsid w:val="002203F9"/>
    <w:rsid w:val="0022074F"/>
    <w:rsid w:val="00220A21"/>
    <w:rsid w:val="002210B7"/>
    <w:rsid w:val="00221E17"/>
    <w:rsid w:val="002230DF"/>
    <w:rsid w:val="0022332C"/>
    <w:rsid w:val="00223919"/>
    <w:rsid w:val="00223C4E"/>
    <w:rsid w:val="002247B3"/>
    <w:rsid w:val="00225892"/>
    <w:rsid w:val="00225A6F"/>
    <w:rsid w:val="00225AC2"/>
    <w:rsid w:val="002261E8"/>
    <w:rsid w:val="00226BFA"/>
    <w:rsid w:val="00226CB3"/>
    <w:rsid w:val="00227074"/>
    <w:rsid w:val="00230321"/>
    <w:rsid w:val="00231336"/>
    <w:rsid w:val="00231487"/>
    <w:rsid w:val="0023220A"/>
    <w:rsid w:val="002330BB"/>
    <w:rsid w:val="002337E6"/>
    <w:rsid w:val="00234F51"/>
    <w:rsid w:val="0023504C"/>
    <w:rsid w:val="00235A2D"/>
    <w:rsid w:val="00236126"/>
    <w:rsid w:val="002363ED"/>
    <w:rsid w:val="0023689D"/>
    <w:rsid w:val="00237001"/>
    <w:rsid w:val="0023718D"/>
    <w:rsid w:val="00240B45"/>
    <w:rsid w:val="002414D4"/>
    <w:rsid w:val="002421CB"/>
    <w:rsid w:val="0024308D"/>
    <w:rsid w:val="00243A4A"/>
    <w:rsid w:val="00243AE3"/>
    <w:rsid w:val="00243C62"/>
    <w:rsid w:val="00244ADF"/>
    <w:rsid w:val="00245A02"/>
    <w:rsid w:val="002461CE"/>
    <w:rsid w:val="0024626C"/>
    <w:rsid w:val="002466E1"/>
    <w:rsid w:val="00246CE8"/>
    <w:rsid w:val="0024752A"/>
    <w:rsid w:val="002475AC"/>
    <w:rsid w:val="00250786"/>
    <w:rsid w:val="00250C0C"/>
    <w:rsid w:val="00252635"/>
    <w:rsid w:val="0025293E"/>
    <w:rsid w:val="002530EC"/>
    <w:rsid w:val="002543F9"/>
    <w:rsid w:val="0025497F"/>
    <w:rsid w:val="00254A12"/>
    <w:rsid w:val="0025603F"/>
    <w:rsid w:val="00256A48"/>
    <w:rsid w:val="00257219"/>
    <w:rsid w:val="002624D0"/>
    <w:rsid w:val="00262B03"/>
    <w:rsid w:val="00262B70"/>
    <w:rsid w:val="00262E7D"/>
    <w:rsid w:val="002633D7"/>
    <w:rsid w:val="002641F3"/>
    <w:rsid w:val="002652F2"/>
    <w:rsid w:val="00265E86"/>
    <w:rsid w:val="00266053"/>
    <w:rsid w:val="0026623D"/>
    <w:rsid w:val="00266323"/>
    <w:rsid w:val="00267556"/>
    <w:rsid w:val="00270069"/>
    <w:rsid w:val="002709AC"/>
    <w:rsid w:val="00270F51"/>
    <w:rsid w:val="00271DB6"/>
    <w:rsid w:val="00272076"/>
    <w:rsid w:val="00272BB2"/>
    <w:rsid w:val="00272BFE"/>
    <w:rsid w:val="00272C3C"/>
    <w:rsid w:val="002731C2"/>
    <w:rsid w:val="002735DF"/>
    <w:rsid w:val="00274A66"/>
    <w:rsid w:val="00274F95"/>
    <w:rsid w:val="002764D4"/>
    <w:rsid w:val="0027729C"/>
    <w:rsid w:val="00277485"/>
    <w:rsid w:val="00277AD1"/>
    <w:rsid w:val="00277D32"/>
    <w:rsid w:val="00277D4D"/>
    <w:rsid w:val="002800A7"/>
    <w:rsid w:val="00280109"/>
    <w:rsid w:val="002808A6"/>
    <w:rsid w:val="00281518"/>
    <w:rsid w:val="00282C2F"/>
    <w:rsid w:val="0028357D"/>
    <w:rsid w:val="00283F52"/>
    <w:rsid w:val="00283F94"/>
    <w:rsid w:val="00284500"/>
    <w:rsid w:val="00284984"/>
    <w:rsid w:val="0028499A"/>
    <w:rsid w:val="00285680"/>
    <w:rsid w:val="00285EFF"/>
    <w:rsid w:val="002869C9"/>
    <w:rsid w:val="00286F34"/>
    <w:rsid w:val="002878D2"/>
    <w:rsid w:val="00287B74"/>
    <w:rsid w:val="00287D57"/>
    <w:rsid w:val="00290379"/>
    <w:rsid w:val="002904FF"/>
    <w:rsid w:val="00290ABC"/>
    <w:rsid w:val="00291BFA"/>
    <w:rsid w:val="00292B66"/>
    <w:rsid w:val="00293534"/>
    <w:rsid w:val="002937AE"/>
    <w:rsid w:val="002938B3"/>
    <w:rsid w:val="00293CDF"/>
    <w:rsid w:val="002949BC"/>
    <w:rsid w:val="002953D3"/>
    <w:rsid w:val="00295933"/>
    <w:rsid w:val="00295E26"/>
    <w:rsid w:val="00295F41"/>
    <w:rsid w:val="00297846"/>
    <w:rsid w:val="00297B43"/>
    <w:rsid w:val="00297BA3"/>
    <w:rsid w:val="00297F73"/>
    <w:rsid w:val="002A0212"/>
    <w:rsid w:val="002A0A99"/>
    <w:rsid w:val="002A16B7"/>
    <w:rsid w:val="002A1F7A"/>
    <w:rsid w:val="002A25D7"/>
    <w:rsid w:val="002A2A6E"/>
    <w:rsid w:val="002A2C90"/>
    <w:rsid w:val="002A2FA7"/>
    <w:rsid w:val="002A56FF"/>
    <w:rsid w:val="002A57EF"/>
    <w:rsid w:val="002A676D"/>
    <w:rsid w:val="002A6B11"/>
    <w:rsid w:val="002A6B5D"/>
    <w:rsid w:val="002B0E5A"/>
    <w:rsid w:val="002B2682"/>
    <w:rsid w:val="002B3548"/>
    <w:rsid w:val="002B3752"/>
    <w:rsid w:val="002B454A"/>
    <w:rsid w:val="002B4BA6"/>
    <w:rsid w:val="002B50FF"/>
    <w:rsid w:val="002B68A9"/>
    <w:rsid w:val="002B7700"/>
    <w:rsid w:val="002B7D76"/>
    <w:rsid w:val="002C0FE5"/>
    <w:rsid w:val="002C105A"/>
    <w:rsid w:val="002C1560"/>
    <w:rsid w:val="002C2186"/>
    <w:rsid w:val="002C3B34"/>
    <w:rsid w:val="002C4903"/>
    <w:rsid w:val="002C5731"/>
    <w:rsid w:val="002C581A"/>
    <w:rsid w:val="002C60E8"/>
    <w:rsid w:val="002C63B7"/>
    <w:rsid w:val="002C6A94"/>
    <w:rsid w:val="002C6F81"/>
    <w:rsid w:val="002C6FC8"/>
    <w:rsid w:val="002C70AF"/>
    <w:rsid w:val="002D019C"/>
    <w:rsid w:val="002D1F4A"/>
    <w:rsid w:val="002D2133"/>
    <w:rsid w:val="002D21FA"/>
    <w:rsid w:val="002D26D4"/>
    <w:rsid w:val="002D2726"/>
    <w:rsid w:val="002D27B7"/>
    <w:rsid w:val="002D37FE"/>
    <w:rsid w:val="002D38B7"/>
    <w:rsid w:val="002D3C8E"/>
    <w:rsid w:val="002D4124"/>
    <w:rsid w:val="002D4223"/>
    <w:rsid w:val="002D508C"/>
    <w:rsid w:val="002D7074"/>
    <w:rsid w:val="002D71CE"/>
    <w:rsid w:val="002E0289"/>
    <w:rsid w:val="002E0B66"/>
    <w:rsid w:val="002E0EA6"/>
    <w:rsid w:val="002E18D9"/>
    <w:rsid w:val="002E25DB"/>
    <w:rsid w:val="002E3F84"/>
    <w:rsid w:val="002E4D11"/>
    <w:rsid w:val="002E5360"/>
    <w:rsid w:val="002E613F"/>
    <w:rsid w:val="002E68B3"/>
    <w:rsid w:val="002E712A"/>
    <w:rsid w:val="002F0D20"/>
    <w:rsid w:val="002F16AD"/>
    <w:rsid w:val="002F1BAF"/>
    <w:rsid w:val="002F20E4"/>
    <w:rsid w:val="002F250B"/>
    <w:rsid w:val="002F2B6C"/>
    <w:rsid w:val="002F374D"/>
    <w:rsid w:val="002F377D"/>
    <w:rsid w:val="002F3938"/>
    <w:rsid w:val="002F3CA8"/>
    <w:rsid w:val="002F48D4"/>
    <w:rsid w:val="002F69AA"/>
    <w:rsid w:val="002F6A03"/>
    <w:rsid w:val="002F71CA"/>
    <w:rsid w:val="002F790B"/>
    <w:rsid w:val="002F7BBA"/>
    <w:rsid w:val="002F7E9B"/>
    <w:rsid w:val="00300242"/>
    <w:rsid w:val="00300BAF"/>
    <w:rsid w:val="00301281"/>
    <w:rsid w:val="00301FBF"/>
    <w:rsid w:val="003045FE"/>
    <w:rsid w:val="0030477B"/>
    <w:rsid w:val="003048F4"/>
    <w:rsid w:val="00305380"/>
    <w:rsid w:val="0030638F"/>
    <w:rsid w:val="0030793E"/>
    <w:rsid w:val="0031035E"/>
    <w:rsid w:val="0031100F"/>
    <w:rsid w:val="003110F2"/>
    <w:rsid w:val="003118B3"/>
    <w:rsid w:val="00311D9E"/>
    <w:rsid w:val="00312023"/>
    <w:rsid w:val="00312DA6"/>
    <w:rsid w:val="003130B0"/>
    <w:rsid w:val="00313310"/>
    <w:rsid w:val="003133C5"/>
    <w:rsid w:val="00313FE1"/>
    <w:rsid w:val="00314418"/>
    <w:rsid w:val="00314635"/>
    <w:rsid w:val="00314E6E"/>
    <w:rsid w:val="003150D8"/>
    <w:rsid w:val="003160D8"/>
    <w:rsid w:val="00316510"/>
    <w:rsid w:val="00316686"/>
    <w:rsid w:val="00317353"/>
    <w:rsid w:val="00317DD7"/>
    <w:rsid w:val="00320B4A"/>
    <w:rsid w:val="003212B6"/>
    <w:rsid w:val="00321839"/>
    <w:rsid w:val="00321AA3"/>
    <w:rsid w:val="00322248"/>
    <w:rsid w:val="0032227C"/>
    <w:rsid w:val="00322AC1"/>
    <w:rsid w:val="00323831"/>
    <w:rsid w:val="00324B2A"/>
    <w:rsid w:val="00325568"/>
    <w:rsid w:val="003256AD"/>
    <w:rsid w:val="00327676"/>
    <w:rsid w:val="003300AC"/>
    <w:rsid w:val="0033042F"/>
    <w:rsid w:val="00331853"/>
    <w:rsid w:val="0033257B"/>
    <w:rsid w:val="00332A10"/>
    <w:rsid w:val="00333855"/>
    <w:rsid w:val="00333E37"/>
    <w:rsid w:val="00333EE9"/>
    <w:rsid w:val="00336F44"/>
    <w:rsid w:val="003373E4"/>
    <w:rsid w:val="003374B0"/>
    <w:rsid w:val="00337A2D"/>
    <w:rsid w:val="003416A7"/>
    <w:rsid w:val="003422B1"/>
    <w:rsid w:val="00342418"/>
    <w:rsid w:val="00342420"/>
    <w:rsid w:val="00342E07"/>
    <w:rsid w:val="003442C1"/>
    <w:rsid w:val="0034459A"/>
    <w:rsid w:val="00344BBC"/>
    <w:rsid w:val="00345179"/>
    <w:rsid w:val="003455AA"/>
    <w:rsid w:val="0034592C"/>
    <w:rsid w:val="0034607F"/>
    <w:rsid w:val="00346592"/>
    <w:rsid w:val="003468C5"/>
    <w:rsid w:val="00350118"/>
    <w:rsid w:val="003515CD"/>
    <w:rsid w:val="00351DF0"/>
    <w:rsid w:val="00353887"/>
    <w:rsid w:val="00353F43"/>
    <w:rsid w:val="00353F65"/>
    <w:rsid w:val="00354C1D"/>
    <w:rsid w:val="003550C8"/>
    <w:rsid w:val="00355B6C"/>
    <w:rsid w:val="003562B7"/>
    <w:rsid w:val="003575B2"/>
    <w:rsid w:val="00362055"/>
    <w:rsid w:val="0036260A"/>
    <w:rsid w:val="00362802"/>
    <w:rsid w:val="003629F1"/>
    <w:rsid w:val="00362A4D"/>
    <w:rsid w:val="00362BDA"/>
    <w:rsid w:val="00362D1A"/>
    <w:rsid w:val="00362FA8"/>
    <w:rsid w:val="0036304F"/>
    <w:rsid w:val="003631B2"/>
    <w:rsid w:val="00365D2A"/>
    <w:rsid w:val="00367DF7"/>
    <w:rsid w:val="00371AF0"/>
    <w:rsid w:val="00372730"/>
    <w:rsid w:val="003728CC"/>
    <w:rsid w:val="003729FB"/>
    <w:rsid w:val="00372E7E"/>
    <w:rsid w:val="00373139"/>
    <w:rsid w:val="0037321C"/>
    <w:rsid w:val="00373C1D"/>
    <w:rsid w:val="00375383"/>
    <w:rsid w:val="00375FD9"/>
    <w:rsid w:val="003761E9"/>
    <w:rsid w:val="003763BE"/>
    <w:rsid w:val="00376971"/>
    <w:rsid w:val="003771BD"/>
    <w:rsid w:val="00380D37"/>
    <w:rsid w:val="003822FF"/>
    <w:rsid w:val="00382BC3"/>
    <w:rsid w:val="003832F9"/>
    <w:rsid w:val="003838AF"/>
    <w:rsid w:val="0038457A"/>
    <w:rsid w:val="0038470A"/>
    <w:rsid w:val="0038546B"/>
    <w:rsid w:val="003854F0"/>
    <w:rsid w:val="0038740E"/>
    <w:rsid w:val="0038782B"/>
    <w:rsid w:val="003879D7"/>
    <w:rsid w:val="00387CDC"/>
    <w:rsid w:val="0039012B"/>
    <w:rsid w:val="003903BC"/>
    <w:rsid w:val="00390A41"/>
    <w:rsid w:val="00390EDF"/>
    <w:rsid w:val="0039132A"/>
    <w:rsid w:val="00393293"/>
    <w:rsid w:val="00393824"/>
    <w:rsid w:val="00393EB8"/>
    <w:rsid w:val="003942A5"/>
    <w:rsid w:val="00394BBB"/>
    <w:rsid w:val="00394FB6"/>
    <w:rsid w:val="003957A0"/>
    <w:rsid w:val="00395965"/>
    <w:rsid w:val="00395D4E"/>
    <w:rsid w:val="0039640E"/>
    <w:rsid w:val="003970C4"/>
    <w:rsid w:val="003A0B1A"/>
    <w:rsid w:val="003A0BD8"/>
    <w:rsid w:val="003A1621"/>
    <w:rsid w:val="003A1C28"/>
    <w:rsid w:val="003A3DE9"/>
    <w:rsid w:val="003A3F34"/>
    <w:rsid w:val="003A423D"/>
    <w:rsid w:val="003A64DD"/>
    <w:rsid w:val="003A6CA3"/>
    <w:rsid w:val="003A7904"/>
    <w:rsid w:val="003B0C0D"/>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79F4"/>
    <w:rsid w:val="003C0144"/>
    <w:rsid w:val="003C04FF"/>
    <w:rsid w:val="003C0DDE"/>
    <w:rsid w:val="003C1E4F"/>
    <w:rsid w:val="003C1E70"/>
    <w:rsid w:val="003C2A4F"/>
    <w:rsid w:val="003C3705"/>
    <w:rsid w:val="003C3A2D"/>
    <w:rsid w:val="003C3B3E"/>
    <w:rsid w:val="003C4117"/>
    <w:rsid w:val="003C447D"/>
    <w:rsid w:val="003C49CC"/>
    <w:rsid w:val="003C4A01"/>
    <w:rsid w:val="003C4DDA"/>
    <w:rsid w:val="003C5172"/>
    <w:rsid w:val="003C5260"/>
    <w:rsid w:val="003C5546"/>
    <w:rsid w:val="003C5B4D"/>
    <w:rsid w:val="003C5EBC"/>
    <w:rsid w:val="003C6609"/>
    <w:rsid w:val="003C67C6"/>
    <w:rsid w:val="003C6DEC"/>
    <w:rsid w:val="003C7E9B"/>
    <w:rsid w:val="003D08FB"/>
    <w:rsid w:val="003D137E"/>
    <w:rsid w:val="003D17A6"/>
    <w:rsid w:val="003D255A"/>
    <w:rsid w:val="003D2ED4"/>
    <w:rsid w:val="003D3DCF"/>
    <w:rsid w:val="003D51A0"/>
    <w:rsid w:val="003D5233"/>
    <w:rsid w:val="003D551C"/>
    <w:rsid w:val="003D5C99"/>
    <w:rsid w:val="003D5ED8"/>
    <w:rsid w:val="003D64BA"/>
    <w:rsid w:val="003D7B1B"/>
    <w:rsid w:val="003D7FC0"/>
    <w:rsid w:val="003E0710"/>
    <w:rsid w:val="003E078C"/>
    <w:rsid w:val="003E09B2"/>
    <w:rsid w:val="003E0D78"/>
    <w:rsid w:val="003E12B6"/>
    <w:rsid w:val="003E1DE7"/>
    <w:rsid w:val="003E328B"/>
    <w:rsid w:val="003E464F"/>
    <w:rsid w:val="003E4A27"/>
    <w:rsid w:val="003E4F26"/>
    <w:rsid w:val="003E54C2"/>
    <w:rsid w:val="003E5B85"/>
    <w:rsid w:val="003E6555"/>
    <w:rsid w:val="003E6F12"/>
    <w:rsid w:val="003E6F5E"/>
    <w:rsid w:val="003E744B"/>
    <w:rsid w:val="003E774D"/>
    <w:rsid w:val="003F0A73"/>
    <w:rsid w:val="003F0B81"/>
    <w:rsid w:val="003F146D"/>
    <w:rsid w:val="003F1964"/>
    <w:rsid w:val="003F1C8B"/>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B84"/>
    <w:rsid w:val="004031C9"/>
    <w:rsid w:val="004034FE"/>
    <w:rsid w:val="00403A14"/>
    <w:rsid w:val="004047F9"/>
    <w:rsid w:val="00404E0F"/>
    <w:rsid w:val="0040545C"/>
    <w:rsid w:val="00405F25"/>
    <w:rsid w:val="00406036"/>
    <w:rsid w:val="00406514"/>
    <w:rsid w:val="004066F4"/>
    <w:rsid w:val="004072D7"/>
    <w:rsid w:val="004076E0"/>
    <w:rsid w:val="004079BE"/>
    <w:rsid w:val="00407B81"/>
    <w:rsid w:val="004102ED"/>
    <w:rsid w:val="00410AB7"/>
    <w:rsid w:val="004115CF"/>
    <w:rsid w:val="00411C46"/>
    <w:rsid w:val="00412618"/>
    <w:rsid w:val="00413091"/>
    <w:rsid w:val="00413455"/>
    <w:rsid w:val="0041450D"/>
    <w:rsid w:val="004151E2"/>
    <w:rsid w:val="00415355"/>
    <w:rsid w:val="0041696E"/>
    <w:rsid w:val="00416A99"/>
    <w:rsid w:val="004170BE"/>
    <w:rsid w:val="00420403"/>
    <w:rsid w:val="004208AD"/>
    <w:rsid w:val="00420ABA"/>
    <w:rsid w:val="00420B97"/>
    <w:rsid w:val="00420DA7"/>
    <w:rsid w:val="00421836"/>
    <w:rsid w:val="004224BA"/>
    <w:rsid w:val="00425B74"/>
    <w:rsid w:val="00425C84"/>
    <w:rsid w:val="0042667B"/>
    <w:rsid w:val="00427815"/>
    <w:rsid w:val="00430528"/>
    <w:rsid w:val="0043066A"/>
    <w:rsid w:val="00430E2D"/>
    <w:rsid w:val="00431592"/>
    <w:rsid w:val="00431A2A"/>
    <w:rsid w:val="004325C1"/>
    <w:rsid w:val="00432F4D"/>
    <w:rsid w:val="00433034"/>
    <w:rsid w:val="0043416F"/>
    <w:rsid w:val="004341C4"/>
    <w:rsid w:val="004357C0"/>
    <w:rsid w:val="00436122"/>
    <w:rsid w:val="0043647B"/>
    <w:rsid w:val="00437D41"/>
    <w:rsid w:val="00440EF2"/>
    <w:rsid w:val="00441653"/>
    <w:rsid w:val="004421A4"/>
    <w:rsid w:val="004424D9"/>
    <w:rsid w:val="0044276A"/>
    <w:rsid w:val="00442AA6"/>
    <w:rsid w:val="00442B13"/>
    <w:rsid w:val="00442E00"/>
    <w:rsid w:val="00443240"/>
    <w:rsid w:val="00443258"/>
    <w:rsid w:val="00443B11"/>
    <w:rsid w:val="00443CA0"/>
    <w:rsid w:val="00443E3A"/>
    <w:rsid w:val="00443EBB"/>
    <w:rsid w:val="00443FB7"/>
    <w:rsid w:val="004447DE"/>
    <w:rsid w:val="004449CA"/>
    <w:rsid w:val="004449E1"/>
    <w:rsid w:val="00445694"/>
    <w:rsid w:val="00445767"/>
    <w:rsid w:val="00445AF8"/>
    <w:rsid w:val="00445CB5"/>
    <w:rsid w:val="00446641"/>
    <w:rsid w:val="004469D6"/>
    <w:rsid w:val="00446D40"/>
    <w:rsid w:val="0044759D"/>
    <w:rsid w:val="00450890"/>
    <w:rsid w:val="00450D5D"/>
    <w:rsid w:val="00451461"/>
    <w:rsid w:val="004520B8"/>
    <w:rsid w:val="00452A81"/>
    <w:rsid w:val="00452AF2"/>
    <w:rsid w:val="00452B9C"/>
    <w:rsid w:val="0045319B"/>
    <w:rsid w:val="0045382D"/>
    <w:rsid w:val="00454E6A"/>
    <w:rsid w:val="0045517C"/>
    <w:rsid w:val="00455316"/>
    <w:rsid w:val="0045571E"/>
    <w:rsid w:val="00455B9C"/>
    <w:rsid w:val="00456F3D"/>
    <w:rsid w:val="00460606"/>
    <w:rsid w:val="00460643"/>
    <w:rsid w:val="00460B56"/>
    <w:rsid w:val="0046123A"/>
    <w:rsid w:val="00461FC0"/>
    <w:rsid w:val="00462579"/>
    <w:rsid w:val="004627C0"/>
    <w:rsid w:val="00463071"/>
    <w:rsid w:val="00463663"/>
    <w:rsid w:val="004639DA"/>
    <w:rsid w:val="004642E5"/>
    <w:rsid w:val="00464FDA"/>
    <w:rsid w:val="00465171"/>
    <w:rsid w:val="00465298"/>
    <w:rsid w:val="00465E91"/>
    <w:rsid w:val="00466517"/>
    <w:rsid w:val="00467133"/>
    <w:rsid w:val="00467A7C"/>
    <w:rsid w:val="004702F0"/>
    <w:rsid w:val="004703FC"/>
    <w:rsid w:val="0047092B"/>
    <w:rsid w:val="00471A81"/>
    <w:rsid w:val="00472E4D"/>
    <w:rsid w:val="004736DE"/>
    <w:rsid w:val="00474BCE"/>
    <w:rsid w:val="00474E69"/>
    <w:rsid w:val="0047562A"/>
    <w:rsid w:val="00475F74"/>
    <w:rsid w:val="00476253"/>
    <w:rsid w:val="00476521"/>
    <w:rsid w:val="004769FC"/>
    <w:rsid w:val="00476A6F"/>
    <w:rsid w:val="004776A7"/>
    <w:rsid w:val="004777FA"/>
    <w:rsid w:val="00477D52"/>
    <w:rsid w:val="004801F2"/>
    <w:rsid w:val="00480302"/>
    <w:rsid w:val="00480B1C"/>
    <w:rsid w:val="004822A3"/>
    <w:rsid w:val="004833A2"/>
    <w:rsid w:val="004847D5"/>
    <w:rsid w:val="00484872"/>
    <w:rsid w:val="00484E4E"/>
    <w:rsid w:val="0048607C"/>
    <w:rsid w:val="004872C6"/>
    <w:rsid w:val="004877D8"/>
    <w:rsid w:val="004909F0"/>
    <w:rsid w:val="00490A4A"/>
    <w:rsid w:val="0049227A"/>
    <w:rsid w:val="00492324"/>
    <w:rsid w:val="0049255D"/>
    <w:rsid w:val="00494B31"/>
    <w:rsid w:val="004967EE"/>
    <w:rsid w:val="00497409"/>
    <w:rsid w:val="004A074C"/>
    <w:rsid w:val="004A080E"/>
    <w:rsid w:val="004A10BD"/>
    <w:rsid w:val="004A19E2"/>
    <w:rsid w:val="004A2040"/>
    <w:rsid w:val="004A2520"/>
    <w:rsid w:val="004A2A08"/>
    <w:rsid w:val="004A2CD4"/>
    <w:rsid w:val="004A3DB1"/>
    <w:rsid w:val="004A4A98"/>
    <w:rsid w:val="004A6F0E"/>
    <w:rsid w:val="004A7E31"/>
    <w:rsid w:val="004B012D"/>
    <w:rsid w:val="004B048D"/>
    <w:rsid w:val="004B0CD9"/>
    <w:rsid w:val="004B1541"/>
    <w:rsid w:val="004B1E5E"/>
    <w:rsid w:val="004B2359"/>
    <w:rsid w:val="004B319D"/>
    <w:rsid w:val="004B32F9"/>
    <w:rsid w:val="004B3A26"/>
    <w:rsid w:val="004B3D75"/>
    <w:rsid w:val="004B4227"/>
    <w:rsid w:val="004B4693"/>
    <w:rsid w:val="004B4983"/>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5425"/>
    <w:rsid w:val="004C5571"/>
    <w:rsid w:val="004C55A4"/>
    <w:rsid w:val="004C5C57"/>
    <w:rsid w:val="004C7129"/>
    <w:rsid w:val="004C7514"/>
    <w:rsid w:val="004C7B54"/>
    <w:rsid w:val="004D0869"/>
    <w:rsid w:val="004D0FBC"/>
    <w:rsid w:val="004D15C2"/>
    <w:rsid w:val="004D188D"/>
    <w:rsid w:val="004D2251"/>
    <w:rsid w:val="004D22B2"/>
    <w:rsid w:val="004D24B5"/>
    <w:rsid w:val="004D3B06"/>
    <w:rsid w:val="004D412C"/>
    <w:rsid w:val="004D425F"/>
    <w:rsid w:val="004D4BB2"/>
    <w:rsid w:val="004D4DAA"/>
    <w:rsid w:val="004D508E"/>
    <w:rsid w:val="004D566E"/>
    <w:rsid w:val="004D7E5D"/>
    <w:rsid w:val="004E0072"/>
    <w:rsid w:val="004E03E2"/>
    <w:rsid w:val="004E0E53"/>
    <w:rsid w:val="004E18CE"/>
    <w:rsid w:val="004E1A00"/>
    <w:rsid w:val="004E1AE2"/>
    <w:rsid w:val="004E1BA4"/>
    <w:rsid w:val="004E1C28"/>
    <w:rsid w:val="004E2009"/>
    <w:rsid w:val="004E37ED"/>
    <w:rsid w:val="004E38F8"/>
    <w:rsid w:val="004E3CEC"/>
    <w:rsid w:val="004E3CF9"/>
    <w:rsid w:val="004E4AC2"/>
    <w:rsid w:val="004E53CD"/>
    <w:rsid w:val="004E59A8"/>
    <w:rsid w:val="004E6275"/>
    <w:rsid w:val="004E7D7E"/>
    <w:rsid w:val="004F071B"/>
    <w:rsid w:val="004F1B28"/>
    <w:rsid w:val="004F1FE9"/>
    <w:rsid w:val="004F2382"/>
    <w:rsid w:val="004F2833"/>
    <w:rsid w:val="004F355E"/>
    <w:rsid w:val="004F40E1"/>
    <w:rsid w:val="004F4673"/>
    <w:rsid w:val="00500079"/>
    <w:rsid w:val="00502992"/>
    <w:rsid w:val="00502A4E"/>
    <w:rsid w:val="00503C29"/>
    <w:rsid w:val="00503F15"/>
    <w:rsid w:val="005042DB"/>
    <w:rsid w:val="005044E4"/>
    <w:rsid w:val="0050501E"/>
    <w:rsid w:val="00505826"/>
    <w:rsid w:val="00505D48"/>
    <w:rsid w:val="00505FF3"/>
    <w:rsid w:val="005067BF"/>
    <w:rsid w:val="00506E40"/>
    <w:rsid w:val="005070B0"/>
    <w:rsid w:val="00510944"/>
    <w:rsid w:val="00510AFA"/>
    <w:rsid w:val="00510E54"/>
    <w:rsid w:val="00511039"/>
    <w:rsid w:val="00511CA4"/>
    <w:rsid w:val="005120B9"/>
    <w:rsid w:val="0051236C"/>
    <w:rsid w:val="005128E2"/>
    <w:rsid w:val="005138B3"/>
    <w:rsid w:val="00513953"/>
    <w:rsid w:val="00514068"/>
    <w:rsid w:val="00514475"/>
    <w:rsid w:val="00514596"/>
    <w:rsid w:val="00515066"/>
    <w:rsid w:val="00515E02"/>
    <w:rsid w:val="00516452"/>
    <w:rsid w:val="005164BB"/>
    <w:rsid w:val="00516B66"/>
    <w:rsid w:val="005177F9"/>
    <w:rsid w:val="00517991"/>
    <w:rsid w:val="00517D23"/>
    <w:rsid w:val="00517FF6"/>
    <w:rsid w:val="00520F18"/>
    <w:rsid w:val="00521DD8"/>
    <w:rsid w:val="00522670"/>
    <w:rsid w:val="005227D4"/>
    <w:rsid w:val="005229A2"/>
    <w:rsid w:val="00522F68"/>
    <w:rsid w:val="00523466"/>
    <w:rsid w:val="00523786"/>
    <w:rsid w:val="00523E93"/>
    <w:rsid w:val="00525696"/>
    <w:rsid w:val="00525B6F"/>
    <w:rsid w:val="00525D83"/>
    <w:rsid w:val="00526B6C"/>
    <w:rsid w:val="00527012"/>
    <w:rsid w:val="005300A7"/>
    <w:rsid w:val="0053081D"/>
    <w:rsid w:val="00531125"/>
    <w:rsid w:val="00531AE3"/>
    <w:rsid w:val="00531B6F"/>
    <w:rsid w:val="00531BC3"/>
    <w:rsid w:val="00531C8F"/>
    <w:rsid w:val="00532107"/>
    <w:rsid w:val="005321C2"/>
    <w:rsid w:val="00532357"/>
    <w:rsid w:val="00532705"/>
    <w:rsid w:val="00532FC2"/>
    <w:rsid w:val="00533353"/>
    <w:rsid w:val="00533438"/>
    <w:rsid w:val="00533F8A"/>
    <w:rsid w:val="00534554"/>
    <w:rsid w:val="00534563"/>
    <w:rsid w:val="00535837"/>
    <w:rsid w:val="00535E2B"/>
    <w:rsid w:val="005370D1"/>
    <w:rsid w:val="00537EEF"/>
    <w:rsid w:val="00542156"/>
    <w:rsid w:val="0054258E"/>
    <w:rsid w:val="0054297E"/>
    <w:rsid w:val="00542BFA"/>
    <w:rsid w:val="00544D6B"/>
    <w:rsid w:val="005463C8"/>
    <w:rsid w:val="0054665F"/>
    <w:rsid w:val="005501B7"/>
    <w:rsid w:val="00550D52"/>
    <w:rsid w:val="00550E41"/>
    <w:rsid w:val="00550F25"/>
    <w:rsid w:val="00550FF4"/>
    <w:rsid w:val="00551182"/>
    <w:rsid w:val="0055165C"/>
    <w:rsid w:val="00551D61"/>
    <w:rsid w:val="005549C8"/>
    <w:rsid w:val="005562E7"/>
    <w:rsid w:val="00556735"/>
    <w:rsid w:val="005568C5"/>
    <w:rsid w:val="00556BD7"/>
    <w:rsid w:val="00556C2A"/>
    <w:rsid w:val="00556DC1"/>
    <w:rsid w:val="00557174"/>
    <w:rsid w:val="005576F6"/>
    <w:rsid w:val="00557E55"/>
    <w:rsid w:val="00560A21"/>
    <w:rsid w:val="00560DB8"/>
    <w:rsid w:val="0056119E"/>
    <w:rsid w:val="005612EB"/>
    <w:rsid w:val="00561388"/>
    <w:rsid w:val="005614BB"/>
    <w:rsid w:val="00561BBF"/>
    <w:rsid w:val="00562359"/>
    <w:rsid w:val="00562DA9"/>
    <w:rsid w:val="00563F5F"/>
    <w:rsid w:val="00564943"/>
    <w:rsid w:val="00564F80"/>
    <w:rsid w:val="00565A1C"/>
    <w:rsid w:val="005663B8"/>
    <w:rsid w:val="005668B3"/>
    <w:rsid w:val="005669ED"/>
    <w:rsid w:val="00566D6F"/>
    <w:rsid w:val="005712A4"/>
    <w:rsid w:val="0057219D"/>
    <w:rsid w:val="005743E5"/>
    <w:rsid w:val="00574594"/>
    <w:rsid w:val="0057696B"/>
    <w:rsid w:val="00580C98"/>
    <w:rsid w:val="00581C78"/>
    <w:rsid w:val="00581E26"/>
    <w:rsid w:val="005821F6"/>
    <w:rsid w:val="005827F1"/>
    <w:rsid w:val="00583531"/>
    <w:rsid w:val="00584011"/>
    <w:rsid w:val="00584F94"/>
    <w:rsid w:val="00585F3A"/>
    <w:rsid w:val="00587901"/>
    <w:rsid w:val="00587982"/>
    <w:rsid w:val="005907D9"/>
    <w:rsid w:val="00590AF5"/>
    <w:rsid w:val="00590BE0"/>
    <w:rsid w:val="005913F1"/>
    <w:rsid w:val="00591A3B"/>
    <w:rsid w:val="00591F21"/>
    <w:rsid w:val="005925DF"/>
    <w:rsid w:val="005935F5"/>
    <w:rsid w:val="00594897"/>
    <w:rsid w:val="00594A07"/>
    <w:rsid w:val="00594E2B"/>
    <w:rsid w:val="005952A7"/>
    <w:rsid w:val="00595A5E"/>
    <w:rsid w:val="00595F28"/>
    <w:rsid w:val="00596E6A"/>
    <w:rsid w:val="0059722D"/>
    <w:rsid w:val="005A04D7"/>
    <w:rsid w:val="005A06CC"/>
    <w:rsid w:val="005A08EF"/>
    <w:rsid w:val="005A232B"/>
    <w:rsid w:val="005A2CE0"/>
    <w:rsid w:val="005A32F3"/>
    <w:rsid w:val="005A58C8"/>
    <w:rsid w:val="005A5A54"/>
    <w:rsid w:val="005A672B"/>
    <w:rsid w:val="005A6C60"/>
    <w:rsid w:val="005A7AAA"/>
    <w:rsid w:val="005B0525"/>
    <w:rsid w:val="005B06D6"/>
    <w:rsid w:val="005B077D"/>
    <w:rsid w:val="005B152B"/>
    <w:rsid w:val="005B1ECA"/>
    <w:rsid w:val="005B265F"/>
    <w:rsid w:val="005B2DC5"/>
    <w:rsid w:val="005B3208"/>
    <w:rsid w:val="005B4FD7"/>
    <w:rsid w:val="005B5729"/>
    <w:rsid w:val="005B6034"/>
    <w:rsid w:val="005B623B"/>
    <w:rsid w:val="005B63EE"/>
    <w:rsid w:val="005B7B60"/>
    <w:rsid w:val="005B7E6D"/>
    <w:rsid w:val="005C0152"/>
    <w:rsid w:val="005C0CBC"/>
    <w:rsid w:val="005C117F"/>
    <w:rsid w:val="005C1FAE"/>
    <w:rsid w:val="005C1FE4"/>
    <w:rsid w:val="005C212C"/>
    <w:rsid w:val="005C3231"/>
    <w:rsid w:val="005C3CB7"/>
    <w:rsid w:val="005C3E61"/>
    <w:rsid w:val="005C4397"/>
    <w:rsid w:val="005C6327"/>
    <w:rsid w:val="005C66C8"/>
    <w:rsid w:val="005C6A80"/>
    <w:rsid w:val="005C6EE2"/>
    <w:rsid w:val="005C743A"/>
    <w:rsid w:val="005C772D"/>
    <w:rsid w:val="005C7F0E"/>
    <w:rsid w:val="005D1174"/>
    <w:rsid w:val="005D2B60"/>
    <w:rsid w:val="005D2F47"/>
    <w:rsid w:val="005D5625"/>
    <w:rsid w:val="005D570D"/>
    <w:rsid w:val="005D5999"/>
    <w:rsid w:val="005D59EC"/>
    <w:rsid w:val="005D60D3"/>
    <w:rsid w:val="005D6204"/>
    <w:rsid w:val="005D6846"/>
    <w:rsid w:val="005D6D1B"/>
    <w:rsid w:val="005E09FF"/>
    <w:rsid w:val="005E0B62"/>
    <w:rsid w:val="005E0E0A"/>
    <w:rsid w:val="005E1196"/>
    <w:rsid w:val="005E1226"/>
    <w:rsid w:val="005E15B6"/>
    <w:rsid w:val="005E18F6"/>
    <w:rsid w:val="005E1C38"/>
    <w:rsid w:val="005E240A"/>
    <w:rsid w:val="005E286A"/>
    <w:rsid w:val="005E2927"/>
    <w:rsid w:val="005E33C1"/>
    <w:rsid w:val="005E3F78"/>
    <w:rsid w:val="005E4C04"/>
    <w:rsid w:val="005E4EA6"/>
    <w:rsid w:val="005E6AD0"/>
    <w:rsid w:val="005E6BAB"/>
    <w:rsid w:val="005E7E66"/>
    <w:rsid w:val="005F09B1"/>
    <w:rsid w:val="005F371E"/>
    <w:rsid w:val="005F3897"/>
    <w:rsid w:val="005F3A37"/>
    <w:rsid w:val="005F3D07"/>
    <w:rsid w:val="005F3E7C"/>
    <w:rsid w:val="005F449A"/>
    <w:rsid w:val="005F6F4C"/>
    <w:rsid w:val="00600023"/>
    <w:rsid w:val="0060048A"/>
    <w:rsid w:val="00600FA2"/>
    <w:rsid w:val="00601122"/>
    <w:rsid w:val="00601DEC"/>
    <w:rsid w:val="0060271D"/>
    <w:rsid w:val="006029A1"/>
    <w:rsid w:val="00602D8D"/>
    <w:rsid w:val="0060323D"/>
    <w:rsid w:val="0060330A"/>
    <w:rsid w:val="00603C76"/>
    <w:rsid w:val="00603FAD"/>
    <w:rsid w:val="0060569B"/>
    <w:rsid w:val="0060748D"/>
    <w:rsid w:val="00610238"/>
    <w:rsid w:val="006102EF"/>
    <w:rsid w:val="006110CB"/>
    <w:rsid w:val="0061208A"/>
    <w:rsid w:val="00612AC8"/>
    <w:rsid w:val="00612D34"/>
    <w:rsid w:val="00613A9B"/>
    <w:rsid w:val="0061476A"/>
    <w:rsid w:val="00614EDC"/>
    <w:rsid w:val="00615A02"/>
    <w:rsid w:val="00616ED4"/>
    <w:rsid w:val="00616ED8"/>
    <w:rsid w:val="00616EE7"/>
    <w:rsid w:val="00617554"/>
    <w:rsid w:val="00620232"/>
    <w:rsid w:val="006204BD"/>
    <w:rsid w:val="00620794"/>
    <w:rsid w:val="00620A0A"/>
    <w:rsid w:val="00620BD4"/>
    <w:rsid w:val="006218FB"/>
    <w:rsid w:val="00622A0A"/>
    <w:rsid w:val="00622DFC"/>
    <w:rsid w:val="00622ECF"/>
    <w:rsid w:val="00623A6C"/>
    <w:rsid w:val="00626ABA"/>
    <w:rsid w:val="00626DE4"/>
    <w:rsid w:val="0062759B"/>
    <w:rsid w:val="00627B68"/>
    <w:rsid w:val="00627BA8"/>
    <w:rsid w:val="00630255"/>
    <w:rsid w:val="006304BA"/>
    <w:rsid w:val="0063058F"/>
    <w:rsid w:val="006307D0"/>
    <w:rsid w:val="006308A8"/>
    <w:rsid w:val="00631499"/>
    <w:rsid w:val="00631BB0"/>
    <w:rsid w:val="0063231C"/>
    <w:rsid w:val="00632C7F"/>
    <w:rsid w:val="00633409"/>
    <w:rsid w:val="00634557"/>
    <w:rsid w:val="00634A28"/>
    <w:rsid w:val="0063520C"/>
    <w:rsid w:val="00635491"/>
    <w:rsid w:val="006357E5"/>
    <w:rsid w:val="00635D17"/>
    <w:rsid w:val="00636C40"/>
    <w:rsid w:val="00637CA2"/>
    <w:rsid w:val="00637EA1"/>
    <w:rsid w:val="00640035"/>
    <w:rsid w:val="00640591"/>
    <w:rsid w:val="006408E8"/>
    <w:rsid w:val="006416DF"/>
    <w:rsid w:val="00641786"/>
    <w:rsid w:val="00645F5D"/>
    <w:rsid w:val="00646403"/>
    <w:rsid w:val="00646DA1"/>
    <w:rsid w:val="006471EE"/>
    <w:rsid w:val="00647EFC"/>
    <w:rsid w:val="00650F6B"/>
    <w:rsid w:val="00651571"/>
    <w:rsid w:val="00652082"/>
    <w:rsid w:val="0065298A"/>
    <w:rsid w:val="006529E6"/>
    <w:rsid w:val="0065360B"/>
    <w:rsid w:val="006548EF"/>
    <w:rsid w:val="0065542D"/>
    <w:rsid w:val="0065583C"/>
    <w:rsid w:val="00656C3C"/>
    <w:rsid w:val="0065724E"/>
    <w:rsid w:val="00660123"/>
    <w:rsid w:val="0066295E"/>
    <w:rsid w:val="00662983"/>
    <w:rsid w:val="00662D1C"/>
    <w:rsid w:val="0066331B"/>
    <w:rsid w:val="00663664"/>
    <w:rsid w:val="006637AD"/>
    <w:rsid w:val="00663958"/>
    <w:rsid w:val="0066399D"/>
    <w:rsid w:val="00664C7E"/>
    <w:rsid w:val="00664E0E"/>
    <w:rsid w:val="00665311"/>
    <w:rsid w:val="00665BE2"/>
    <w:rsid w:val="00665EF8"/>
    <w:rsid w:val="00666C5D"/>
    <w:rsid w:val="00666FD2"/>
    <w:rsid w:val="006670F3"/>
    <w:rsid w:val="006678C4"/>
    <w:rsid w:val="006702C3"/>
    <w:rsid w:val="00670398"/>
    <w:rsid w:val="00670968"/>
    <w:rsid w:val="00670D2C"/>
    <w:rsid w:val="0067111A"/>
    <w:rsid w:val="0067114E"/>
    <w:rsid w:val="0067200A"/>
    <w:rsid w:val="0067223C"/>
    <w:rsid w:val="006725E8"/>
    <w:rsid w:val="00675015"/>
    <w:rsid w:val="00675394"/>
    <w:rsid w:val="006755F9"/>
    <w:rsid w:val="00677055"/>
    <w:rsid w:val="006778DF"/>
    <w:rsid w:val="006801F8"/>
    <w:rsid w:val="006804C4"/>
    <w:rsid w:val="00680CD2"/>
    <w:rsid w:val="00681DA8"/>
    <w:rsid w:val="0068266E"/>
    <w:rsid w:val="006831C9"/>
    <w:rsid w:val="0068352C"/>
    <w:rsid w:val="00684ED0"/>
    <w:rsid w:val="006851ED"/>
    <w:rsid w:val="00685345"/>
    <w:rsid w:val="00686E4F"/>
    <w:rsid w:val="00690064"/>
    <w:rsid w:val="00690095"/>
    <w:rsid w:val="0069080D"/>
    <w:rsid w:val="00690A90"/>
    <w:rsid w:val="00691EAB"/>
    <w:rsid w:val="00692E54"/>
    <w:rsid w:val="00694192"/>
    <w:rsid w:val="006950F7"/>
    <w:rsid w:val="006963A8"/>
    <w:rsid w:val="006970B4"/>
    <w:rsid w:val="00697296"/>
    <w:rsid w:val="006A09B1"/>
    <w:rsid w:val="006A0BE9"/>
    <w:rsid w:val="006A150C"/>
    <w:rsid w:val="006A25F4"/>
    <w:rsid w:val="006A27A6"/>
    <w:rsid w:val="006A2BAE"/>
    <w:rsid w:val="006A390C"/>
    <w:rsid w:val="006A3B12"/>
    <w:rsid w:val="006A432B"/>
    <w:rsid w:val="006A59AD"/>
    <w:rsid w:val="006A6404"/>
    <w:rsid w:val="006A6440"/>
    <w:rsid w:val="006A6937"/>
    <w:rsid w:val="006A6B1A"/>
    <w:rsid w:val="006A6BBC"/>
    <w:rsid w:val="006A7878"/>
    <w:rsid w:val="006B059E"/>
    <w:rsid w:val="006B0F14"/>
    <w:rsid w:val="006B1636"/>
    <w:rsid w:val="006B3C3A"/>
    <w:rsid w:val="006B4831"/>
    <w:rsid w:val="006B4A20"/>
    <w:rsid w:val="006B4ED3"/>
    <w:rsid w:val="006B53DE"/>
    <w:rsid w:val="006B54A8"/>
    <w:rsid w:val="006B5649"/>
    <w:rsid w:val="006B5C66"/>
    <w:rsid w:val="006B5E17"/>
    <w:rsid w:val="006B60CD"/>
    <w:rsid w:val="006B63A6"/>
    <w:rsid w:val="006B687F"/>
    <w:rsid w:val="006B6EDC"/>
    <w:rsid w:val="006B7423"/>
    <w:rsid w:val="006B7DD8"/>
    <w:rsid w:val="006C095C"/>
    <w:rsid w:val="006C0BBD"/>
    <w:rsid w:val="006C1255"/>
    <w:rsid w:val="006C3567"/>
    <w:rsid w:val="006C3EC5"/>
    <w:rsid w:val="006C438D"/>
    <w:rsid w:val="006C4BD1"/>
    <w:rsid w:val="006C4CFD"/>
    <w:rsid w:val="006C5227"/>
    <w:rsid w:val="006C5EDB"/>
    <w:rsid w:val="006D084A"/>
    <w:rsid w:val="006D102F"/>
    <w:rsid w:val="006D3D49"/>
    <w:rsid w:val="006D5AE1"/>
    <w:rsid w:val="006D7046"/>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CEB"/>
    <w:rsid w:val="006E7905"/>
    <w:rsid w:val="006E7C1A"/>
    <w:rsid w:val="006F0362"/>
    <w:rsid w:val="006F0BAE"/>
    <w:rsid w:val="006F0E48"/>
    <w:rsid w:val="006F1059"/>
    <w:rsid w:val="006F1697"/>
    <w:rsid w:val="006F2016"/>
    <w:rsid w:val="006F26A0"/>
    <w:rsid w:val="006F276D"/>
    <w:rsid w:val="006F355E"/>
    <w:rsid w:val="006F382D"/>
    <w:rsid w:val="006F3D14"/>
    <w:rsid w:val="006F404A"/>
    <w:rsid w:val="006F4223"/>
    <w:rsid w:val="006F717C"/>
    <w:rsid w:val="006F71B3"/>
    <w:rsid w:val="006F7981"/>
    <w:rsid w:val="00700697"/>
    <w:rsid w:val="007008E0"/>
    <w:rsid w:val="00700BE3"/>
    <w:rsid w:val="00701CBF"/>
    <w:rsid w:val="00701D31"/>
    <w:rsid w:val="00701E68"/>
    <w:rsid w:val="00701F02"/>
    <w:rsid w:val="00702AC0"/>
    <w:rsid w:val="00703B63"/>
    <w:rsid w:val="00704C27"/>
    <w:rsid w:val="007050F2"/>
    <w:rsid w:val="0070540E"/>
    <w:rsid w:val="007061A7"/>
    <w:rsid w:val="0070660C"/>
    <w:rsid w:val="00706743"/>
    <w:rsid w:val="00707124"/>
    <w:rsid w:val="007076BF"/>
    <w:rsid w:val="00707ADF"/>
    <w:rsid w:val="00707C21"/>
    <w:rsid w:val="007102AF"/>
    <w:rsid w:val="00710A57"/>
    <w:rsid w:val="00711828"/>
    <w:rsid w:val="00711898"/>
    <w:rsid w:val="0071257E"/>
    <w:rsid w:val="00713D7B"/>
    <w:rsid w:val="0071462C"/>
    <w:rsid w:val="00714E49"/>
    <w:rsid w:val="00715003"/>
    <w:rsid w:val="00715BB0"/>
    <w:rsid w:val="007161AD"/>
    <w:rsid w:val="00716290"/>
    <w:rsid w:val="00716646"/>
    <w:rsid w:val="007173D4"/>
    <w:rsid w:val="00717BDB"/>
    <w:rsid w:val="00717FF7"/>
    <w:rsid w:val="0072099C"/>
    <w:rsid w:val="00720F0C"/>
    <w:rsid w:val="00721560"/>
    <w:rsid w:val="00721C34"/>
    <w:rsid w:val="00722BC5"/>
    <w:rsid w:val="00722C74"/>
    <w:rsid w:val="00722E0C"/>
    <w:rsid w:val="007234C8"/>
    <w:rsid w:val="0072369F"/>
    <w:rsid w:val="00724461"/>
    <w:rsid w:val="0072452C"/>
    <w:rsid w:val="00724A4F"/>
    <w:rsid w:val="00724F86"/>
    <w:rsid w:val="00726178"/>
    <w:rsid w:val="0072659D"/>
    <w:rsid w:val="007266E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EC8"/>
    <w:rsid w:val="00735F26"/>
    <w:rsid w:val="00735FB5"/>
    <w:rsid w:val="007364F0"/>
    <w:rsid w:val="007367EC"/>
    <w:rsid w:val="0073691F"/>
    <w:rsid w:val="0073762F"/>
    <w:rsid w:val="00737FA8"/>
    <w:rsid w:val="0074071D"/>
    <w:rsid w:val="00740FAE"/>
    <w:rsid w:val="007413B0"/>
    <w:rsid w:val="00741ED4"/>
    <w:rsid w:val="00743826"/>
    <w:rsid w:val="00743B5E"/>
    <w:rsid w:val="00743E82"/>
    <w:rsid w:val="00743FE6"/>
    <w:rsid w:val="00746907"/>
    <w:rsid w:val="00746A47"/>
    <w:rsid w:val="0075114E"/>
    <w:rsid w:val="007512C7"/>
    <w:rsid w:val="00751370"/>
    <w:rsid w:val="00751888"/>
    <w:rsid w:val="00751D0D"/>
    <w:rsid w:val="007522FB"/>
    <w:rsid w:val="00752528"/>
    <w:rsid w:val="007528D1"/>
    <w:rsid w:val="00752933"/>
    <w:rsid w:val="00752CE3"/>
    <w:rsid w:val="0075345D"/>
    <w:rsid w:val="007538FD"/>
    <w:rsid w:val="00754C0D"/>
    <w:rsid w:val="00756867"/>
    <w:rsid w:val="00757028"/>
    <w:rsid w:val="007610B9"/>
    <w:rsid w:val="007615EC"/>
    <w:rsid w:val="007617EA"/>
    <w:rsid w:val="0076207C"/>
    <w:rsid w:val="00763916"/>
    <w:rsid w:val="00763F8B"/>
    <w:rsid w:val="00764180"/>
    <w:rsid w:val="007653C9"/>
    <w:rsid w:val="00765641"/>
    <w:rsid w:val="00765833"/>
    <w:rsid w:val="0076641F"/>
    <w:rsid w:val="00767705"/>
    <w:rsid w:val="00767C8C"/>
    <w:rsid w:val="00770877"/>
    <w:rsid w:val="0077168A"/>
    <w:rsid w:val="00772868"/>
    <w:rsid w:val="00772E2A"/>
    <w:rsid w:val="00773F6A"/>
    <w:rsid w:val="00774130"/>
    <w:rsid w:val="007742E5"/>
    <w:rsid w:val="0077530A"/>
    <w:rsid w:val="007754A7"/>
    <w:rsid w:val="00775A29"/>
    <w:rsid w:val="00775EEA"/>
    <w:rsid w:val="00777863"/>
    <w:rsid w:val="00777872"/>
    <w:rsid w:val="0078012B"/>
    <w:rsid w:val="00780DD1"/>
    <w:rsid w:val="00780EBC"/>
    <w:rsid w:val="0078216F"/>
    <w:rsid w:val="00782594"/>
    <w:rsid w:val="007827B6"/>
    <w:rsid w:val="007829EE"/>
    <w:rsid w:val="00783572"/>
    <w:rsid w:val="00783617"/>
    <w:rsid w:val="00783EB7"/>
    <w:rsid w:val="00783F89"/>
    <w:rsid w:val="007840B2"/>
    <w:rsid w:val="007842FD"/>
    <w:rsid w:val="007846DC"/>
    <w:rsid w:val="00784CB2"/>
    <w:rsid w:val="00785C44"/>
    <w:rsid w:val="00785D58"/>
    <w:rsid w:val="00785F17"/>
    <w:rsid w:val="00787A34"/>
    <w:rsid w:val="007918C5"/>
    <w:rsid w:val="00792103"/>
    <w:rsid w:val="00792F63"/>
    <w:rsid w:val="00793096"/>
    <w:rsid w:val="00793263"/>
    <w:rsid w:val="00793392"/>
    <w:rsid w:val="00793CE0"/>
    <w:rsid w:val="00794574"/>
    <w:rsid w:val="00794779"/>
    <w:rsid w:val="00796112"/>
    <w:rsid w:val="007964DA"/>
    <w:rsid w:val="007966CF"/>
    <w:rsid w:val="0079689E"/>
    <w:rsid w:val="007970A0"/>
    <w:rsid w:val="00797399"/>
    <w:rsid w:val="0079780F"/>
    <w:rsid w:val="007A01D9"/>
    <w:rsid w:val="007A0244"/>
    <w:rsid w:val="007A079B"/>
    <w:rsid w:val="007A0BFF"/>
    <w:rsid w:val="007A0C6B"/>
    <w:rsid w:val="007A0ED3"/>
    <w:rsid w:val="007A1EA8"/>
    <w:rsid w:val="007A2A85"/>
    <w:rsid w:val="007A381D"/>
    <w:rsid w:val="007A3D61"/>
    <w:rsid w:val="007A47E7"/>
    <w:rsid w:val="007A4DAE"/>
    <w:rsid w:val="007A5820"/>
    <w:rsid w:val="007A6C62"/>
    <w:rsid w:val="007A732F"/>
    <w:rsid w:val="007B094C"/>
    <w:rsid w:val="007B0B4A"/>
    <w:rsid w:val="007B170D"/>
    <w:rsid w:val="007B1B3C"/>
    <w:rsid w:val="007B1D3D"/>
    <w:rsid w:val="007B2EA0"/>
    <w:rsid w:val="007B362C"/>
    <w:rsid w:val="007B38ED"/>
    <w:rsid w:val="007B4FE1"/>
    <w:rsid w:val="007B645B"/>
    <w:rsid w:val="007B731B"/>
    <w:rsid w:val="007C0104"/>
    <w:rsid w:val="007C0610"/>
    <w:rsid w:val="007C0672"/>
    <w:rsid w:val="007C0ADD"/>
    <w:rsid w:val="007C17CC"/>
    <w:rsid w:val="007C1A33"/>
    <w:rsid w:val="007C2615"/>
    <w:rsid w:val="007C342C"/>
    <w:rsid w:val="007C4522"/>
    <w:rsid w:val="007C539F"/>
    <w:rsid w:val="007C53D2"/>
    <w:rsid w:val="007C56D0"/>
    <w:rsid w:val="007C5B7D"/>
    <w:rsid w:val="007C663C"/>
    <w:rsid w:val="007C67F7"/>
    <w:rsid w:val="007C7328"/>
    <w:rsid w:val="007C750E"/>
    <w:rsid w:val="007D0570"/>
    <w:rsid w:val="007D0F6D"/>
    <w:rsid w:val="007D0FA1"/>
    <w:rsid w:val="007D1021"/>
    <w:rsid w:val="007D1BF8"/>
    <w:rsid w:val="007D23F1"/>
    <w:rsid w:val="007D2585"/>
    <w:rsid w:val="007D3085"/>
    <w:rsid w:val="007D30F1"/>
    <w:rsid w:val="007D36F1"/>
    <w:rsid w:val="007D408A"/>
    <w:rsid w:val="007D4FB3"/>
    <w:rsid w:val="007D53CA"/>
    <w:rsid w:val="007D58AC"/>
    <w:rsid w:val="007D7388"/>
    <w:rsid w:val="007E0B35"/>
    <w:rsid w:val="007E0D2C"/>
    <w:rsid w:val="007E1177"/>
    <w:rsid w:val="007E245D"/>
    <w:rsid w:val="007E3BA1"/>
    <w:rsid w:val="007E3BA3"/>
    <w:rsid w:val="007E421F"/>
    <w:rsid w:val="007E4C59"/>
    <w:rsid w:val="007E546A"/>
    <w:rsid w:val="007E662D"/>
    <w:rsid w:val="007E7983"/>
    <w:rsid w:val="007F04BE"/>
    <w:rsid w:val="007F0FC7"/>
    <w:rsid w:val="007F136D"/>
    <w:rsid w:val="007F13FA"/>
    <w:rsid w:val="007F2D19"/>
    <w:rsid w:val="007F3ABB"/>
    <w:rsid w:val="007F44E9"/>
    <w:rsid w:val="007F44EC"/>
    <w:rsid w:val="007F4C71"/>
    <w:rsid w:val="007F62A2"/>
    <w:rsid w:val="007F6CEF"/>
    <w:rsid w:val="007F71E7"/>
    <w:rsid w:val="007F79D8"/>
    <w:rsid w:val="007F7E9F"/>
    <w:rsid w:val="007F7FB8"/>
    <w:rsid w:val="008001BC"/>
    <w:rsid w:val="0080081A"/>
    <w:rsid w:val="00801868"/>
    <w:rsid w:val="008018F1"/>
    <w:rsid w:val="008022B0"/>
    <w:rsid w:val="008034BD"/>
    <w:rsid w:val="00803C64"/>
    <w:rsid w:val="00803E1C"/>
    <w:rsid w:val="008046FF"/>
    <w:rsid w:val="00804B16"/>
    <w:rsid w:val="008057E0"/>
    <w:rsid w:val="00805C18"/>
    <w:rsid w:val="0080620F"/>
    <w:rsid w:val="008066E8"/>
    <w:rsid w:val="00807447"/>
    <w:rsid w:val="008078F9"/>
    <w:rsid w:val="00807CA7"/>
    <w:rsid w:val="00810934"/>
    <w:rsid w:val="00810F77"/>
    <w:rsid w:val="00811B63"/>
    <w:rsid w:val="00812732"/>
    <w:rsid w:val="00813127"/>
    <w:rsid w:val="00814120"/>
    <w:rsid w:val="00814430"/>
    <w:rsid w:val="0081586F"/>
    <w:rsid w:val="008160D5"/>
    <w:rsid w:val="00817F2B"/>
    <w:rsid w:val="008200E0"/>
    <w:rsid w:val="0082057F"/>
    <w:rsid w:val="00820C5E"/>
    <w:rsid w:val="00820EA1"/>
    <w:rsid w:val="00821925"/>
    <w:rsid w:val="00823165"/>
    <w:rsid w:val="0082326E"/>
    <w:rsid w:val="00824590"/>
    <w:rsid w:val="008247A0"/>
    <w:rsid w:val="008258B5"/>
    <w:rsid w:val="008262EA"/>
    <w:rsid w:val="00827248"/>
    <w:rsid w:val="008306BC"/>
    <w:rsid w:val="00831F65"/>
    <w:rsid w:val="008321AF"/>
    <w:rsid w:val="0083280F"/>
    <w:rsid w:val="00833748"/>
    <w:rsid w:val="0083385A"/>
    <w:rsid w:val="008342A4"/>
    <w:rsid w:val="008348DF"/>
    <w:rsid w:val="00834C59"/>
    <w:rsid w:val="008352EE"/>
    <w:rsid w:val="00835321"/>
    <w:rsid w:val="00836932"/>
    <w:rsid w:val="00837B6C"/>
    <w:rsid w:val="00837EF4"/>
    <w:rsid w:val="00837F78"/>
    <w:rsid w:val="008402EE"/>
    <w:rsid w:val="008408B1"/>
    <w:rsid w:val="0084184F"/>
    <w:rsid w:val="008421ED"/>
    <w:rsid w:val="00842C81"/>
    <w:rsid w:val="00842CF7"/>
    <w:rsid w:val="00843580"/>
    <w:rsid w:val="0084360E"/>
    <w:rsid w:val="0084389D"/>
    <w:rsid w:val="008449C7"/>
    <w:rsid w:val="00844B53"/>
    <w:rsid w:val="00844E69"/>
    <w:rsid w:val="008454BC"/>
    <w:rsid w:val="008463DC"/>
    <w:rsid w:val="008463E8"/>
    <w:rsid w:val="00846472"/>
    <w:rsid w:val="008466A3"/>
    <w:rsid w:val="00846ADE"/>
    <w:rsid w:val="00847D30"/>
    <w:rsid w:val="00851070"/>
    <w:rsid w:val="00851951"/>
    <w:rsid w:val="00851CD5"/>
    <w:rsid w:val="00852703"/>
    <w:rsid w:val="00852BD2"/>
    <w:rsid w:val="00852F3A"/>
    <w:rsid w:val="00853A49"/>
    <w:rsid w:val="00853D40"/>
    <w:rsid w:val="00855380"/>
    <w:rsid w:val="00855C65"/>
    <w:rsid w:val="00855E4F"/>
    <w:rsid w:val="00856700"/>
    <w:rsid w:val="00856E98"/>
    <w:rsid w:val="00857042"/>
    <w:rsid w:val="00860303"/>
    <w:rsid w:val="00860D85"/>
    <w:rsid w:val="00861464"/>
    <w:rsid w:val="00862D06"/>
    <w:rsid w:val="00865D34"/>
    <w:rsid w:val="00867493"/>
    <w:rsid w:val="00867DD3"/>
    <w:rsid w:val="00867F42"/>
    <w:rsid w:val="00872014"/>
    <w:rsid w:val="00873026"/>
    <w:rsid w:val="008739BF"/>
    <w:rsid w:val="00873AB4"/>
    <w:rsid w:val="00873D4A"/>
    <w:rsid w:val="00873F84"/>
    <w:rsid w:val="0087450A"/>
    <w:rsid w:val="00874632"/>
    <w:rsid w:val="00874EB0"/>
    <w:rsid w:val="00877DCA"/>
    <w:rsid w:val="00881140"/>
    <w:rsid w:val="0088134C"/>
    <w:rsid w:val="0088136C"/>
    <w:rsid w:val="00881711"/>
    <w:rsid w:val="0088226D"/>
    <w:rsid w:val="00882319"/>
    <w:rsid w:val="00882746"/>
    <w:rsid w:val="008829A4"/>
    <w:rsid w:val="008834BD"/>
    <w:rsid w:val="008841FA"/>
    <w:rsid w:val="00885A7A"/>
    <w:rsid w:val="00885CE0"/>
    <w:rsid w:val="008866BE"/>
    <w:rsid w:val="00886960"/>
    <w:rsid w:val="0088706F"/>
    <w:rsid w:val="008871DC"/>
    <w:rsid w:val="00887F2B"/>
    <w:rsid w:val="0089272C"/>
    <w:rsid w:val="0089350B"/>
    <w:rsid w:val="00893589"/>
    <w:rsid w:val="00893851"/>
    <w:rsid w:val="00893C84"/>
    <w:rsid w:val="008943CA"/>
    <w:rsid w:val="00895F88"/>
    <w:rsid w:val="00896CCD"/>
    <w:rsid w:val="008972B9"/>
    <w:rsid w:val="00897D27"/>
    <w:rsid w:val="008A0D26"/>
    <w:rsid w:val="008A0FC2"/>
    <w:rsid w:val="008A1BEC"/>
    <w:rsid w:val="008A21E3"/>
    <w:rsid w:val="008A293A"/>
    <w:rsid w:val="008A2C74"/>
    <w:rsid w:val="008A2C86"/>
    <w:rsid w:val="008A36D2"/>
    <w:rsid w:val="008A37EB"/>
    <w:rsid w:val="008A3E75"/>
    <w:rsid w:val="008A4475"/>
    <w:rsid w:val="008A4D9D"/>
    <w:rsid w:val="008A6238"/>
    <w:rsid w:val="008A686D"/>
    <w:rsid w:val="008A6FE4"/>
    <w:rsid w:val="008A718B"/>
    <w:rsid w:val="008A7775"/>
    <w:rsid w:val="008B099A"/>
    <w:rsid w:val="008B1FD3"/>
    <w:rsid w:val="008B2DF5"/>
    <w:rsid w:val="008B2E27"/>
    <w:rsid w:val="008B4864"/>
    <w:rsid w:val="008B4959"/>
    <w:rsid w:val="008B5A2D"/>
    <w:rsid w:val="008B624E"/>
    <w:rsid w:val="008B6F64"/>
    <w:rsid w:val="008C06DF"/>
    <w:rsid w:val="008C23D5"/>
    <w:rsid w:val="008C2798"/>
    <w:rsid w:val="008C2AA6"/>
    <w:rsid w:val="008C2D62"/>
    <w:rsid w:val="008C32E8"/>
    <w:rsid w:val="008C3CCE"/>
    <w:rsid w:val="008C3E6F"/>
    <w:rsid w:val="008C4BF9"/>
    <w:rsid w:val="008C570F"/>
    <w:rsid w:val="008C59B3"/>
    <w:rsid w:val="008C6ABD"/>
    <w:rsid w:val="008C76A2"/>
    <w:rsid w:val="008D0135"/>
    <w:rsid w:val="008D13DC"/>
    <w:rsid w:val="008D2034"/>
    <w:rsid w:val="008D21A2"/>
    <w:rsid w:val="008D3B59"/>
    <w:rsid w:val="008D4813"/>
    <w:rsid w:val="008D560D"/>
    <w:rsid w:val="008D6835"/>
    <w:rsid w:val="008D742F"/>
    <w:rsid w:val="008D7D46"/>
    <w:rsid w:val="008E180E"/>
    <w:rsid w:val="008E1826"/>
    <w:rsid w:val="008E1D5B"/>
    <w:rsid w:val="008E2EB6"/>
    <w:rsid w:val="008E3284"/>
    <w:rsid w:val="008E4764"/>
    <w:rsid w:val="008E5A0E"/>
    <w:rsid w:val="008E5F30"/>
    <w:rsid w:val="008E7387"/>
    <w:rsid w:val="008F0D5C"/>
    <w:rsid w:val="008F0FC7"/>
    <w:rsid w:val="008F10C8"/>
    <w:rsid w:val="008F13BA"/>
    <w:rsid w:val="008F1F6F"/>
    <w:rsid w:val="008F3984"/>
    <w:rsid w:val="008F4391"/>
    <w:rsid w:val="008F5DF4"/>
    <w:rsid w:val="008F611E"/>
    <w:rsid w:val="008F64EC"/>
    <w:rsid w:val="008F67D6"/>
    <w:rsid w:val="008F732A"/>
    <w:rsid w:val="008F76B5"/>
    <w:rsid w:val="008F78D5"/>
    <w:rsid w:val="008F7D58"/>
    <w:rsid w:val="009002B4"/>
    <w:rsid w:val="009003E1"/>
    <w:rsid w:val="009019DF"/>
    <w:rsid w:val="00902616"/>
    <w:rsid w:val="00902751"/>
    <w:rsid w:val="009041AE"/>
    <w:rsid w:val="00905C25"/>
    <w:rsid w:val="00905DF3"/>
    <w:rsid w:val="0090721D"/>
    <w:rsid w:val="0090726F"/>
    <w:rsid w:val="009073EF"/>
    <w:rsid w:val="009107CE"/>
    <w:rsid w:val="0091080E"/>
    <w:rsid w:val="0091115C"/>
    <w:rsid w:val="0091116F"/>
    <w:rsid w:val="00912906"/>
    <w:rsid w:val="00912C6C"/>
    <w:rsid w:val="00914905"/>
    <w:rsid w:val="00915437"/>
    <w:rsid w:val="00916A49"/>
    <w:rsid w:val="00916FDC"/>
    <w:rsid w:val="0091743F"/>
    <w:rsid w:val="00917D58"/>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7804"/>
    <w:rsid w:val="00927CE8"/>
    <w:rsid w:val="00927E9D"/>
    <w:rsid w:val="0093017A"/>
    <w:rsid w:val="009303A2"/>
    <w:rsid w:val="00930694"/>
    <w:rsid w:val="009309CD"/>
    <w:rsid w:val="00931D1B"/>
    <w:rsid w:val="0093343C"/>
    <w:rsid w:val="00933F80"/>
    <w:rsid w:val="00934329"/>
    <w:rsid w:val="009353B5"/>
    <w:rsid w:val="009375A3"/>
    <w:rsid w:val="0093766D"/>
    <w:rsid w:val="00937745"/>
    <w:rsid w:val="00941A3B"/>
    <w:rsid w:val="00941F1B"/>
    <w:rsid w:val="00941FE7"/>
    <w:rsid w:val="0094241A"/>
    <w:rsid w:val="009432C8"/>
    <w:rsid w:val="00943B36"/>
    <w:rsid w:val="00944C43"/>
    <w:rsid w:val="00945525"/>
    <w:rsid w:val="009461AD"/>
    <w:rsid w:val="00946605"/>
    <w:rsid w:val="00946AFC"/>
    <w:rsid w:val="00946B77"/>
    <w:rsid w:val="00946C84"/>
    <w:rsid w:val="009474E9"/>
    <w:rsid w:val="00950107"/>
    <w:rsid w:val="0095061A"/>
    <w:rsid w:val="009509FA"/>
    <w:rsid w:val="00950B50"/>
    <w:rsid w:val="00950DD8"/>
    <w:rsid w:val="009519A3"/>
    <w:rsid w:val="00951A3A"/>
    <w:rsid w:val="00951B9B"/>
    <w:rsid w:val="009526C5"/>
    <w:rsid w:val="00952DF0"/>
    <w:rsid w:val="00953954"/>
    <w:rsid w:val="0095441F"/>
    <w:rsid w:val="0095470C"/>
    <w:rsid w:val="00954A42"/>
    <w:rsid w:val="00954B93"/>
    <w:rsid w:val="00955F21"/>
    <w:rsid w:val="0095759B"/>
    <w:rsid w:val="009576C5"/>
    <w:rsid w:val="00957FA4"/>
    <w:rsid w:val="00961299"/>
    <w:rsid w:val="00961597"/>
    <w:rsid w:val="00961640"/>
    <w:rsid w:val="00962357"/>
    <w:rsid w:val="00962441"/>
    <w:rsid w:val="009630B2"/>
    <w:rsid w:val="00963106"/>
    <w:rsid w:val="00963786"/>
    <w:rsid w:val="00963944"/>
    <w:rsid w:val="00963981"/>
    <w:rsid w:val="00964E87"/>
    <w:rsid w:val="00964F9D"/>
    <w:rsid w:val="00964FBB"/>
    <w:rsid w:val="00965143"/>
    <w:rsid w:val="00965276"/>
    <w:rsid w:val="00965568"/>
    <w:rsid w:val="0096580C"/>
    <w:rsid w:val="0096596F"/>
    <w:rsid w:val="0096635A"/>
    <w:rsid w:val="009663B7"/>
    <w:rsid w:val="00966604"/>
    <w:rsid w:val="00966968"/>
    <w:rsid w:val="00967F58"/>
    <w:rsid w:val="009710E3"/>
    <w:rsid w:val="009718EB"/>
    <w:rsid w:val="009753CC"/>
    <w:rsid w:val="00975569"/>
    <w:rsid w:val="00975824"/>
    <w:rsid w:val="00975E99"/>
    <w:rsid w:val="009778A8"/>
    <w:rsid w:val="00980205"/>
    <w:rsid w:val="0098049E"/>
    <w:rsid w:val="00981ED3"/>
    <w:rsid w:val="00982583"/>
    <w:rsid w:val="0098360B"/>
    <w:rsid w:val="00983AD4"/>
    <w:rsid w:val="00983CAD"/>
    <w:rsid w:val="00983F0C"/>
    <w:rsid w:val="00984B01"/>
    <w:rsid w:val="00984D44"/>
    <w:rsid w:val="00985344"/>
    <w:rsid w:val="009854BD"/>
    <w:rsid w:val="00986D0C"/>
    <w:rsid w:val="00987640"/>
    <w:rsid w:val="00987774"/>
    <w:rsid w:val="00987AAB"/>
    <w:rsid w:val="00987D05"/>
    <w:rsid w:val="00987FE6"/>
    <w:rsid w:val="00990B85"/>
    <w:rsid w:val="00990DC4"/>
    <w:rsid w:val="00990EBE"/>
    <w:rsid w:val="00990FC8"/>
    <w:rsid w:val="00991336"/>
    <w:rsid w:val="009917C6"/>
    <w:rsid w:val="00991A83"/>
    <w:rsid w:val="009920EB"/>
    <w:rsid w:val="00993234"/>
    <w:rsid w:val="0099454F"/>
    <w:rsid w:val="00994903"/>
    <w:rsid w:val="00994B11"/>
    <w:rsid w:val="0099538D"/>
    <w:rsid w:val="00996314"/>
    <w:rsid w:val="009968E7"/>
    <w:rsid w:val="00997C0F"/>
    <w:rsid w:val="00997F2E"/>
    <w:rsid w:val="009A26ED"/>
    <w:rsid w:val="009A3C83"/>
    <w:rsid w:val="009A45FC"/>
    <w:rsid w:val="009A53F5"/>
    <w:rsid w:val="009A5716"/>
    <w:rsid w:val="009A590A"/>
    <w:rsid w:val="009A5916"/>
    <w:rsid w:val="009A5A77"/>
    <w:rsid w:val="009A5EFB"/>
    <w:rsid w:val="009A7562"/>
    <w:rsid w:val="009A7844"/>
    <w:rsid w:val="009B0449"/>
    <w:rsid w:val="009B10F2"/>
    <w:rsid w:val="009B13BC"/>
    <w:rsid w:val="009B2728"/>
    <w:rsid w:val="009B36AB"/>
    <w:rsid w:val="009B3C0B"/>
    <w:rsid w:val="009B42E3"/>
    <w:rsid w:val="009B4E4D"/>
    <w:rsid w:val="009B5BEA"/>
    <w:rsid w:val="009B5FAD"/>
    <w:rsid w:val="009B6CE2"/>
    <w:rsid w:val="009B6F41"/>
    <w:rsid w:val="009B717F"/>
    <w:rsid w:val="009B79A5"/>
    <w:rsid w:val="009B79FE"/>
    <w:rsid w:val="009C0612"/>
    <w:rsid w:val="009C1971"/>
    <w:rsid w:val="009C1DF8"/>
    <w:rsid w:val="009C204B"/>
    <w:rsid w:val="009C20E0"/>
    <w:rsid w:val="009C43D0"/>
    <w:rsid w:val="009C5843"/>
    <w:rsid w:val="009C5CFF"/>
    <w:rsid w:val="009C6B3B"/>
    <w:rsid w:val="009C7084"/>
    <w:rsid w:val="009C7280"/>
    <w:rsid w:val="009C7B79"/>
    <w:rsid w:val="009C7C64"/>
    <w:rsid w:val="009D0AD5"/>
    <w:rsid w:val="009D22E7"/>
    <w:rsid w:val="009D27F0"/>
    <w:rsid w:val="009D2E8C"/>
    <w:rsid w:val="009D32F9"/>
    <w:rsid w:val="009D4CA3"/>
    <w:rsid w:val="009D50B4"/>
    <w:rsid w:val="009D5A71"/>
    <w:rsid w:val="009D5BEB"/>
    <w:rsid w:val="009D5D7D"/>
    <w:rsid w:val="009D6CAF"/>
    <w:rsid w:val="009D6D99"/>
    <w:rsid w:val="009E1997"/>
    <w:rsid w:val="009E19B2"/>
    <w:rsid w:val="009E28A0"/>
    <w:rsid w:val="009E2904"/>
    <w:rsid w:val="009E34FC"/>
    <w:rsid w:val="009E4133"/>
    <w:rsid w:val="009E42D3"/>
    <w:rsid w:val="009E4EA0"/>
    <w:rsid w:val="009E5606"/>
    <w:rsid w:val="009E5C9D"/>
    <w:rsid w:val="009E5F05"/>
    <w:rsid w:val="009E67B0"/>
    <w:rsid w:val="009E6D6A"/>
    <w:rsid w:val="009E70C5"/>
    <w:rsid w:val="009F1E8A"/>
    <w:rsid w:val="009F1EB4"/>
    <w:rsid w:val="009F215F"/>
    <w:rsid w:val="009F2253"/>
    <w:rsid w:val="009F2DEF"/>
    <w:rsid w:val="009F303C"/>
    <w:rsid w:val="009F34BE"/>
    <w:rsid w:val="009F4207"/>
    <w:rsid w:val="009F485D"/>
    <w:rsid w:val="009F4C13"/>
    <w:rsid w:val="009F63D8"/>
    <w:rsid w:val="009F78D7"/>
    <w:rsid w:val="009F7BFD"/>
    <w:rsid w:val="009F7EC2"/>
    <w:rsid w:val="00A009E2"/>
    <w:rsid w:val="00A01C4C"/>
    <w:rsid w:val="00A01D9E"/>
    <w:rsid w:val="00A01F38"/>
    <w:rsid w:val="00A02372"/>
    <w:rsid w:val="00A02674"/>
    <w:rsid w:val="00A041A6"/>
    <w:rsid w:val="00A04644"/>
    <w:rsid w:val="00A05BD3"/>
    <w:rsid w:val="00A060A6"/>
    <w:rsid w:val="00A0617F"/>
    <w:rsid w:val="00A07894"/>
    <w:rsid w:val="00A079E8"/>
    <w:rsid w:val="00A10E7A"/>
    <w:rsid w:val="00A11A2B"/>
    <w:rsid w:val="00A11E3D"/>
    <w:rsid w:val="00A11EF6"/>
    <w:rsid w:val="00A136C6"/>
    <w:rsid w:val="00A1379E"/>
    <w:rsid w:val="00A14122"/>
    <w:rsid w:val="00A152D3"/>
    <w:rsid w:val="00A15C05"/>
    <w:rsid w:val="00A16E0E"/>
    <w:rsid w:val="00A17DAB"/>
    <w:rsid w:val="00A2064B"/>
    <w:rsid w:val="00A20F20"/>
    <w:rsid w:val="00A21356"/>
    <w:rsid w:val="00A21F83"/>
    <w:rsid w:val="00A2211E"/>
    <w:rsid w:val="00A22711"/>
    <w:rsid w:val="00A22EA3"/>
    <w:rsid w:val="00A2401D"/>
    <w:rsid w:val="00A241A6"/>
    <w:rsid w:val="00A24EAA"/>
    <w:rsid w:val="00A258B1"/>
    <w:rsid w:val="00A3018C"/>
    <w:rsid w:val="00A30290"/>
    <w:rsid w:val="00A3211F"/>
    <w:rsid w:val="00A32DA5"/>
    <w:rsid w:val="00A32F4E"/>
    <w:rsid w:val="00A3330C"/>
    <w:rsid w:val="00A33D1C"/>
    <w:rsid w:val="00A348D1"/>
    <w:rsid w:val="00A34EAE"/>
    <w:rsid w:val="00A35E85"/>
    <w:rsid w:val="00A36366"/>
    <w:rsid w:val="00A37445"/>
    <w:rsid w:val="00A375DD"/>
    <w:rsid w:val="00A40535"/>
    <w:rsid w:val="00A40593"/>
    <w:rsid w:val="00A416B1"/>
    <w:rsid w:val="00A4172A"/>
    <w:rsid w:val="00A42314"/>
    <w:rsid w:val="00A43368"/>
    <w:rsid w:val="00A438DE"/>
    <w:rsid w:val="00A442ED"/>
    <w:rsid w:val="00A447F8"/>
    <w:rsid w:val="00A44D8C"/>
    <w:rsid w:val="00A455BE"/>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73F"/>
    <w:rsid w:val="00A55CED"/>
    <w:rsid w:val="00A566AF"/>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6BA2"/>
    <w:rsid w:val="00A66BAD"/>
    <w:rsid w:val="00A67268"/>
    <w:rsid w:val="00A6750F"/>
    <w:rsid w:val="00A67F16"/>
    <w:rsid w:val="00A704E1"/>
    <w:rsid w:val="00A70F53"/>
    <w:rsid w:val="00A7144B"/>
    <w:rsid w:val="00A719FE"/>
    <w:rsid w:val="00A71EE9"/>
    <w:rsid w:val="00A71F47"/>
    <w:rsid w:val="00A7288D"/>
    <w:rsid w:val="00A729E3"/>
    <w:rsid w:val="00A73164"/>
    <w:rsid w:val="00A74003"/>
    <w:rsid w:val="00A74886"/>
    <w:rsid w:val="00A75A3C"/>
    <w:rsid w:val="00A76673"/>
    <w:rsid w:val="00A777FF"/>
    <w:rsid w:val="00A8029D"/>
    <w:rsid w:val="00A8032D"/>
    <w:rsid w:val="00A805E6"/>
    <w:rsid w:val="00A80A62"/>
    <w:rsid w:val="00A81025"/>
    <w:rsid w:val="00A81652"/>
    <w:rsid w:val="00A818CD"/>
    <w:rsid w:val="00A81CBE"/>
    <w:rsid w:val="00A82B8A"/>
    <w:rsid w:val="00A84B62"/>
    <w:rsid w:val="00A854FF"/>
    <w:rsid w:val="00A858E6"/>
    <w:rsid w:val="00A866C0"/>
    <w:rsid w:val="00A87567"/>
    <w:rsid w:val="00A90081"/>
    <w:rsid w:val="00A90FB2"/>
    <w:rsid w:val="00A91DB1"/>
    <w:rsid w:val="00A922F1"/>
    <w:rsid w:val="00A9269B"/>
    <w:rsid w:val="00A92E00"/>
    <w:rsid w:val="00A93631"/>
    <w:rsid w:val="00A93DD5"/>
    <w:rsid w:val="00A93E30"/>
    <w:rsid w:val="00A93F6D"/>
    <w:rsid w:val="00A9431B"/>
    <w:rsid w:val="00A943F9"/>
    <w:rsid w:val="00A94AC8"/>
    <w:rsid w:val="00A94CDB"/>
    <w:rsid w:val="00A95BF9"/>
    <w:rsid w:val="00A96F5F"/>
    <w:rsid w:val="00A97DD8"/>
    <w:rsid w:val="00AA04D3"/>
    <w:rsid w:val="00AA1ED3"/>
    <w:rsid w:val="00AA2128"/>
    <w:rsid w:val="00AA280C"/>
    <w:rsid w:val="00AA295A"/>
    <w:rsid w:val="00AA3726"/>
    <w:rsid w:val="00AA3C90"/>
    <w:rsid w:val="00AA3D4A"/>
    <w:rsid w:val="00AA3F01"/>
    <w:rsid w:val="00AA4004"/>
    <w:rsid w:val="00AA41CA"/>
    <w:rsid w:val="00AA53D7"/>
    <w:rsid w:val="00AA549D"/>
    <w:rsid w:val="00AA5EE3"/>
    <w:rsid w:val="00AA5F27"/>
    <w:rsid w:val="00AA65FA"/>
    <w:rsid w:val="00AA689D"/>
    <w:rsid w:val="00AA7537"/>
    <w:rsid w:val="00AA7A64"/>
    <w:rsid w:val="00AB0193"/>
    <w:rsid w:val="00AB03B9"/>
    <w:rsid w:val="00AB0613"/>
    <w:rsid w:val="00AB16E1"/>
    <w:rsid w:val="00AB1BE3"/>
    <w:rsid w:val="00AB1C12"/>
    <w:rsid w:val="00AB1C85"/>
    <w:rsid w:val="00AB2D07"/>
    <w:rsid w:val="00AB3222"/>
    <w:rsid w:val="00AB359A"/>
    <w:rsid w:val="00AB36EC"/>
    <w:rsid w:val="00AB427B"/>
    <w:rsid w:val="00AB4BBA"/>
    <w:rsid w:val="00AB4EC0"/>
    <w:rsid w:val="00AB632B"/>
    <w:rsid w:val="00AB65C6"/>
    <w:rsid w:val="00AB677F"/>
    <w:rsid w:val="00AC0253"/>
    <w:rsid w:val="00AC02AA"/>
    <w:rsid w:val="00AC0446"/>
    <w:rsid w:val="00AC131C"/>
    <w:rsid w:val="00AC1695"/>
    <w:rsid w:val="00AC1DB7"/>
    <w:rsid w:val="00AC241D"/>
    <w:rsid w:val="00AC2546"/>
    <w:rsid w:val="00AC288B"/>
    <w:rsid w:val="00AC4F58"/>
    <w:rsid w:val="00AC6DEB"/>
    <w:rsid w:val="00AC71D8"/>
    <w:rsid w:val="00AC7879"/>
    <w:rsid w:val="00AD036D"/>
    <w:rsid w:val="00AD09FC"/>
    <w:rsid w:val="00AD0AAE"/>
    <w:rsid w:val="00AD1026"/>
    <w:rsid w:val="00AD112D"/>
    <w:rsid w:val="00AD11AB"/>
    <w:rsid w:val="00AD2258"/>
    <w:rsid w:val="00AD3242"/>
    <w:rsid w:val="00AD3AE0"/>
    <w:rsid w:val="00AD3F6D"/>
    <w:rsid w:val="00AD443D"/>
    <w:rsid w:val="00AD449F"/>
    <w:rsid w:val="00AD4D5D"/>
    <w:rsid w:val="00AD6AA1"/>
    <w:rsid w:val="00AD6ADE"/>
    <w:rsid w:val="00AD6F7F"/>
    <w:rsid w:val="00AD7BC8"/>
    <w:rsid w:val="00AE15A8"/>
    <w:rsid w:val="00AE1891"/>
    <w:rsid w:val="00AE1C0D"/>
    <w:rsid w:val="00AE2B0B"/>
    <w:rsid w:val="00AE3CD4"/>
    <w:rsid w:val="00AE3D37"/>
    <w:rsid w:val="00AE44B6"/>
    <w:rsid w:val="00AE5A55"/>
    <w:rsid w:val="00AE5ED2"/>
    <w:rsid w:val="00AE68E2"/>
    <w:rsid w:val="00AE6947"/>
    <w:rsid w:val="00AE69DF"/>
    <w:rsid w:val="00AE7287"/>
    <w:rsid w:val="00AE77B4"/>
    <w:rsid w:val="00AF0C43"/>
    <w:rsid w:val="00AF0F74"/>
    <w:rsid w:val="00AF16C3"/>
    <w:rsid w:val="00AF1C56"/>
    <w:rsid w:val="00AF222D"/>
    <w:rsid w:val="00AF2D1D"/>
    <w:rsid w:val="00AF3747"/>
    <w:rsid w:val="00AF4066"/>
    <w:rsid w:val="00AF45AF"/>
    <w:rsid w:val="00AF4C4B"/>
    <w:rsid w:val="00AF4D26"/>
    <w:rsid w:val="00AF5785"/>
    <w:rsid w:val="00AF5DE3"/>
    <w:rsid w:val="00AF5E35"/>
    <w:rsid w:val="00AF5F11"/>
    <w:rsid w:val="00AF6026"/>
    <w:rsid w:val="00AF65CC"/>
    <w:rsid w:val="00AF6699"/>
    <w:rsid w:val="00AF6C77"/>
    <w:rsid w:val="00AF6CD9"/>
    <w:rsid w:val="00AF748E"/>
    <w:rsid w:val="00AF76AC"/>
    <w:rsid w:val="00AF7F4D"/>
    <w:rsid w:val="00B00D2B"/>
    <w:rsid w:val="00B01462"/>
    <w:rsid w:val="00B01A51"/>
    <w:rsid w:val="00B01F82"/>
    <w:rsid w:val="00B026D5"/>
    <w:rsid w:val="00B02C6F"/>
    <w:rsid w:val="00B03151"/>
    <w:rsid w:val="00B03A9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0784"/>
    <w:rsid w:val="00B110BF"/>
    <w:rsid w:val="00B115E5"/>
    <w:rsid w:val="00B11965"/>
    <w:rsid w:val="00B11F64"/>
    <w:rsid w:val="00B1348E"/>
    <w:rsid w:val="00B14614"/>
    <w:rsid w:val="00B147D1"/>
    <w:rsid w:val="00B15E37"/>
    <w:rsid w:val="00B17904"/>
    <w:rsid w:val="00B17C03"/>
    <w:rsid w:val="00B17DE8"/>
    <w:rsid w:val="00B2067C"/>
    <w:rsid w:val="00B20969"/>
    <w:rsid w:val="00B20DAD"/>
    <w:rsid w:val="00B214F4"/>
    <w:rsid w:val="00B21D7C"/>
    <w:rsid w:val="00B21E78"/>
    <w:rsid w:val="00B226CA"/>
    <w:rsid w:val="00B22B64"/>
    <w:rsid w:val="00B23093"/>
    <w:rsid w:val="00B2331F"/>
    <w:rsid w:val="00B2346A"/>
    <w:rsid w:val="00B246FA"/>
    <w:rsid w:val="00B24D96"/>
    <w:rsid w:val="00B25884"/>
    <w:rsid w:val="00B25B65"/>
    <w:rsid w:val="00B25B71"/>
    <w:rsid w:val="00B2607F"/>
    <w:rsid w:val="00B26DD5"/>
    <w:rsid w:val="00B26DE6"/>
    <w:rsid w:val="00B26F9A"/>
    <w:rsid w:val="00B27222"/>
    <w:rsid w:val="00B30CE6"/>
    <w:rsid w:val="00B321F8"/>
    <w:rsid w:val="00B3295E"/>
    <w:rsid w:val="00B3360D"/>
    <w:rsid w:val="00B36F11"/>
    <w:rsid w:val="00B37155"/>
    <w:rsid w:val="00B37858"/>
    <w:rsid w:val="00B402B8"/>
    <w:rsid w:val="00B4264B"/>
    <w:rsid w:val="00B42CBA"/>
    <w:rsid w:val="00B451F3"/>
    <w:rsid w:val="00B45C4A"/>
    <w:rsid w:val="00B4699C"/>
    <w:rsid w:val="00B47FC6"/>
    <w:rsid w:val="00B50A5D"/>
    <w:rsid w:val="00B50A78"/>
    <w:rsid w:val="00B51647"/>
    <w:rsid w:val="00B523FF"/>
    <w:rsid w:val="00B524EB"/>
    <w:rsid w:val="00B53020"/>
    <w:rsid w:val="00B53B35"/>
    <w:rsid w:val="00B5435A"/>
    <w:rsid w:val="00B553C3"/>
    <w:rsid w:val="00B55A31"/>
    <w:rsid w:val="00B5651D"/>
    <w:rsid w:val="00B565CE"/>
    <w:rsid w:val="00B56753"/>
    <w:rsid w:val="00B570A3"/>
    <w:rsid w:val="00B57C45"/>
    <w:rsid w:val="00B57D0C"/>
    <w:rsid w:val="00B610D4"/>
    <w:rsid w:val="00B61811"/>
    <w:rsid w:val="00B61E81"/>
    <w:rsid w:val="00B620EC"/>
    <w:rsid w:val="00B623A5"/>
    <w:rsid w:val="00B62E07"/>
    <w:rsid w:val="00B643CD"/>
    <w:rsid w:val="00B6464C"/>
    <w:rsid w:val="00B64A55"/>
    <w:rsid w:val="00B64BCB"/>
    <w:rsid w:val="00B65589"/>
    <w:rsid w:val="00B66466"/>
    <w:rsid w:val="00B6661E"/>
    <w:rsid w:val="00B67B93"/>
    <w:rsid w:val="00B705F3"/>
    <w:rsid w:val="00B70613"/>
    <w:rsid w:val="00B715A1"/>
    <w:rsid w:val="00B727BF"/>
    <w:rsid w:val="00B7300B"/>
    <w:rsid w:val="00B73F64"/>
    <w:rsid w:val="00B7444D"/>
    <w:rsid w:val="00B7461A"/>
    <w:rsid w:val="00B74BA6"/>
    <w:rsid w:val="00B754FB"/>
    <w:rsid w:val="00B77166"/>
    <w:rsid w:val="00B77BAF"/>
    <w:rsid w:val="00B77D67"/>
    <w:rsid w:val="00B80960"/>
    <w:rsid w:val="00B80EB8"/>
    <w:rsid w:val="00B81F8A"/>
    <w:rsid w:val="00B83018"/>
    <w:rsid w:val="00B831A2"/>
    <w:rsid w:val="00B83A14"/>
    <w:rsid w:val="00B83D96"/>
    <w:rsid w:val="00B84420"/>
    <w:rsid w:val="00B84425"/>
    <w:rsid w:val="00B84582"/>
    <w:rsid w:val="00B85171"/>
    <w:rsid w:val="00B85CBC"/>
    <w:rsid w:val="00B8664A"/>
    <w:rsid w:val="00B867FB"/>
    <w:rsid w:val="00B86B35"/>
    <w:rsid w:val="00B86D8B"/>
    <w:rsid w:val="00B9023E"/>
    <w:rsid w:val="00B909B2"/>
    <w:rsid w:val="00B912B6"/>
    <w:rsid w:val="00B91611"/>
    <w:rsid w:val="00B926A0"/>
    <w:rsid w:val="00B9285C"/>
    <w:rsid w:val="00B929A6"/>
    <w:rsid w:val="00B92E30"/>
    <w:rsid w:val="00B93464"/>
    <w:rsid w:val="00B93AF5"/>
    <w:rsid w:val="00B9473F"/>
    <w:rsid w:val="00B94803"/>
    <w:rsid w:val="00B949B6"/>
    <w:rsid w:val="00B94A68"/>
    <w:rsid w:val="00B95BC2"/>
    <w:rsid w:val="00B96B24"/>
    <w:rsid w:val="00B978AF"/>
    <w:rsid w:val="00B9797A"/>
    <w:rsid w:val="00B97FF5"/>
    <w:rsid w:val="00BA014A"/>
    <w:rsid w:val="00BA0D64"/>
    <w:rsid w:val="00BA0E4A"/>
    <w:rsid w:val="00BA17B5"/>
    <w:rsid w:val="00BA2192"/>
    <w:rsid w:val="00BA2582"/>
    <w:rsid w:val="00BA5206"/>
    <w:rsid w:val="00BA534B"/>
    <w:rsid w:val="00BA6201"/>
    <w:rsid w:val="00BA691B"/>
    <w:rsid w:val="00BB012A"/>
    <w:rsid w:val="00BB018D"/>
    <w:rsid w:val="00BB0687"/>
    <w:rsid w:val="00BB1684"/>
    <w:rsid w:val="00BB1E04"/>
    <w:rsid w:val="00BB1EE9"/>
    <w:rsid w:val="00BB211C"/>
    <w:rsid w:val="00BB22E2"/>
    <w:rsid w:val="00BB233F"/>
    <w:rsid w:val="00BB2B86"/>
    <w:rsid w:val="00BB516D"/>
    <w:rsid w:val="00BB5401"/>
    <w:rsid w:val="00BB6385"/>
    <w:rsid w:val="00BB65C5"/>
    <w:rsid w:val="00BB66F4"/>
    <w:rsid w:val="00BC0634"/>
    <w:rsid w:val="00BC0EA0"/>
    <w:rsid w:val="00BC1F62"/>
    <w:rsid w:val="00BC311D"/>
    <w:rsid w:val="00BC4CD7"/>
    <w:rsid w:val="00BC5329"/>
    <w:rsid w:val="00BC578D"/>
    <w:rsid w:val="00BC59A3"/>
    <w:rsid w:val="00BC5A68"/>
    <w:rsid w:val="00BC5AAC"/>
    <w:rsid w:val="00BC5ACC"/>
    <w:rsid w:val="00BC6120"/>
    <w:rsid w:val="00BC6D55"/>
    <w:rsid w:val="00BC6F18"/>
    <w:rsid w:val="00BC70CD"/>
    <w:rsid w:val="00BC7756"/>
    <w:rsid w:val="00BC7BAE"/>
    <w:rsid w:val="00BD0F45"/>
    <w:rsid w:val="00BD0FDD"/>
    <w:rsid w:val="00BD110B"/>
    <w:rsid w:val="00BD1972"/>
    <w:rsid w:val="00BD295C"/>
    <w:rsid w:val="00BD39A8"/>
    <w:rsid w:val="00BD3E7B"/>
    <w:rsid w:val="00BD4209"/>
    <w:rsid w:val="00BD4BF1"/>
    <w:rsid w:val="00BD4E24"/>
    <w:rsid w:val="00BD501E"/>
    <w:rsid w:val="00BD5793"/>
    <w:rsid w:val="00BD65A1"/>
    <w:rsid w:val="00BE00A7"/>
    <w:rsid w:val="00BE089D"/>
    <w:rsid w:val="00BE302E"/>
    <w:rsid w:val="00BE30D4"/>
    <w:rsid w:val="00BE3776"/>
    <w:rsid w:val="00BE3AFA"/>
    <w:rsid w:val="00BE3DF4"/>
    <w:rsid w:val="00BE48C9"/>
    <w:rsid w:val="00BE4FFA"/>
    <w:rsid w:val="00BE5628"/>
    <w:rsid w:val="00BE57B6"/>
    <w:rsid w:val="00BE63AC"/>
    <w:rsid w:val="00BE6E51"/>
    <w:rsid w:val="00BE72A0"/>
    <w:rsid w:val="00BF138A"/>
    <w:rsid w:val="00BF1875"/>
    <w:rsid w:val="00BF1B75"/>
    <w:rsid w:val="00BF249C"/>
    <w:rsid w:val="00BF29F5"/>
    <w:rsid w:val="00BF2C42"/>
    <w:rsid w:val="00BF37D7"/>
    <w:rsid w:val="00BF4775"/>
    <w:rsid w:val="00BF54BE"/>
    <w:rsid w:val="00BF7318"/>
    <w:rsid w:val="00BF73E2"/>
    <w:rsid w:val="00C001CF"/>
    <w:rsid w:val="00C00332"/>
    <w:rsid w:val="00C008B1"/>
    <w:rsid w:val="00C012CF"/>
    <w:rsid w:val="00C02776"/>
    <w:rsid w:val="00C035E7"/>
    <w:rsid w:val="00C0365F"/>
    <w:rsid w:val="00C03E9C"/>
    <w:rsid w:val="00C04066"/>
    <w:rsid w:val="00C0526D"/>
    <w:rsid w:val="00C055F7"/>
    <w:rsid w:val="00C05844"/>
    <w:rsid w:val="00C05938"/>
    <w:rsid w:val="00C05B6B"/>
    <w:rsid w:val="00C05B6E"/>
    <w:rsid w:val="00C06FE1"/>
    <w:rsid w:val="00C0713B"/>
    <w:rsid w:val="00C079BE"/>
    <w:rsid w:val="00C07B42"/>
    <w:rsid w:val="00C10382"/>
    <w:rsid w:val="00C1286E"/>
    <w:rsid w:val="00C13213"/>
    <w:rsid w:val="00C13BE5"/>
    <w:rsid w:val="00C1405F"/>
    <w:rsid w:val="00C14504"/>
    <w:rsid w:val="00C1459C"/>
    <w:rsid w:val="00C14BDA"/>
    <w:rsid w:val="00C14C77"/>
    <w:rsid w:val="00C1552E"/>
    <w:rsid w:val="00C161D4"/>
    <w:rsid w:val="00C16439"/>
    <w:rsid w:val="00C170B4"/>
    <w:rsid w:val="00C175F7"/>
    <w:rsid w:val="00C20899"/>
    <w:rsid w:val="00C216DB"/>
    <w:rsid w:val="00C2186F"/>
    <w:rsid w:val="00C21AFC"/>
    <w:rsid w:val="00C21DA4"/>
    <w:rsid w:val="00C21E12"/>
    <w:rsid w:val="00C2248A"/>
    <w:rsid w:val="00C22E65"/>
    <w:rsid w:val="00C23246"/>
    <w:rsid w:val="00C237AF"/>
    <w:rsid w:val="00C24041"/>
    <w:rsid w:val="00C249EB"/>
    <w:rsid w:val="00C2514B"/>
    <w:rsid w:val="00C251DE"/>
    <w:rsid w:val="00C254C5"/>
    <w:rsid w:val="00C25FC7"/>
    <w:rsid w:val="00C278C0"/>
    <w:rsid w:val="00C27C12"/>
    <w:rsid w:val="00C30330"/>
    <w:rsid w:val="00C307C6"/>
    <w:rsid w:val="00C30899"/>
    <w:rsid w:val="00C30D44"/>
    <w:rsid w:val="00C314FA"/>
    <w:rsid w:val="00C31A3B"/>
    <w:rsid w:val="00C31A49"/>
    <w:rsid w:val="00C31D61"/>
    <w:rsid w:val="00C329D7"/>
    <w:rsid w:val="00C32ADB"/>
    <w:rsid w:val="00C32F87"/>
    <w:rsid w:val="00C33636"/>
    <w:rsid w:val="00C33950"/>
    <w:rsid w:val="00C34591"/>
    <w:rsid w:val="00C3727D"/>
    <w:rsid w:val="00C37C94"/>
    <w:rsid w:val="00C37E7D"/>
    <w:rsid w:val="00C4047B"/>
    <w:rsid w:val="00C40686"/>
    <w:rsid w:val="00C41165"/>
    <w:rsid w:val="00C4141B"/>
    <w:rsid w:val="00C41C44"/>
    <w:rsid w:val="00C42E8C"/>
    <w:rsid w:val="00C44BB6"/>
    <w:rsid w:val="00C451E0"/>
    <w:rsid w:val="00C455F0"/>
    <w:rsid w:val="00C45759"/>
    <w:rsid w:val="00C45A73"/>
    <w:rsid w:val="00C47188"/>
    <w:rsid w:val="00C4740E"/>
    <w:rsid w:val="00C475B6"/>
    <w:rsid w:val="00C47834"/>
    <w:rsid w:val="00C47846"/>
    <w:rsid w:val="00C505E7"/>
    <w:rsid w:val="00C5065D"/>
    <w:rsid w:val="00C50B5B"/>
    <w:rsid w:val="00C51180"/>
    <w:rsid w:val="00C5141C"/>
    <w:rsid w:val="00C5171C"/>
    <w:rsid w:val="00C52147"/>
    <w:rsid w:val="00C5267D"/>
    <w:rsid w:val="00C530DA"/>
    <w:rsid w:val="00C537D7"/>
    <w:rsid w:val="00C5447E"/>
    <w:rsid w:val="00C54F3B"/>
    <w:rsid w:val="00C558C4"/>
    <w:rsid w:val="00C56719"/>
    <w:rsid w:val="00C57BD0"/>
    <w:rsid w:val="00C57E36"/>
    <w:rsid w:val="00C6024D"/>
    <w:rsid w:val="00C60DDF"/>
    <w:rsid w:val="00C618CB"/>
    <w:rsid w:val="00C61C09"/>
    <w:rsid w:val="00C6251C"/>
    <w:rsid w:val="00C6276E"/>
    <w:rsid w:val="00C64190"/>
    <w:rsid w:val="00C64560"/>
    <w:rsid w:val="00C65590"/>
    <w:rsid w:val="00C6583C"/>
    <w:rsid w:val="00C668F2"/>
    <w:rsid w:val="00C67F7D"/>
    <w:rsid w:val="00C71676"/>
    <w:rsid w:val="00C717A8"/>
    <w:rsid w:val="00C7239C"/>
    <w:rsid w:val="00C72996"/>
    <w:rsid w:val="00C72C44"/>
    <w:rsid w:val="00C733E6"/>
    <w:rsid w:val="00C7351D"/>
    <w:rsid w:val="00C74A6A"/>
    <w:rsid w:val="00C75E6B"/>
    <w:rsid w:val="00C75FB1"/>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4CB"/>
    <w:rsid w:val="00C83802"/>
    <w:rsid w:val="00C8414E"/>
    <w:rsid w:val="00C8486C"/>
    <w:rsid w:val="00C85BC1"/>
    <w:rsid w:val="00C8600F"/>
    <w:rsid w:val="00C86418"/>
    <w:rsid w:val="00C86635"/>
    <w:rsid w:val="00C871EC"/>
    <w:rsid w:val="00C87662"/>
    <w:rsid w:val="00C87A1C"/>
    <w:rsid w:val="00C90944"/>
    <w:rsid w:val="00C90C61"/>
    <w:rsid w:val="00C939AD"/>
    <w:rsid w:val="00C94810"/>
    <w:rsid w:val="00C950A7"/>
    <w:rsid w:val="00C9512B"/>
    <w:rsid w:val="00C959AF"/>
    <w:rsid w:val="00C95D8D"/>
    <w:rsid w:val="00C96457"/>
    <w:rsid w:val="00C9662B"/>
    <w:rsid w:val="00C967BB"/>
    <w:rsid w:val="00C96E94"/>
    <w:rsid w:val="00C9761B"/>
    <w:rsid w:val="00C97C64"/>
    <w:rsid w:val="00CA0047"/>
    <w:rsid w:val="00CA1B63"/>
    <w:rsid w:val="00CA1BA0"/>
    <w:rsid w:val="00CA1EBF"/>
    <w:rsid w:val="00CA34D3"/>
    <w:rsid w:val="00CA45A1"/>
    <w:rsid w:val="00CA4991"/>
    <w:rsid w:val="00CA6E4D"/>
    <w:rsid w:val="00CA71B0"/>
    <w:rsid w:val="00CA72C9"/>
    <w:rsid w:val="00CA7763"/>
    <w:rsid w:val="00CB21B0"/>
    <w:rsid w:val="00CB246E"/>
    <w:rsid w:val="00CB30D5"/>
    <w:rsid w:val="00CB33D5"/>
    <w:rsid w:val="00CB5C7D"/>
    <w:rsid w:val="00CB6949"/>
    <w:rsid w:val="00CB7244"/>
    <w:rsid w:val="00CC093F"/>
    <w:rsid w:val="00CC0DE1"/>
    <w:rsid w:val="00CC1A5D"/>
    <w:rsid w:val="00CC1FF7"/>
    <w:rsid w:val="00CC230D"/>
    <w:rsid w:val="00CC2453"/>
    <w:rsid w:val="00CC26BF"/>
    <w:rsid w:val="00CC4B96"/>
    <w:rsid w:val="00CC5873"/>
    <w:rsid w:val="00CC6845"/>
    <w:rsid w:val="00CC6A34"/>
    <w:rsid w:val="00CD169E"/>
    <w:rsid w:val="00CD20A1"/>
    <w:rsid w:val="00CD2BA2"/>
    <w:rsid w:val="00CD32B1"/>
    <w:rsid w:val="00CD366F"/>
    <w:rsid w:val="00CD36E1"/>
    <w:rsid w:val="00CD3E3B"/>
    <w:rsid w:val="00CD3EFB"/>
    <w:rsid w:val="00CD40F3"/>
    <w:rsid w:val="00CD4306"/>
    <w:rsid w:val="00CD44A3"/>
    <w:rsid w:val="00CD587F"/>
    <w:rsid w:val="00CD6068"/>
    <w:rsid w:val="00CD67F8"/>
    <w:rsid w:val="00CD75CB"/>
    <w:rsid w:val="00CE0E18"/>
    <w:rsid w:val="00CE2A5D"/>
    <w:rsid w:val="00CE2B68"/>
    <w:rsid w:val="00CE2C2C"/>
    <w:rsid w:val="00CE2FFE"/>
    <w:rsid w:val="00CE31FD"/>
    <w:rsid w:val="00CE32A6"/>
    <w:rsid w:val="00CE39B3"/>
    <w:rsid w:val="00CE3FA7"/>
    <w:rsid w:val="00CE428D"/>
    <w:rsid w:val="00CE5385"/>
    <w:rsid w:val="00CE5667"/>
    <w:rsid w:val="00CE56F3"/>
    <w:rsid w:val="00CE6CBF"/>
    <w:rsid w:val="00CE7E6F"/>
    <w:rsid w:val="00CF02D1"/>
    <w:rsid w:val="00CF0ED3"/>
    <w:rsid w:val="00CF19A9"/>
    <w:rsid w:val="00CF2101"/>
    <w:rsid w:val="00CF24FB"/>
    <w:rsid w:val="00CF2A18"/>
    <w:rsid w:val="00CF2F42"/>
    <w:rsid w:val="00CF303A"/>
    <w:rsid w:val="00CF3579"/>
    <w:rsid w:val="00CF36AE"/>
    <w:rsid w:val="00CF4333"/>
    <w:rsid w:val="00CF477E"/>
    <w:rsid w:val="00CF49EE"/>
    <w:rsid w:val="00CF711D"/>
    <w:rsid w:val="00CF7396"/>
    <w:rsid w:val="00CF74E6"/>
    <w:rsid w:val="00CF78D7"/>
    <w:rsid w:val="00CF7C35"/>
    <w:rsid w:val="00CF7D48"/>
    <w:rsid w:val="00D0036E"/>
    <w:rsid w:val="00D011EE"/>
    <w:rsid w:val="00D014A9"/>
    <w:rsid w:val="00D01B62"/>
    <w:rsid w:val="00D0202D"/>
    <w:rsid w:val="00D0432F"/>
    <w:rsid w:val="00D04394"/>
    <w:rsid w:val="00D04B55"/>
    <w:rsid w:val="00D04D77"/>
    <w:rsid w:val="00D0506E"/>
    <w:rsid w:val="00D0511A"/>
    <w:rsid w:val="00D06444"/>
    <w:rsid w:val="00D06902"/>
    <w:rsid w:val="00D074A2"/>
    <w:rsid w:val="00D07DDE"/>
    <w:rsid w:val="00D07E5F"/>
    <w:rsid w:val="00D10241"/>
    <w:rsid w:val="00D11C4A"/>
    <w:rsid w:val="00D13109"/>
    <w:rsid w:val="00D135E8"/>
    <w:rsid w:val="00D13A1D"/>
    <w:rsid w:val="00D16170"/>
    <w:rsid w:val="00D168D1"/>
    <w:rsid w:val="00D17316"/>
    <w:rsid w:val="00D17A91"/>
    <w:rsid w:val="00D17E80"/>
    <w:rsid w:val="00D2051A"/>
    <w:rsid w:val="00D21394"/>
    <w:rsid w:val="00D22427"/>
    <w:rsid w:val="00D22770"/>
    <w:rsid w:val="00D22A14"/>
    <w:rsid w:val="00D23664"/>
    <w:rsid w:val="00D2371C"/>
    <w:rsid w:val="00D24A29"/>
    <w:rsid w:val="00D25090"/>
    <w:rsid w:val="00D25239"/>
    <w:rsid w:val="00D25CA5"/>
    <w:rsid w:val="00D25F7A"/>
    <w:rsid w:val="00D25FDD"/>
    <w:rsid w:val="00D260B5"/>
    <w:rsid w:val="00D30293"/>
    <w:rsid w:val="00D30654"/>
    <w:rsid w:val="00D32120"/>
    <w:rsid w:val="00D3239E"/>
    <w:rsid w:val="00D329D8"/>
    <w:rsid w:val="00D32C18"/>
    <w:rsid w:val="00D3313D"/>
    <w:rsid w:val="00D34491"/>
    <w:rsid w:val="00D34787"/>
    <w:rsid w:val="00D35466"/>
    <w:rsid w:val="00D35961"/>
    <w:rsid w:val="00D3625C"/>
    <w:rsid w:val="00D36A88"/>
    <w:rsid w:val="00D372CB"/>
    <w:rsid w:val="00D3774B"/>
    <w:rsid w:val="00D37942"/>
    <w:rsid w:val="00D40381"/>
    <w:rsid w:val="00D40A9F"/>
    <w:rsid w:val="00D4146D"/>
    <w:rsid w:val="00D416EF"/>
    <w:rsid w:val="00D41B8D"/>
    <w:rsid w:val="00D41BE6"/>
    <w:rsid w:val="00D41E2C"/>
    <w:rsid w:val="00D42095"/>
    <w:rsid w:val="00D430D8"/>
    <w:rsid w:val="00D43254"/>
    <w:rsid w:val="00D45203"/>
    <w:rsid w:val="00D45276"/>
    <w:rsid w:val="00D45C8F"/>
    <w:rsid w:val="00D46060"/>
    <w:rsid w:val="00D46C84"/>
    <w:rsid w:val="00D4717C"/>
    <w:rsid w:val="00D475D0"/>
    <w:rsid w:val="00D47D40"/>
    <w:rsid w:val="00D509D0"/>
    <w:rsid w:val="00D51C46"/>
    <w:rsid w:val="00D52357"/>
    <w:rsid w:val="00D533B6"/>
    <w:rsid w:val="00D53638"/>
    <w:rsid w:val="00D5371B"/>
    <w:rsid w:val="00D53751"/>
    <w:rsid w:val="00D53C7C"/>
    <w:rsid w:val="00D53CD6"/>
    <w:rsid w:val="00D548C1"/>
    <w:rsid w:val="00D54DC6"/>
    <w:rsid w:val="00D54E6D"/>
    <w:rsid w:val="00D5557C"/>
    <w:rsid w:val="00D55AAE"/>
    <w:rsid w:val="00D55EFD"/>
    <w:rsid w:val="00D5717E"/>
    <w:rsid w:val="00D57C8D"/>
    <w:rsid w:val="00D602DB"/>
    <w:rsid w:val="00D611A1"/>
    <w:rsid w:val="00D615D3"/>
    <w:rsid w:val="00D629AB"/>
    <w:rsid w:val="00D62D86"/>
    <w:rsid w:val="00D62E9A"/>
    <w:rsid w:val="00D63238"/>
    <w:rsid w:val="00D6350B"/>
    <w:rsid w:val="00D63600"/>
    <w:rsid w:val="00D64D1D"/>
    <w:rsid w:val="00D64FE4"/>
    <w:rsid w:val="00D655C8"/>
    <w:rsid w:val="00D65E7F"/>
    <w:rsid w:val="00D66757"/>
    <w:rsid w:val="00D66FED"/>
    <w:rsid w:val="00D67AAA"/>
    <w:rsid w:val="00D71B01"/>
    <w:rsid w:val="00D71DEF"/>
    <w:rsid w:val="00D7211F"/>
    <w:rsid w:val="00D72F54"/>
    <w:rsid w:val="00D734CF"/>
    <w:rsid w:val="00D736B9"/>
    <w:rsid w:val="00D73776"/>
    <w:rsid w:val="00D7389B"/>
    <w:rsid w:val="00D7419E"/>
    <w:rsid w:val="00D74B53"/>
    <w:rsid w:val="00D74E38"/>
    <w:rsid w:val="00D75E66"/>
    <w:rsid w:val="00D80C1A"/>
    <w:rsid w:val="00D80E65"/>
    <w:rsid w:val="00D8106C"/>
    <w:rsid w:val="00D8316C"/>
    <w:rsid w:val="00D83509"/>
    <w:rsid w:val="00D836E5"/>
    <w:rsid w:val="00D83770"/>
    <w:rsid w:val="00D83F3D"/>
    <w:rsid w:val="00D8440F"/>
    <w:rsid w:val="00D84571"/>
    <w:rsid w:val="00D847C8"/>
    <w:rsid w:val="00D849FE"/>
    <w:rsid w:val="00D84B79"/>
    <w:rsid w:val="00D84D28"/>
    <w:rsid w:val="00D851CE"/>
    <w:rsid w:val="00D85FFD"/>
    <w:rsid w:val="00D864AF"/>
    <w:rsid w:val="00D86757"/>
    <w:rsid w:val="00D87DB5"/>
    <w:rsid w:val="00D90486"/>
    <w:rsid w:val="00D90834"/>
    <w:rsid w:val="00D90D73"/>
    <w:rsid w:val="00D92192"/>
    <w:rsid w:val="00D92E0F"/>
    <w:rsid w:val="00D931C9"/>
    <w:rsid w:val="00D932AA"/>
    <w:rsid w:val="00D93993"/>
    <w:rsid w:val="00D93DDF"/>
    <w:rsid w:val="00D9405E"/>
    <w:rsid w:val="00D942C5"/>
    <w:rsid w:val="00D942F5"/>
    <w:rsid w:val="00D9447B"/>
    <w:rsid w:val="00D949DD"/>
    <w:rsid w:val="00D94F97"/>
    <w:rsid w:val="00D96C85"/>
    <w:rsid w:val="00D96E52"/>
    <w:rsid w:val="00D97A0F"/>
    <w:rsid w:val="00DA04DE"/>
    <w:rsid w:val="00DA0540"/>
    <w:rsid w:val="00DA0842"/>
    <w:rsid w:val="00DA15EC"/>
    <w:rsid w:val="00DA1E60"/>
    <w:rsid w:val="00DA23F3"/>
    <w:rsid w:val="00DA33A7"/>
    <w:rsid w:val="00DA35A3"/>
    <w:rsid w:val="00DA379C"/>
    <w:rsid w:val="00DA379D"/>
    <w:rsid w:val="00DA5E38"/>
    <w:rsid w:val="00DA67E9"/>
    <w:rsid w:val="00DA75A0"/>
    <w:rsid w:val="00DA7CBB"/>
    <w:rsid w:val="00DB0B91"/>
    <w:rsid w:val="00DB3972"/>
    <w:rsid w:val="00DB3A75"/>
    <w:rsid w:val="00DB53DA"/>
    <w:rsid w:val="00DB586B"/>
    <w:rsid w:val="00DB6273"/>
    <w:rsid w:val="00DB71E3"/>
    <w:rsid w:val="00DC042A"/>
    <w:rsid w:val="00DC0592"/>
    <w:rsid w:val="00DC18A3"/>
    <w:rsid w:val="00DC40EC"/>
    <w:rsid w:val="00DC4E9E"/>
    <w:rsid w:val="00DC4F44"/>
    <w:rsid w:val="00DC5D47"/>
    <w:rsid w:val="00DC61ED"/>
    <w:rsid w:val="00DC6C98"/>
    <w:rsid w:val="00DC6DCF"/>
    <w:rsid w:val="00DC761B"/>
    <w:rsid w:val="00DD0554"/>
    <w:rsid w:val="00DD0588"/>
    <w:rsid w:val="00DD131B"/>
    <w:rsid w:val="00DD1C94"/>
    <w:rsid w:val="00DD2B32"/>
    <w:rsid w:val="00DD38C0"/>
    <w:rsid w:val="00DD3CA4"/>
    <w:rsid w:val="00DD4998"/>
    <w:rsid w:val="00DD4DDC"/>
    <w:rsid w:val="00DD5886"/>
    <w:rsid w:val="00DD595C"/>
    <w:rsid w:val="00DD632E"/>
    <w:rsid w:val="00DD6457"/>
    <w:rsid w:val="00DD692A"/>
    <w:rsid w:val="00DD7EF0"/>
    <w:rsid w:val="00DE1BF3"/>
    <w:rsid w:val="00DE21DF"/>
    <w:rsid w:val="00DE236B"/>
    <w:rsid w:val="00DE2444"/>
    <w:rsid w:val="00DE3140"/>
    <w:rsid w:val="00DE32CA"/>
    <w:rsid w:val="00DE3A86"/>
    <w:rsid w:val="00DE3C8C"/>
    <w:rsid w:val="00DE3E63"/>
    <w:rsid w:val="00DE4327"/>
    <w:rsid w:val="00DE493E"/>
    <w:rsid w:val="00DE4EA8"/>
    <w:rsid w:val="00DE7EFE"/>
    <w:rsid w:val="00DF0E25"/>
    <w:rsid w:val="00DF1D65"/>
    <w:rsid w:val="00DF3C7F"/>
    <w:rsid w:val="00DF441E"/>
    <w:rsid w:val="00DF574B"/>
    <w:rsid w:val="00DF582A"/>
    <w:rsid w:val="00DF588E"/>
    <w:rsid w:val="00DF5AF0"/>
    <w:rsid w:val="00DF6C90"/>
    <w:rsid w:val="00DF6DBA"/>
    <w:rsid w:val="00DF70F1"/>
    <w:rsid w:val="00DF76B5"/>
    <w:rsid w:val="00DF7CC4"/>
    <w:rsid w:val="00E017E1"/>
    <w:rsid w:val="00E01824"/>
    <w:rsid w:val="00E018ED"/>
    <w:rsid w:val="00E01F72"/>
    <w:rsid w:val="00E0211F"/>
    <w:rsid w:val="00E0258B"/>
    <w:rsid w:val="00E02802"/>
    <w:rsid w:val="00E0298E"/>
    <w:rsid w:val="00E02F60"/>
    <w:rsid w:val="00E03156"/>
    <w:rsid w:val="00E038FF"/>
    <w:rsid w:val="00E03E83"/>
    <w:rsid w:val="00E050E5"/>
    <w:rsid w:val="00E05474"/>
    <w:rsid w:val="00E0566F"/>
    <w:rsid w:val="00E05718"/>
    <w:rsid w:val="00E069AA"/>
    <w:rsid w:val="00E06D3D"/>
    <w:rsid w:val="00E10435"/>
    <w:rsid w:val="00E106F7"/>
    <w:rsid w:val="00E10883"/>
    <w:rsid w:val="00E11121"/>
    <w:rsid w:val="00E11915"/>
    <w:rsid w:val="00E1219D"/>
    <w:rsid w:val="00E12641"/>
    <w:rsid w:val="00E14224"/>
    <w:rsid w:val="00E143E0"/>
    <w:rsid w:val="00E14835"/>
    <w:rsid w:val="00E14F9D"/>
    <w:rsid w:val="00E15530"/>
    <w:rsid w:val="00E15ADE"/>
    <w:rsid w:val="00E15DDA"/>
    <w:rsid w:val="00E164E8"/>
    <w:rsid w:val="00E167A4"/>
    <w:rsid w:val="00E176AB"/>
    <w:rsid w:val="00E1794D"/>
    <w:rsid w:val="00E20B5C"/>
    <w:rsid w:val="00E213B7"/>
    <w:rsid w:val="00E2174B"/>
    <w:rsid w:val="00E21F3C"/>
    <w:rsid w:val="00E2202F"/>
    <w:rsid w:val="00E22394"/>
    <w:rsid w:val="00E2242D"/>
    <w:rsid w:val="00E229C0"/>
    <w:rsid w:val="00E230EE"/>
    <w:rsid w:val="00E233AB"/>
    <w:rsid w:val="00E23836"/>
    <w:rsid w:val="00E24938"/>
    <w:rsid w:val="00E24D31"/>
    <w:rsid w:val="00E25414"/>
    <w:rsid w:val="00E256F7"/>
    <w:rsid w:val="00E25A3A"/>
    <w:rsid w:val="00E26536"/>
    <w:rsid w:val="00E27368"/>
    <w:rsid w:val="00E276B2"/>
    <w:rsid w:val="00E3013A"/>
    <w:rsid w:val="00E30A95"/>
    <w:rsid w:val="00E317FC"/>
    <w:rsid w:val="00E32303"/>
    <w:rsid w:val="00E328F3"/>
    <w:rsid w:val="00E33738"/>
    <w:rsid w:val="00E34712"/>
    <w:rsid w:val="00E34CE1"/>
    <w:rsid w:val="00E35225"/>
    <w:rsid w:val="00E35EEF"/>
    <w:rsid w:val="00E35FA9"/>
    <w:rsid w:val="00E367A2"/>
    <w:rsid w:val="00E36D2D"/>
    <w:rsid w:val="00E36FD2"/>
    <w:rsid w:val="00E37094"/>
    <w:rsid w:val="00E37314"/>
    <w:rsid w:val="00E375EF"/>
    <w:rsid w:val="00E37AA0"/>
    <w:rsid w:val="00E37CC4"/>
    <w:rsid w:val="00E4066A"/>
    <w:rsid w:val="00E408AE"/>
    <w:rsid w:val="00E40990"/>
    <w:rsid w:val="00E41062"/>
    <w:rsid w:val="00E41C4C"/>
    <w:rsid w:val="00E4268E"/>
    <w:rsid w:val="00E42996"/>
    <w:rsid w:val="00E430B3"/>
    <w:rsid w:val="00E43816"/>
    <w:rsid w:val="00E44A78"/>
    <w:rsid w:val="00E44D23"/>
    <w:rsid w:val="00E45676"/>
    <w:rsid w:val="00E45CB7"/>
    <w:rsid w:val="00E46E9D"/>
    <w:rsid w:val="00E47689"/>
    <w:rsid w:val="00E479F7"/>
    <w:rsid w:val="00E47BB9"/>
    <w:rsid w:val="00E508BE"/>
    <w:rsid w:val="00E515B1"/>
    <w:rsid w:val="00E52919"/>
    <w:rsid w:val="00E52EC9"/>
    <w:rsid w:val="00E531E5"/>
    <w:rsid w:val="00E5365A"/>
    <w:rsid w:val="00E539EB"/>
    <w:rsid w:val="00E53FCA"/>
    <w:rsid w:val="00E55F7E"/>
    <w:rsid w:val="00E5607F"/>
    <w:rsid w:val="00E57D6D"/>
    <w:rsid w:val="00E60EAA"/>
    <w:rsid w:val="00E61074"/>
    <w:rsid w:val="00E612F9"/>
    <w:rsid w:val="00E6175F"/>
    <w:rsid w:val="00E61F64"/>
    <w:rsid w:val="00E62623"/>
    <w:rsid w:val="00E63C80"/>
    <w:rsid w:val="00E64D09"/>
    <w:rsid w:val="00E65E15"/>
    <w:rsid w:val="00E66B90"/>
    <w:rsid w:val="00E67DCD"/>
    <w:rsid w:val="00E7046E"/>
    <w:rsid w:val="00E7070D"/>
    <w:rsid w:val="00E707E6"/>
    <w:rsid w:val="00E709BB"/>
    <w:rsid w:val="00E70F49"/>
    <w:rsid w:val="00E71B92"/>
    <w:rsid w:val="00E71D10"/>
    <w:rsid w:val="00E73B8F"/>
    <w:rsid w:val="00E73D35"/>
    <w:rsid w:val="00E742E0"/>
    <w:rsid w:val="00E74BA6"/>
    <w:rsid w:val="00E74D70"/>
    <w:rsid w:val="00E756CD"/>
    <w:rsid w:val="00E759B7"/>
    <w:rsid w:val="00E76188"/>
    <w:rsid w:val="00E76CFA"/>
    <w:rsid w:val="00E77E02"/>
    <w:rsid w:val="00E82BCA"/>
    <w:rsid w:val="00E82D52"/>
    <w:rsid w:val="00E85CA4"/>
    <w:rsid w:val="00E85E7E"/>
    <w:rsid w:val="00E864B1"/>
    <w:rsid w:val="00E868E4"/>
    <w:rsid w:val="00E86BF4"/>
    <w:rsid w:val="00E87AFC"/>
    <w:rsid w:val="00E87C0B"/>
    <w:rsid w:val="00E87FBB"/>
    <w:rsid w:val="00E90A09"/>
    <w:rsid w:val="00E90B6A"/>
    <w:rsid w:val="00E90D1D"/>
    <w:rsid w:val="00E90DA4"/>
    <w:rsid w:val="00E91330"/>
    <w:rsid w:val="00E91E09"/>
    <w:rsid w:val="00E948E1"/>
    <w:rsid w:val="00E949B3"/>
    <w:rsid w:val="00E94E9D"/>
    <w:rsid w:val="00E95453"/>
    <w:rsid w:val="00E95CC6"/>
    <w:rsid w:val="00E95EA3"/>
    <w:rsid w:val="00E9638F"/>
    <w:rsid w:val="00E964CA"/>
    <w:rsid w:val="00E97ACD"/>
    <w:rsid w:val="00EA15EB"/>
    <w:rsid w:val="00EA1D5A"/>
    <w:rsid w:val="00EA1E30"/>
    <w:rsid w:val="00EA2347"/>
    <w:rsid w:val="00EA26A2"/>
    <w:rsid w:val="00EA2FA5"/>
    <w:rsid w:val="00EA3DF0"/>
    <w:rsid w:val="00EA46F3"/>
    <w:rsid w:val="00EA4EB4"/>
    <w:rsid w:val="00EA6035"/>
    <w:rsid w:val="00EA6BE6"/>
    <w:rsid w:val="00EA6D8E"/>
    <w:rsid w:val="00EA7821"/>
    <w:rsid w:val="00EA7F6B"/>
    <w:rsid w:val="00EB0E37"/>
    <w:rsid w:val="00EB1E19"/>
    <w:rsid w:val="00EB2887"/>
    <w:rsid w:val="00EB2950"/>
    <w:rsid w:val="00EB2AFC"/>
    <w:rsid w:val="00EB35C0"/>
    <w:rsid w:val="00EB37C1"/>
    <w:rsid w:val="00EB4EAE"/>
    <w:rsid w:val="00EB4F55"/>
    <w:rsid w:val="00EB52EA"/>
    <w:rsid w:val="00EB651C"/>
    <w:rsid w:val="00EC025A"/>
    <w:rsid w:val="00EC05EE"/>
    <w:rsid w:val="00EC15A8"/>
    <w:rsid w:val="00EC1EB5"/>
    <w:rsid w:val="00EC2A5C"/>
    <w:rsid w:val="00EC3936"/>
    <w:rsid w:val="00EC4C13"/>
    <w:rsid w:val="00EC5FD2"/>
    <w:rsid w:val="00EC66A8"/>
    <w:rsid w:val="00EC6EF3"/>
    <w:rsid w:val="00EC7753"/>
    <w:rsid w:val="00ED008E"/>
    <w:rsid w:val="00ED1496"/>
    <w:rsid w:val="00ED15F6"/>
    <w:rsid w:val="00ED1C9E"/>
    <w:rsid w:val="00ED1D3B"/>
    <w:rsid w:val="00ED2082"/>
    <w:rsid w:val="00ED210D"/>
    <w:rsid w:val="00ED37CE"/>
    <w:rsid w:val="00ED4A49"/>
    <w:rsid w:val="00ED57F0"/>
    <w:rsid w:val="00ED63A2"/>
    <w:rsid w:val="00ED6997"/>
    <w:rsid w:val="00ED79CD"/>
    <w:rsid w:val="00EE0EC2"/>
    <w:rsid w:val="00EE11A1"/>
    <w:rsid w:val="00EE11CF"/>
    <w:rsid w:val="00EE14D1"/>
    <w:rsid w:val="00EE24CB"/>
    <w:rsid w:val="00EE26FA"/>
    <w:rsid w:val="00EE2E5C"/>
    <w:rsid w:val="00EE442B"/>
    <w:rsid w:val="00EE45E5"/>
    <w:rsid w:val="00EE4C37"/>
    <w:rsid w:val="00EE507E"/>
    <w:rsid w:val="00EE52AC"/>
    <w:rsid w:val="00EE52BB"/>
    <w:rsid w:val="00EE5AE1"/>
    <w:rsid w:val="00EE759C"/>
    <w:rsid w:val="00EF0134"/>
    <w:rsid w:val="00EF0A3C"/>
    <w:rsid w:val="00EF1FC9"/>
    <w:rsid w:val="00EF2573"/>
    <w:rsid w:val="00EF380C"/>
    <w:rsid w:val="00EF4161"/>
    <w:rsid w:val="00EF44E5"/>
    <w:rsid w:val="00EF45B7"/>
    <w:rsid w:val="00EF48BB"/>
    <w:rsid w:val="00EF4F70"/>
    <w:rsid w:val="00EF5243"/>
    <w:rsid w:val="00EF53CA"/>
    <w:rsid w:val="00EF5B7D"/>
    <w:rsid w:val="00EF5F1A"/>
    <w:rsid w:val="00EF666C"/>
    <w:rsid w:val="00EF6E30"/>
    <w:rsid w:val="00F008DF"/>
    <w:rsid w:val="00F00EB8"/>
    <w:rsid w:val="00F02BA7"/>
    <w:rsid w:val="00F0345D"/>
    <w:rsid w:val="00F03B16"/>
    <w:rsid w:val="00F03FDA"/>
    <w:rsid w:val="00F0442E"/>
    <w:rsid w:val="00F04458"/>
    <w:rsid w:val="00F05411"/>
    <w:rsid w:val="00F05CE5"/>
    <w:rsid w:val="00F066F3"/>
    <w:rsid w:val="00F06EF4"/>
    <w:rsid w:val="00F07211"/>
    <w:rsid w:val="00F07FA2"/>
    <w:rsid w:val="00F10510"/>
    <w:rsid w:val="00F1134E"/>
    <w:rsid w:val="00F11950"/>
    <w:rsid w:val="00F11AD9"/>
    <w:rsid w:val="00F12031"/>
    <w:rsid w:val="00F12417"/>
    <w:rsid w:val="00F129F0"/>
    <w:rsid w:val="00F12B4C"/>
    <w:rsid w:val="00F12C76"/>
    <w:rsid w:val="00F138CC"/>
    <w:rsid w:val="00F13D41"/>
    <w:rsid w:val="00F14ABC"/>
    <w:rsid w:val="00F150B2"/>
    <w:rsid w:val="00F16B59"/>
    <w:rsid w:val="00F1709B"/>
    <w:rsid w:val="00F1773A"/>
    <w:rsid w:val="00F204A8"/>
    <w:rsid w:val="00F206CD"/>
    <w:rsid w:val="00F2070A"/>
    <w:rsid w:val="00F208FD"/>
    <w:rsid w:val="00F20DFB"/>
    <w:rsid w:val="00F217A0"/>
    <w:rsid w:val="00F21DB7"/>
    <w:rsid w:val="00F2426E"/>
    <w:rsid w:val="00F2492D"/>
    <w:rsid w:val="00F24FA2"/>
    <w:rsid w:val="00F2532D"/>
    <w:rsid w:val="00F25B0C"/>
    <w:rsid w:val="00F26341"/>
    <w:rsid w:val="00F26E89"/>
    <w:rsid w:val="00F2732A"/>
    <w:rsid w:val="00F27D23"/>
    <w:rsid w:val="00F30145"/>
    <w:rsid w:val="00F3040B"/>
    <w:rsid w:val="00F30BFA"/>
    <w:rsid w:val="00F31504"/>
    <w:rsid w:val="00F31ED6"/>
    <w:rsid w:val="00F322CF"/>
    <w:rsid w:val="00F32DE2"/>
    <w:rsid w:val="00F32E92"/>
    <w:rsid w:val="00F34B58"/>
    <w:rsid w:val="00F3518D"/>
    <w:rsid w:val="00F357EE"/>
    <w:rsid w:val="00F36179"/>
    <w:rsid w:val="00F3727B"/>
    <w:rsid w:val="00F37CCA"/>
    <w:rsid w:val="00F40775"/>
    <w:rsid w:val="00F40834"/>
    <w:rsid w:val="00F428A4"/>
    <w:rsid w:val="00F43373"/>
    <w:rsid w:val="00F43426"/>
    <w:rsid w:val="00F43C23"/>
    <w:rsid w:val="00F454E2"/>
    <w:rsid w:val="00F46A24"/>
    <w:rsid w:val="00F46CFA"/>
    <w:rsid w:val="00F4730B"/>
    <w:rsid w:val="00F47BCD"/>
    <w:rsid w:val="00F503E7"/>
    <w:rsid w:val="00F51202"/>
    <w:rsid w:val="00F5133C"/>
    <w:rsid w:val="00F5139C"/>
    <w:rsid w:val="00F5190A"/>
    <w:rsid w:val="00F521DD"/>
    <w:rsid w:val="00F5226F"/>
    <w:rsid w:val="00F52F87"/>
    <w:rsid w:val="00F5351B"/>
    <w:rsid w:val="00F547C0"/>
    <w:rsid w:val="00F54D9A"/>
    <w:rsid w:val="00F551FA"/>
    <w:rsid w:val="00F55B47"/>
    <w:rsid w:val="00F56A01"/>
    <w:rsid w:val="00F56DC8"/>
    <w:rsid w:val="00F57086"/>
    <w:rsid w:val="00F571D2"/>
    <w:rsid w:val="00F57354"/>
    <w:rsid w:val="00F57386"/>
    <w:rsid w:val="00F57580"/>
    <w:rsid w:val="00F60ACD"/>
    <w:rsid w:val="00F62F04"/>
    <w:rsid w:val="00F63305"/>
    <w:rsid w:val="00F64D1D"/>
    <w:rsid w:val="00F65AA3"/>
    <w:rsid w:val="00F65F87"/>
    <w:rsid w:val="00F67E5A"/>
    <w:rsid w:val="00F704BD"/>
    <w:rsid w:val="00F71737"/>
    <w:rsid w:val="00F71795"/>
    <w:rsid w:val="00F71B10"/>
    <w:rsid w:val="00F71C84"/>
    <w:rsid w:val="00F72C7D"/>
    <w:rsid w:val="00F73DBB"/>
    <w:rsid w:val="00F73DDA"/>
    <w:rsid w:val="00F74692"/>
    <w:rsid w:val="00F75B1D"/>
    <w:rsid w:val="00F76BB9"/>
    <w:rsid w:val="00F76CE0"/>
    <w:rsid w:val="00F76E91"/>
    <w:rsid w:val="00F76FAF"/>
    <w:rsid w:val="00F77573"/>
    <w:rsid w:val="00F77A87"/>
    <w:rsid w:val="00F77DD6"/>
    <w:rsid w:val="00F803C2"/>
    <w:rsid w:val="00F807C7"/>
    <w:rsid w:val="00F80DFD"/>
    <w:rsid w:val="00F81A6C"/>
    <w:rsid w:val="00F81FE0"/>
    <w:rsid w:val="00F83281"/>
    <w:rsid w:val="00F845D9"/>
    <w:rsid w:val="00F84C8E"/>
    <w:rsid w:val="00F8529A"/>
    <w:rsid w:val="00F85880"/>
    <w:rsid w:val="00F86D6D"/>
    <w:rsid w:val="00F87118"/>
    <w:rsid w:val="00F87486"/>
    <w:rsid w:val="00F8783B"/>
    <w:rsid w:val="00F903CF"/>
    <w:rsid w:val="00F90DC6"/>
    <w:rsid w:val="00F90E72"/>
    <w:rsid w:val="00F92111"/>
    <w:rsid w:val="00F9260E"/>
    <w:rsid w:val="00F92D4F"/>
    <w:rsid w:val="00F93071"/>
    <w:rsid w:val="00F933D7"/>
    <w:rsid w:val="00F9355D"/>
    <w:rsid w:val="00F93842"/>
    <w:rsid w:val="00F93EBD"/>
    <w:rsid w:val="00F93F70"/>
    <w:rsid w:val="00F943D0"/>
    <w:rsid w:val="00F94454"/>
    <w:rsid w:val="00F95169"/>
    <w:rsid w:val="00F95FA6"/>
    <w:rsid w:val="00F9713E"/>
    <w:rsid w:val="00F97D99"/>
    <w:rsid w:val="00F97F57"/>
    <w:rsid w:val="00FA024C"/>
    <w:rsid w:val="00FA04D1"/>
    <w:rsid w:val="00FA0524"/>
    <w:rsid w:val="00FA0898"/>
    <w:rsid w:val="00FA1454"/>
    <w:rsid w:val="00FA14A0"/>
    <w:rsid w:val="00FA1545"/>
    <w:rsid w:val="00FA1C1F"/>
    <w:rsid w:val="00FA43C2"/>
    <w:rsid w:val="00FA4EC9"/>
    <w:rsid w:val="00FA5486"/>
    <w:rsid w:val="00FA69B2"/>
    <w:rsid w:val="00FA6B47"/>
    <w:rsid w:val="00FA6ECA"/>
    <w:rsid w:val="00FA7FB0"/>
    <w:rsid w:val="00FB00C0"/>
    <w:rsid w:val="00FB18D3"/>
    <w:rsid w:val="00FB1928"/>
    <w:rsid w:val="00FB1AB0"/>
    <w:rsid w:val="00FB2856"/>
    <w:rsid w:val="00FB2ABB"/>
    <w:rsid w:val="00FB52A9"/>
    <w:rsid w:val="00FB5B33"/>
    <w:rsid w:val="00FB6126"/>
    <w:rsid w:val="00FB64DE"/>
    <w:rsid w:val="00FB72F9"/>
    <w:rsid w:val="00FB79B8"/>
    <w:rsid w:val="00FC0352"/>
    <w:rsid w:val="00FC0475"/>
    <w:rsid w:val="00FC10BB"/>
    <w:rsid w:val="00FC151D"/>
    <w:rsid w:val="00FC1A05"/>
    <w:rsid w:val="00FC23AB"/>
    <w:rsid w:val="00FC28FE"/>
    <w:rsid w:val="00FC2F0B"/>
    <w:rsid w:val="00FC3217"/>
    <w:rsid w:val="00FC326D"/>
    <w:rsid w:val="00FC3825"/>
    <w:rsid w:val="00FC4C34"/>
    <w:rsid w:val="00FC519D"/>
    <w:rsid w:val="00FC53A6"/>
    <w:rsid w:val="00FC5A47"/>
    <w:rsid w:val="00FC630A"/>
    <w:rsid w:val="00FC6F78"/>
    <w:rsid w:val="00FC7505"/>
    <w:rsid w:val="00FC782B"/>
    <w:rsid w:val="00FD055E"/>
    <w:rsid w:val="00FD0A20"/>
    <w:rsid w:val="00FD0E96"/>
    <w:rsid w:val="00FD1BEE"/>
    <w:rsid w:val="00FD246C"/>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167"/>
    <w:rsid w:val="00FE228C"/>
    <w:rsid w:val="00FE27E9"/>
    <w:rsid w:val="00FE2EC3"/>
    <w:rsid w:val="00FE3141"/>
    <w:rsid w:val="00FE3191"/>
    <w:rsid w:val="00FE35D7"/>
    <w:rsid w:val="00FE5AD5"/>
    <w:rsid w:val="00FE5CB3"/>
    <w:rsid w:val="00FE777C"/>
    <w:rsid w:val="00FE7EA9"/>
    <w:rsid w:val="00FF03A8"/>
    <w:rsid w:val="00FF03E4"/>
    <w:rsid w:val="00FF0615"/>
    <w:rsid w:val="00FF0A1F"/>
    <w:rsid w:val="00FF16CB"/>
    <w:rsid w:val="00FF228B"/>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7C112"/>
  <w15:docId w15:val="{247E2C4F-72F6-7E45-9B12-93BF4FAA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numbering" w:customStyle="1" w:styleId="ImportedStyle200">
    <w:name w:val="Imported Style 2.0.0"/>
    <w:rsid w:val="00157B54"/>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pp.BibleEngagementProject.com" TargetMode="Externa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quick/Library/CloudStorage/OneDrive-NLRC/BEP%20Listen%20Revison/Vol%209/KL_Vol6_OfficialTeamplate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Props1.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2.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4.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docProps/app.xml><?xml version="1.0" encoding="utf-8"?>
<Properties xmlns="http://schemas.openxmlformats.org/officeDocument/2006/extended-properties" xmlns:vt="http://schemas.openxmlformats.org/officeDocument/2006/docPropsVTypes">
  <Template>KL_Vol6_OfficialTeamplate_Final.dotx</Template>
  <TotalTime>85</TotalTime>
  <Pages>14</Pages>
  <Words>3663</Words>
  <Characters>20882</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Wade</dc:creator>
  <cp:keywords/>
  <dc:description/>
  <cp:lastModifiedBy>Swinford, Donna</cp:lastModifiedBy>
  <cp:revision>13</cp:revision>
  <cp:lastPrinted>2024-05-31T14:21:00Z</cp:lastPrinted>
  <dcterms:created xsi:type="dcterms:W3CDTF">2024-05-29T20:57:00Z</dcterms:created>
  <dcterms:modified xsi:type="dcterms:W3CDTF">2024-10-10T19:59:00Z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