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9168" w14:textId="77777777" w:rsidR="00483BAE" w:rsidRDefault="00483BAE">
      <w:r>
        <w:rPr>
          <w:noProof/>
        </w:rPr>
        <w:drawing>
          <wp:inline distT="0" distB="0" distL="0" distR="0" wp14:anchorId="2A3A52B1" wp14:editId="71197C37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r="11" b="39400"/>
                    <a:stretch/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E126F" w14:textId="77777777" w:rsidR="00483BAE" w:rsidRDefault="00483BAE"/>
    <w:p w14:paraId="0105E307" w14:textId="52A53399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775336">
        <w:rPr>
          <w:rFonts w:ascii="Arial" w:hAnsi="Arial" w:cs="Arial"/>
          <w:b/>
          <w:bCs/>
          <w:sz w:val="23"/>
          <w:szCs w:val="23"/>
        </w:rPr>
        <w:t>August 21, 2022</w:t>
      </w:r>
    </w:p>
    <w:p w14:paraId="59E32795" w14:textId="7777777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7A726721" w14:textId="1057E348" w:rsidR="00483BAE" w:rsidRDefault="007E3A19" w:rsidP="00483BA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Ephesians 6:10-13</w:t>
      </w:r>
    </w:p>
    <w:p w14:paraId="11EB46CA" w14:textId="77777777" w:rsidR="00F3026D" w:rsidRDefault="00F3026D" w:rsidP="00483BAE">
      <w:pPr>
        <w:rPr>
          <w:rFonts w:ascii="Arial" w:hAnsi="Arial" w:cs="Arial"/>
          <w:sz w:val="23"/>
          <w:szCs w:val="23"/>
        </w:rPr>
      </w:pPr>
    </w:p>
    <w:p w14:paraId="5BBF3809" w14:textId="77777777" w:rsidR="004D0BE3" w:rsidRDefault="004D0BE3" w:rsidP="00483BAE">
      <w:pPr>
        <w:rPr>
          <w:rFonts w:ascii="Arial" w:hAnsi="Arial" w:cs="Arial"/>
          <w:sz w:val="23"/>
          <w:szCs w:val="23"/>
        </w:rPr>
      </w:pPr>
    </w:p>
    <w:p w14:paraId="51D5A8EE" w14:textId="339A7214" w:rsidR="00671B74" w:rsidRDefault="007E3A19" w:rsidP="004D0BE3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God equips us to resist Satan’s _______________</w:t>
      </w:r>
      <w:r w:rsidR="00671B74">
        <w:rPr>
          <w:rFonts w:ascii="Arial" w:hAnsi="Arial" w:cs="Arial"/>
          <w:sz w:val="23"/>
          <w:szCs w:val="23"/>
        </w:rPr>
        <w:t xml:space="preserve"> (</w:t>
      </w:r>
      <w:r>
        <w:rPr>
          <w:rFonts w:ascii="Arial" w:hAnsi="Arial" w:cs="Arial"/>
          <w:sz w:val="23"/>
          <w:szCs w:val="23"/>
        </w:rPr>
        <w:t>10-12</w:t>
      </w:r>
      <w:r w:rsidR="00671B74">
        <w:rPr>
          <w:rFonts w:ascii="Arial" w:hAnsi="Arial" w:cs="Arial"/>
          <w:sz w:val="23"/>
          <w:szCs w:val="23"/>
        </w:rPr>
        <w:t>).</w:t>
      </w:r>
    </w:p>
    <w:p w14:paraId="058F1259" w14:textId="77777777" w:rsidR="00671B74" w:rsidRDefault="00671B74" w:rsidP="00671B74">
      <w:pPr>
        <w:pStyle w:val="ListParagraph"/>
        <w:spacing w:after="360"/>
        <w:rPr>
          <w:rFonts w:ascii="Arial" w:hAnsi="Arial" w:cs="Arial"/>
          <w:sz w:val="23"/>
          <w:szCs w:val="23"/>
        </w:rPr>
      </w:pPr>
    </w:p>
    <w:p w14:paraId="5CBF83D9" w14:textId="35C7D5CB" w:rsidR="0047777C" w:rsidRDefault="007E3A19" w:rsidP="00671B74">
      <w:pPr>
        <w:pStyle w:val="ListParagraph"/>
        <w:numPr>
          <w:ilvl w:val="0"/>
          <w:numId w:val="1"/>
        </w:numPr>
        <w:spacing w:after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God equips us to resist Satan’s _______________</w:t>
      </w:r>
      <w:r w:rsidR="004D0BE3">
        <w:rPr>
          <w:rFonts w:ascii="Arial" w:hAnsi="Arial" w:cs="Arial"/>
          <w:sz w:val="23"/>
          <w:szCs w:val="23"/>
        </w:rPr>
        <w:t xml:space="preserve"> (</w:t>
      </w:r>
      <w:r>
        <w:rPr>
          <w:rFonts w:ascii="Arial" w:hAnsi="Arial" w:cs="Arial"/>
          <w:sz w:val="23"/>
          <w:szCs w:val="23"/>
        </w:rPr>
        <w:t>13</w:t>
      </w:r>
      <w:r w:rsidR="004D0BE3">
        <w:rPr>
          <w:rFonts w:ascii="Arial" w:hAnsi="Arial" w:cs="Arial"/>
          <w:sz w:val="23"/>
          <w:szCs w:val="23"/>
        </w:rPr>
        <w:t>).</w:t>
      </w:r>
    </w:p>
    <w:p w14:paraId="3A31F96B" w14:textId="77777777" w:rsidR="00671B74" w:rsidRPr="0047777C" w:rsidRDefault="00671B74" w:rsidP="00E73530">
      <w:pPr>
        <w:rPr>
          <w:rFonts w:ascii="Arial" w:hAnsi="Arial" w:cs="Arial"/>
          <w:sz w:val="23"/>
          <w:szCs w:val="23"/>
        </w:rPr>
      </w:pPr>
    </w:p>
    <w:sectPr w:rsidR="00671B74" w:rsidRPr="0047777C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336"/>
    <w:rsid w:val="000D67AB"/>
    <w:rsid w:val="0047777C"/>
    <w:rsid w:val="00483BAE"/>
    <w:rsid w:val="004C30F9"/>
    <w:rsid w:val="004D0BE3"/>
    <w:rsid w:val="005D213C"/>
    <w:rsid w:val="00671B74"/>
    <w:rsid w:val="00775336"/>
    <w:rsid w:val="007E3A19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2492"/>
  <w15:chartTrackingRefBased/>
  <w15:docId w15:val="{90322D0B-4F8C-4C0D-8490-3EDADF31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</Template>
  <TotalTime>12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1</cp:revision>
  <dcterms:created xsi:type="dcterms:W3CDTF">2022-08-18T14:56:00Z</dcterms:created>
  <dcterms:modified xsi:type="dcterms:W3CDTF">2022-08-18T15:08:00Z</dcterms:modified>
</cp:coreProperties>
</file>