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94CA0" w14:textId="77777777" w:rsidR="00483BAE" w:rsidRDefault="00483BAE">
      <w:r>
        <w:rPr>
          <w:noProof/>
        </w:rPr>
        <w:drawing>
          <wp:inline distT="0" distB="0" distL="0" distR="0" wp14:anchorId="6D0D090E" wp14:editId="70BCDC9E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00"/>
                    <a:stretch/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D7F2D" w14:textId="77777777" w:rsidR="00483BAE" w:rsidRDefault="00483BAE"/>
    <w:p w14:paraId="1F24C53B" w14:textId="50DB0B36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B7379F">
        <w:rPr>
          <w:rFonts w:ascii="Arial" w:hAnsi="Arial" w:cs="Arial"/>
          <w:b/>
          <w:bCs/>
          <w:sz w:val="23"/>
          <w:szCs w:val="23"/>
        </w:rPr>
        <w:t>August 28, 2022</w:t>
      </w:r>
    </w:p>
    <w:p w14:paraId="60AF20DA" w14:textId="77777777" w:rsid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3276B0D4" w14:textId="77777777" w:rsidR="00B7379F" w:rsidRPr="00B7379F" w:rsidRDefault="00B7379F" w:rsidP="00B7379F">
      <w:pPr>
        <w:widowControl w:val="0"/>
        <w:spacing w:after="200" w:line="276" w:lineRule="auto"/>
        <w:ind w:left="360" w:hanging="280"/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</w:pP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>Ephesians 6:14-20</w:t>
      </w:r>
    </w:p>
    <w:p w14:paraId="0E6A71A3" w14:textId="57F111A2" w:rsidR="00B7379F" w:rsidRPr="00B7379F" w:rsidRDefault="00B7379F" w:rsidP="00B7379F">
      <w:pPr>
        <w:widowControl w:val="0"/>
        <w:spacing w:after="100" w:line="276" w:lineRule="auto"/>
        <w:ind w:left="360" w:hanging="280"/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</w:pP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ligatures w14:val="standard"/>
          <w14:cntxtAlts/>
        </w:rPr>
        <w:t>1. </w:t>
      </w: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>We prepare for Satan’s attacks through ______________________ ________________________ that</w:t>
      </w:r>
      <w:r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 xml:space="preserve"> </w:t>
      </w: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 xml:space="preserve">produce ______________________ in Christ (14-16). </w:t>
      </w:r>
    </w:p>
    <w:p w14:paraId="24962BAB" w14:textId="32E87E8D" w:rsidR="00B7379F" w:rsidRPr="00B7379F" w:rsidRDefault="00B7379F" w:rsidP="00B7379F">
      <w:pPr>
        <w:pStyle w:val="ListParagraph"/>
        <w:widowControl w:val="0"/>
        <w:numPr>
          <w:ilvl w:val="0"/>
          <w:numId w:val="4"/>
        </w:numPr>
        <w:spacing w:after="100" w:line="276" w:lineRule="auto"/>
        <w:ind w:left="720"/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</w:pP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>The Belt of ____________</w:t>
      </w:r>
    </w:p>
    <w:p w14:paraId="30161477" w14:textId="4AD7A6CD" w:rsidR="00B7379F" w:rsidRPr="00B7379F" w:rsidRDefault="00B7379F" w:rsidP="00B7379F">
      <w:pPr>
        <w:pStyle w:val="ListParagraph"/>
        <w:widowControl w:val="0"/>
        <w:numPr>
          <w:ilvl w:val="0"/>
          <w:numId w:val="4"/>
        </w:numPr>
        <w:spacing w:after="100" w:line="276" w:lineRule="auto"/>
        <w:ind w:left="720"/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</w:pP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>The Breastplate of __________________________</w:t>
      </w:r>
    </w:p>
    <w:p w14:paraId="5A1BEECC" w14:textId="5A6ED353" w:rsidR="00B7379F" w:rsidRPr="00B7379F" w:rsidRDefault="00B7379F" w:rsidP="00B7379F">
      <w:pPr>
        <w:pStyle w:val="ListParagraph"/>
        <w:widowControl w:val="0"/>
        <w:numPr>
          <w:ilvl w:val="0"/>
          <w:numId w:val="4"/>
        </w:numPr>
        <w:spacing w:after="100" w:line="276" w:lineRule="auto"/>
        <w:ind w:left="720"/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</w:pP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>The Shoes of ____________________</w:t>
      </w:r>
    </w:p>
    <w:p w14:paraId="7CA4F294" w14:textId="083F4D80" w:rsidR="00B7379F" w:rsidRPr="00B7379F" w:rsidRDefault="00B7379F" w:rsidP="00B7379F">
      <w:pPr>
        <w:pStyle w:val="ListParagraph"/>
        <w:widowControl w:val="0"/>
        <w:numPr>
          <w:ilvl w:val="0"/>
          <w:numId w:val="4"/>
        </w:numPr>
        <w:spacing w:after="240" w:line="276" w:lineRule="auto"/>
        <w:ind w:left="720"/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</w:pP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>The Shield of ____________</w:t>
      </w: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br/>
      </w: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br/>
      </w:r>
    </w:p>
    <w:p w14:paraId="5EFB1C3D" w14:textId="77777777" w:rsidR="00B7379F" w:rsidRPr="00B7379F" w:rsidRDefault="00B7379F" w:rsidP="00B7379F">
      <w:pPr>
        <w:widowControl w:val="0"/>
        <w:spacing w:after="100" w:line="276" w:lineRule="auto"/>
        <w:ind w:left="448" w:hanging="368"/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</w:pP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ligatures w14:val="standard"/>
          <w14:cntxtAlts/>
        </w:rPr>
        <w:t>2. </w:t>
      </w: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 xml:space="preserve">We repel Satan’s attacks through ________________ ________________ that accesses the ______________ of the Holy Spirit (17-20). </w:t>
      </w:r>
    </w:p>
    <w:p w14:paraId="62772F64" w14:textId="4EDB449B" w:rsidR="00B7379F" w:rsidRPr="00B7379F" w:rsidRDefault="00B7379F" w:rsidP="00B7379F">
      <w:pPr>
        <w:pStyle w:val="ListParagraph"/>
        <w:widowControl w:val="0"/>
        <w:numPr>
          <w:ilvl w:val="0"/>
          <w:numId w:val="6"/>
        </w:numPr>
        <w:spacing w:after="100" w:line="276" w:lineRule="auto"/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</w:pP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>The Helmet of ____________________</w:t>
      </w:r>
    </w:p>
    <w:p w14:paraId="11620A5D" w14:textId="77777777" w:rsidR="00B7379F" w:rsidRPr="00B7379F" w:rsidRDefault="00B7379F" w:rsidP="00B7379F">
      <w:pPr>
        <w:pStyle w:val="ListParagraph"/>
        <w:widowControl w:val="0"/>
        <w:numPr>
          <w:ilvl w:val="0"/>
          <w:numId w:val="6"/>
        </w:numPr>
        <w:spacing w:line="285" w:lineRule="auto"/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</w:pP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t>The Sword of the ______________</w:t>
      </w:r>
      <w:r w:rsidRPr="00B7379F">
        <w:rPr>
          <w:rFonts w:ascii="Arial" w:eastAsia="Times New Roman" w:hAnsi="Arial" w:cs="Arial"/>
          <w:color w:val="000000"/>
          <w:kern w:val="28"/>
          <w:sz w:val="23"/>
          <w:szCs w:val="23"/>
          <w14:cntxtAlts/>
        </w:rPr>
        <w:br/>
      </w:r>
    </w:p>
    <w:p w14:paraId="5C100141" w14:textId="77777777" w:rsidR="00671B74" w:rsidRPr="0047777C" w:rsidRDefault="00671B74" w:rsidP="00E73530">
      <w:pPr>
        <w:rPr>
          <w:rFonts w:ascii="Arial" w:hAnsi="Arial" w:cs="Arial"/>
          <w:sz w:val="23"/>
          <w:szCs w:val="23"/>
        </w:rPr>
      </w:pPr>
    </w:p>
    <w:sectPr w:rsidR="00671B74" w:rsidRPr="0047777C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0E06"/>
    <w:multiLevelType w:val="hybridMultilevel"/>
    <w:tmpl w:val="72827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163B4"/>
    <w:multiLevelType w:val="hybridMultilevel"/>
    <w:tmpl w:val="08422CB2"/>
    <w:lvl w:ilvl="0" w:tplc="2F0A12E4">
      <w:numFmt w:val="bullet"/>
      <w:lvlText w:val="·"/>
      <w:lvlJc w:val="left"/>
      <w:pPr>
        <w:ind w:left="801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2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E022BC"/>
    <w:multiLevelType w:val="hybridMultilevel"/>
    <w:tmpl w:val="947CF5A0"/>
    <w:lvl w:ilvl="0" w:tplc="0409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6" w15:restartNumberingAfterBreak="0">
    <w:nsid w:val="5B6A3EDE"/>
    <w:multiLevelType w:val="hybridMultilevel"/>
    <w:tmpl w:val="3C96CDB0"/>
    <w:lvl w:ilvl="0" w:tplc="EC5661C6">
      <w:numFmt w:val="bullet"/>
      <w:lvlText w:val="·"/>
      <w:lvlJc w:val="left"/>
      <w:pPr>
        <w:ind w:left="801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num w:numId="1" w16cid:durableId="1976252604">
    <w:abstractNumId w:val="4"/>
  </w:num>
  <w:num w:numId="2" w16cid:durableId="516699966">
    <w:abstractNumId w:val="2"/>
  </w:num>
  <w:num w:numId="3" w16cid:durableId="1719164733">
    <w:abstractNumId w:val="3"/>
  </w:num>
  <w:num w:numId="4" w16cid:durableId="372005859">
    <w:abstractNumId w:val="5"/>
  </w:num>
  <w:num w:numId="5" w16cid:durableId="1333146263">
    <w:abstractNumId w:val="6"/>
  </w:num>
  <w:num w:numId="6" w16cid:durableId="2044019979">
    <w:abstractNumId w:val="0"/>
  </w:num>
  <w:num w:numId="7" w16cid:durableId="680279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9F"/>
    <w:rsid w:val="000D67AB"/>
    <w:rsid w:val="0047777C"/>
    <w:rsid w:val="00483BAE"/>
    <w:rsid w:val="004C30F9"/>
    <w:rsid w:val="004D0BE3"/>
    <w:rsid w:val="00671B74"/>
    <w:rsid w:val="00B7379F"/>
    <w:rsid w:val="00E73530"/>
    <w:rsid w:val="00F3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1A980"/>
  <w15:chartTrackingRefBased/>
  <w15:docId w15:val="{1ED41E86-9203-4080-855C-2133BD1BE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5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BCR1\Staff\Website%20and%20App\Sermon%20No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Notes Template</Template>
  <TotalTime>6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1</cp:revision>
  <dcterms:created xsi:type="dcterms:W3CDTF">2022-08-25T19:58:00Z</dcterms:created>
  <dcterms:modified xsi:type="dcterms:W3CDTF">2022-08-25T20:04:00Z</dcterms:modified>
</cp:coreProperties>
</file>