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85BB2" w14:textId="77777777" w:rsidR="00483BAE" w:rsidRDefault="00483BAE">
      <w:r>
        <w:rPr>
          <w:noProof/>
        </w:rPr>
        <w:drawing>
          <wp:inline distT="0" distB="0" distL="0" distR="0" wp14:anchorId="09F7C5E4" wp14:editId="33CD42F4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2882B" w14:textId="77777777" w:rsidR="00483BAE" w:rsidRDefault="00483BAE"/>
    <w:p w14:paraId="17FE9E8F" w14:textId="03936899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8037CB">
        <w:rPr>
          <w:rFonts w:ascii="Arial" w:hAnsi="Arial" w:cs="Arial"/>
          <w:b/>
          <w:bCs/>
          <w:sz w:val="23"/>
          <w:szCs w:val="23"/>
        </w:rPr>
        <w:t>September 11, 2022</w:t>
      </w:r>
    </w:p>
    <w:p w14:paraId="1E158BA0" w14:textId="77777777" w:rsid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3B9A2B07" w14:textId="0907848F" w:rsidR="00483BAE" w:rsidRDefault="008037CB" w:rsidP="00483BA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 Peter 2:4-10</w:t>
      </w:r>
    </w:p>
    <w:p w14:paraId="24718456" w14:textId="77777777" w:rsidR="00F3026D" w:rsidRDefault="00F3026D" w:rsidP="00483BAE">
      <w:pPr>
        <w:rPr>
          <w:rFonts w:ascii="Arial" w:hAnsi="Arial" w:cs="Arial"/>
          <w:sz w:val="23"/>
          <w:szCs w:val="23"/>
        </w:rPr>
      </w:pPr>
    </w:p>
    <w:p w14:paraId="28B3D65A" w14:textId="77777777" w:rsidR="004D0BE3" w:rsidRDefault="004D0BE3" w:rsidP="00483BAE">
      <w:pPr>
        <w:rPr>
          <w:rFonts w:ascii="Arial" w:hAnsi="Arial" w:cs="Arial"/>
          <w:sz w:val="23"/>
          <w:szCs w:val="23"/>
        </w:rPr>
      </w:pPr>
    </w:p>
    <w:p w14:paraId="163303AE" w14:textId="44C48580" w:rsidR="00671B74" w:rsidRDefault="008037CB" w:rsidP="004D0BE3">
      <w:pPr>
        <w:pStyle w:val="ListParagraph"/>
        <w:numPr>
          <w:ilvl w:val="0"/>
          <w:numId w:val="1"/>
        </w:numPr>
        <w:spacing w:after="360" w:line="36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One Lord: A ______________________________ Foundation (4-8).</w:t>
      </w:r>
    </w:p>
    <w:p w14:paraId="0D6CC00B" w14:textId="77777777" w:rsidR="00671B74" w:rsidRDefault="00671B74" w:rsidP="00671B74">
      <w:pPr>
        <w:pStyle w:val="ListParagraph"/>
        <w:spacing w:after="360"/>
        <w:rPr>
          <w:rFonts w:ascii="Arial" w:hAnsi="Arial" w:cs="Arial"/>
          <w:sz w:val="23"/>
          <w:szCs w:val="23"/>
        </w:rPr>
      </w:pPr>
    </w:p>
    <w:p w14:paraId="20102CA8" w14:textId="3F91E44F" w:rsidR="0047777C" w:rsidRDefault="008037CB" w:rsidP="00671B74">
      <w:pPr>
        <w:pStyle w:val="ListParagraph"/>
        <w:numPr>
          <w:ilvl w:val="0"/>
          <w:numId w:val="1"/>
        </w:numPr>
        <w:spacing w:after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One People: A ______________________________ Identity (9a, 10).</w:t>
      </w:r>
      <w:r>
        <w:rPr>
          <w:rFonts w:ascii="Arial" w:hAnsi="Arial" w:cs="Arial"/>
          <w:sz w:val="23"/>
          <w:szCs w:val="23"/>
        </w:rPr>
        <w:br/>
      </w:r>
    </w:p>
    <w:p w14:paraId="4AED099B" w14:textId="79089A58" w:rsidR="008037CB" w:rsidRPr="008037CB" w:rsidRDefault="00B701FD" w:rsidP="008037CB">
      <w:pPr>
        <w:pStyle w:val="ListParagrap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/>
      </w:r>
    </w:p>
    <w:p w14:paraId="00C9707D" w14:textId="07559382" w:rsidR="008037CB" w:rsidRDefault="008037CB" w:rsidP="00671B74">
      <w:pPr>
        <w:pStyle w:val="ListParagraph"/>
        <w:numPr>
          <w:ilvl w:val="0"/>
          <w:numId w:val="1"/>
        </w:numPr>
        <w:spacing w:after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One Mission: A ______________________________ Purpose</w:t>
      </w:r>
      <w:r w:rsidR="00B701FD">
        <w:rPr>
          <w:rFonts w:ascii="Arial" w:hAnsi="Arial" w:cs="Arial"/>
          <w:sz w:val="23"/>
          <w:szCs w:val="23"/>
        </w:rPr>
        <w:t xml:space="preserve"> (9b).</w:t>
      </w:r>
    </w:p>
    <w:p w14:paraId="278DE786" w14:textId="77777777" w:rsidR="00671B74" w:rsidRPr="0047777C" w:rsidRDefault="00671B74" w:rsidP="00E73530">
      <w:pPr>
        <w:rPr>
          <w:rFonts w:ascii="Arial" w:hAnsi="Arial" w:cs="Arial"/>
          <w:sz w:val="23"/>
          <w:szCs w:val="23"/>
        </w:rPr>
      </w:pPr>
    </w:p>
    <w:sectPr w:rsidR="00671B74" w:rsidRPr="0047777C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252604">
    <w:abstractNumId w:val="2"/>
  </w:num>
  <w:num w:numId="2" w16cid:durableId="516699966">
    <w:abstractNumId w:val="0"/>
  </w:num>
  <w:num w:numId="3" w16cid:durableId="1719164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ACC"/>
    <w:rsid w:val="000D67AB"/>
    <w:rsid w:val="0047777C"/>
    <w:rsid w:val="00483BAE"/>
    <w:rsid w:val="004C30F9"/>
    <w:rsid w:val="004D0BE3"/>
    <w:rsid w:val="00671B74"/>
    <w:rsid w:val="008037CB"/>
    <w:rsid w:val="00B701FD"/>
    <w:rsid w:val="00E73530"/>
    <w:rsid w:val="00F3026D"/>
    <w:rsid w:val="00F4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94E13"/>
  <w15:chartTrackingRefBased/>
  <w15:docId w15:val="{2CB928C0-629A-41A5-856B-91123CF1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7D3D5-41E0-459D-B738-97DBEE721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</Template>
  <TotalTime>6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2</cp:revision>
  <dcterms:created xsi:type="dcterms:W3CDTF">2022-09-08T16:38:00Z</dcterms:created>
  <dcterms:modified xsi:type="dcterms:W3CDTF">2022-09-08T16:44:00Z</dcterms:modified>
</cp:coreProperties>
</file>