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3D759" w14:textId="77777777" w:rsidR="00483BAE" w:rsidRDefault="00483BAE">
      <w:r>
        <w:rPr>
          <w:noProof/>
        </w:rPr>
        <w:drawing>
          <wp:inline distT="0" distB="0" distL="0" distR="0" wp14:anchorId="48C97C42" wp14:editId="6B41775C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9537D" w14:textId="77777777" w:rsidR="00483BAE" w:rsidRDefault="00483BAE"/>
    <w:p w14:paraId="3074BA4D" w14:textId="73326368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1A7507">
        <w:rPr>
          <w:rFonts w:ascii="Arial" w:hAnsi="Arial" w:cs="Arial"/>
          <w:b/>
          <w:bCs/>
          <w:sz w:val="23"/>
          <w:szCs w:val="23"/>
        </w:rPr>
        <w:t xml:space="preserve">January </w:t>
      </w:r>
      <w:r w:rsidR="00EB636C">
        <w:rPr>
          <w:rFonts w:ascii="Arial" w:hAnsi="Arial" w:cs="Arial"/>
          <w:b/>
          <w:bCs/>
          <w:sz w:val="23"/>
          <w:szCs w:val="23"/>
        </w:rPr>
        <w:t>8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091BF84A" w14:textId="1C1AFD1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EB636C">
        <w:rPr>
          <w:rFonts w:ascii="Arial" w:hAnsi="Arial" w:cs="Arial"/>
          <w:b/>
          <w:bCs/>
          <w:sz w:val="23"/>
          <w:szCs w:val="23"/>
        </w:rPr>
        <w:t>Keith Thompson</w:t>
      </w:r>
    </w:p>
    <w:p w14:paraId="100DE1F3" w14:textId="77777777" w:rsidR="000465FB" w:rsidRDefault="000465FB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69A11FE8" w14:textId="77777777" w:rsidR="00FE16C4" w:rsidRDefault="00FE16C4" w:rsidP="000465FB">
      <w:pPr>
        <w:rPr>
          <w:rFonts w:ascii="Arial" w:hAnsi="Arial" w:cs="Arial"/>
          <w:b/>
          <w:bCs/>
          <w:sz w:val="23"/>
          <w:szCs w:val="23"/>
        </w:rPr>
      </w:pPr>
    </w:p>
    <w:p w14:paraId="0099A10C" w14:textId="60D86B81" w:rsidR="000465FB" w:rsidRDefault="00FE16C4" w:rsidP="000465FB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1 Corinthians 13:13</w:t>
      </w:r>
    </w:p>
    <w:p w14:paraId="1688B6A3" w14:textId="77777777" w:rsidR="00FE16C4" w:rsidRDefault="00FE16C4" w:rsidP="000465FB">
      <w:pPr>
        <w:rPr>
          <w:rFonts w:ascii="Arial" w:hAnsi="Arial" w:cs="Arial"/>
          <w:b/>
          <w:bCs/>
          <w:sz w:val="23"/>
          <w:szCs w:val="23"/>
        </w:rPr>
      </w:pPr>
    </w:p>
    <w:p w14:paraId="64805951" w14:textId="2B3C2731" w:rsidR="00FE16C4" w:rsidRDefault="00FE16C4" w:rsidP="00FE16C4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Choose _______________ over _______________.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</w:p>
    <w:p w14:paraId="374AECDA" w14:textId="6DDA761D" w:rsidR="00FE16C4" w:rsidRDefault="00FE16C4" w:rsidP="00FE16C4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Choose _______________ over _________________________.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</w:p>
    <w:p w14:paraId="34D910FE" w14:textId="4C09C622" w:rsidR="00FE16C4" w:rsidRPr="00FE16C4" w:rsidRDefault="00FE16C4" w:rsidP="00FE16C4">
      <w:pPr>
        <w:pStyle w:val="ListParagraph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Choose _______________ over _______________.</w:t>
      </w:r>
    </w:p>
    <w:sectPr w:rsidR="00FE16C4" w:rsidRPr="00FE16C4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7460D"/>
    <w:multiLevelType w:val="hybridMultilevel"/>
    <w:tmpl w:val="D466C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  <w:num w:numId="4" w16cid:durableId="234127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6C"/>
    <w:rsid w:val="000465FB"/>
    <w:rsid w:val="000D67AB"/>
    <w:rsid w:val="001A7507"/>
    <w:rsid w:val="0047777C"/>
    <w:rsid w:val="00483BAE"/>
    <w:rsid w:val="004C30F9"/>
    <w:rsid w:val="004D0BE3"/>
    <w:rsid w:val="00671B74"/>
    <w:rsid w:val="00E73530"/>
    <w:rsid w:val="00EB636C"/>
    <w:rsid w:val="00F3026D"/>
    <w:rsid w:val="00FE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3C6AC"/>
  <w15:chartTrackingRefBased/>
  <w15:docId w15:val="{F798E6B4-602C-4A04-8C2B-8D9692D2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</Template>
  <TotalTime>3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2</cp:revision>
  <dcterms:created xsi:type="dcterms:W3CDTF">2023-01-05T19:14:00Z</dcterms:created>
  <dcterms:modified xsi:type="dcterms:W3CDTF">2023-01-05T19:14:00Z</dcterms:modified>
</cp:coreProperties>
</file>