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95651" w14:textId="77777777" w:rsidR="00483BAE" w:rsidRDefault="00483BAE">
      <w:r>
        <w:rPr>
          <w:noProof/>
        </w:rPr>
        <w:drawing>
          <wp:inline distT="0" distB="0" distL="0" distR="0" wp14:anchorId="19B3EFA4" wp14:editId="444FC381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121CA" w14:textId="77777777" w:rsidR="00483BAE" w:rsidRDefault="00483BAE"/>
    <w:p w14:paraId="1A1A1D59" w14:textId="34051331" w:rsidR="00483BAE" w:rsidRPr="00483BAE" w:rsidRDefault="00483BAE" w:rsidP="00483BA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 xml:space="preserve">Sunday, </w:t>
      </w:r>
      <w:r w:rsidR="002840C1">
        <w:rPr>
          <w:rFonts w:ascii="Arial" w:hAnsi="Arial" w:cs="Arial"/>
          <w:b/>
          <w:bCs/>
          <w:sz w:val="23"/>
          <w:szCs w:val="23"/>
        </w:rPr>
        <w:t>March 5</w:t>
      </w:r>
      <w:r w:rsidR="001A7507">
        <w:rPr>
          <w:rFonts w:ascii="Arial" w:hAnsi="Arial" w:cs="Arial"/>
          <w:b/>
          <w:bCs/>
          <w:sz w:val="23"/>
          <w:szCs w:val="23"/>
        </w:rPr>
        <w:t>, 2023</w:t>
      </w:r>
    </w:p>
    <w:p w14:paraId="76E4A670" w14:textId="77777777" w:rsidR="001A7507" w:rsidRDefault="00483BAE" w:rsidP="00C27B08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 xml:space="preserve">Pastor </w:t>
      </w:r>
      <w:r w:rsidR="00C27B08">
        <w:rPr>
          <w:rFonts w:ascii="Arial" w:hAnsi="Arial" w:cs="Arial"/>
          <w:b/>
          <w:bCs/>
          <w:sz w:val="23"/>
          <w:szCs w:val="23"/>
        </w:rPr>
        <w:t>Keith Thompson</w:t>
      </w:r>
    </w:p>
    <w:p w14:paraId="3CD1FEFD" w14:textId="77777777" w:rsidR="00C27B08" w:rsidRDefault="00C27B08" w:rsidP="00C27B08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5F3003C1" w14:textId="77777777" w:rsidR="00C27B08" w:rsidRDefault="00C27B08" w:rsidP="00C27B08">
      <w:pPr>
        <w:widowControl w:val="0"/>
        <w:spacing w:after="200" w:line="276" w:lineRule="auto"/>
        <w:ind w:left="360" w:hanging="280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</w:p>
    <w:p w14:paraId="500CE6C4" w14:textId="3143FF71" w:rsidR="00C27B08" w:rsidRPr="00C27B08" w:rsidRDefault="00C27B08" w:rsidP="00C27B08">
      <w:pPr>
        <w:widowControl w:val="0"/>
        <w:spacing w:after="200" w:line="276" w:lineRule="auto"/>
        <w:ind w:left="360" w:hanging="280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  <w:r w:rsidRPr="00C27B08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 xml:space="preserve">Joshua </w:t>
      </w:r>
      <w:r w:rsidR="003F15E6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5</w:t>
      </w:r>
      <w:r w:rsidRPr="00C27B08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:</w:t>
      </w:r>
      <w:r w:rsidR="00216CF0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1</w:t>
      </w:r>
      <w:r w:rsidR="002840C1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3</w:t>
      </w:r>
      <w:r w:rsidR="00216CF0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-</w:t>
      </w:r>
      <w:r w:rsidR="003F15E6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1</w:t>
      </w:r>
      <w:r w:rsidR="002840C1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5</w:t>
      </w:r>
    </w:p>
    <w:p w14:paraId="49853632" w14:textId="742D2032" w:rsidR="00E5276B" w:rsidRPr="00E5276B" w:rsidRDefault="002840C1" w:rsidP="00216CF0">
      <w:pPr>
        <w:widowControl w:val="0"/>
        <w:spacing w:after="240" w:line="480" w:lineRule="auto"/>
        <w:ind w:left="86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  <w:r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 xml:space="preserve">An accurate understanding of our ______________________________ upon God in mission __________________________ us to serve Him with courage. </w:t>
      </w:r>
      <w:r w:rsidR="00E5276B" w:rsidRPr="00E5276B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 xml:space="preserve"> </w:t>
      </w:r>
      <w:r w:rsidR="00E5276B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br/>
      </w:r>
    </w:p>
    <w:p w14:paraId="2D086CED" w14:textId="756B48D6" w:rsidR="00E5276B" w:rsidRPr="00E5276B" w:rsidRDefault="00E5276B" w:rsidP="00E5276B">
      <w:pPr>
        <w:pStyle w:val="ListParagraph"/>
        <w:widowControl w:val="0"/>
        <w:spacing w:after="240" w:line="276" w:lineRule="auto"/>
        <w:ind w:left="800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</w:p>
    <w:sectPr w:rsidR="00E5276B" w:rsidRPr="00E5276B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00CE0"/>
    <w:multiLevelType w:val="hybridMultilevel"/>
    <w:tmpl w:val="C6E49EE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EC4198"/>
    <w:multiLevelType w:val="hybridMultilevel"/>
    <w:tmpl w:val="705C06F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num w:numId="1" w16cid:durableId="1976252604">
    <w:abstractNumId w:val="3"/>
  </w:num>
  <w:num w:numId="2" w16cid:durableId="516699966">
    <w:abstractNumId w:val="1"/>
  </w:num>
  <w:num w:numId="3" w16cid:durableId="1719164733">
    <w:abstractNumId w:val="2"/>
  </w:num>
  <w:num w:numId="4" w16cid:durableId="1809200759">
    <w:abstractNumId w:val="4"/>
  </w:num>
  <w:num w:numId="5" w16cid:durableId="48235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18"/>
    <w:rsid w:val="000725DC"/>
    <w:rsid w:val="000B5BE4"/>
    <w:rsid w:val="000D67AB"/>
    <w:rsid w:val="001A7507"/>
    <w:rsid w:val="00216CF0"/>
    <w:rsid w:val="00222A5B"/>
    <w:rsid w:val="002840C1"/>
    <w:rsid w:val="003F15E6"/>
    <w:rsid w:val="004145E2"/>
    <w:rsid w:val="0047777C"/>
    <w:rsid w:val="00483BAE"/>
    <w:rsid w:val="004C30F9"/>
    <w:rsid w:val="004D0BE3"/>
    <w:rsid w:val="00671B74"/>
    <w:rsid w:val="006C2918"/>
    <w:rsid w:val="007629AB"/>
    <w:rsid w:val="0084145B"/>
    <w:rsid w:val="0092106D"/>
    <w:rsid w:val="00C27B08"/>
    <w:rsid w:val="00C86D2B"/>
    <w:rsid w:val="00CD7BB3"/>
    <w:rsid w:val="00E5276B"/>
    <w:rsid w:val="00E73530"/>
    <w:rsid w:val="00F3026D"/>
    <w:rsid w:val="00F7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D3164"/>
  <w15:chartTrackingRefBased/>
  <w15:docId w15:val="{4B71D4DD-ABB9-4453-8FB1-327C6795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BCR1\Staff\Website%20and%20App\Sermon%20Notes%20Template_an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Sermon Notes Template_anh</Template>
  <TotalTime>4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3</cp:revision>
  <dcterms:created xsi:type="dcterms:W3CDTF">2023-03-02T20:41:00Z</dcterms:created>
  <dcterms:modified xsi:type="dcterms:W3CDTF">2023-03-02T20:45:00Z</dcterms:modified>
</cp:coreProperties>
</file>