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197A8F6F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1A1A1D59" w14:textId="535653F6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2840C1">
        <w:rPr>
          <w:rFonts w:ascii="Arial" w:hAnsi="Arial" w:cs="Arial"/>
          <w:b/>
          <w:bCs/>
          <w:sz w:val="23"/>
          <w:szCs w:val="23"/>
        </w:rPr>
        <w:t xml:space="preserve">March </w:t>
      </w:r>
      <w:r w:rsidR="00662635">
        <w:rPr>
          <w:rFonts w:ascii="Arial" w:hAnsi="Arial" w:cs="Arial"/>
          <w:b/>
          <w:bCs/>
          <w:sz w:val="23"/>
          <w:szCs w:val="23"/>
        </w:rPr>
        <w:t>12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76E4A670" w14:textId="77777777" w:rsidR="001A7507" w:rsidRDefault="00483BAE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27B08">
        <w:rPr>
          <w:rFonts w:ascii="Arial" w:hAnsi="Arial" w:cs="Arial"/>
          <w:b/>
          <w:bCs/>
          <w:sz w:val="23"/>
          <w:szCs w:val="23"/>
        </w:rPr>
        <w:t>Keith Thompson</w:t>
      </w:r>
    </w:p>
    <w:p w14:paraId="3CD1FEFD" w14:textId="77777777" w:rsidR="00C27B08" w:rsidRDefault="00C27B08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F3003C1" w14:textId="77777777" w:rsid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p w14:paraId="500CE6C4" w14:textId="40274267" w:rsidR="00C27B08" w:rsidRP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Joshua </w:t>
      </w:r>
      <w:r w:rsidR="00662635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6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: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1-</w:t>
      </w:r>
      <w:r w:rsidR="00662635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27</w:t>
      </w:r>
    </w:p>
    <w:p w14:paraId="49853632" w14:textId="712EEF98" w:rsidR="00E5276B" w:rsidRPr="00E5276B" w:rsidRDefault="00662635" w:rsidP="00216CF0">
      <w:pPr>
        <w:widowControl w:val="0"/>
        <w:spacing w:after="240" w:line="480" w:lineRule="auto"/>
        <w:ind w:left="86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Principle: The mission of God is accomplished by the __________________ of God as we ______________ Him in ______________.</w:t>
      </w:r>
      <w:r w:rsidR="002840C1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E5276B" w:rsidRP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</w:p>
    <w:p w14:paraId="2D086CED" w14:textId="756B48D6" w:rsidR="00E5276B" w:rsidRPr="00E5276B" w:rsidRDefault="00E5276B" w:rsidP="00E5276B">
      <w:pPr>
        <w:pStyle w:val="ListParagraph"/>
        <w:widowControl w:val="0"/>
        <w:spacing w:after="240" w:line="276" w:lineRule="auto"/>
        <w:ind w:left="80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sectPr w:rsidR="00E5276B" w:rsidRPr="00E5276B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 w16cid:durableId="1976252604">
    <w:abstractNumId w:val="3"/>
  </w:num>
  <w:num w:numId="2" w16cid:durableId="516699966">
    <w:abstractNumId w:val="1"/>
  </w:num>
  <w:num w:numId="3" w16cid:durableId="1719164733">
    <w:abstractNumId w:val="2"/>
  </w:num>
  <w:num w:numId="4" w16cid:durableId="1809200759">
    <w:abstractNumId w:val="4"/>
  </w:num>
  <w:num w:numId="5" w16cid:durableId="48235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725DC"/>
    <w:rsid w:val="000B5BE4"/>
    <w:rsid w:val="000D67AB"/>
    <w:rsid w:val="001A7507"/>
    <w:rsid w:val="00216CF0"/>
    <w:rsid w:val="00222A5B"/>
    <w:rsid w:val="002840C1"/>
    <w:rsid w:val="003F15E6"/>
    <w:rsid w:val="004145E2"/>
    <w:rsid w:val="0047777C"/>
    <w:rsid w:val="00483BAE"/>
    <w:rsid w:val="004C30F9"/>
    <w:rsid w:val="004D0BE3"/>
    <w:rsid w:val="00662635"/>
    <w:rsid w:val="00671B74"/>
    <w:rsid w:val="00691D82"/>
    <w:rsid w:val="006C2918"/>
    <w:rsid w:val="007629AB"/>
    <w:rsid w:val="0084145B"/>
    <w:rsid w:val="0092106D"/>
    <w:rsid w:val="00C27B08"/>
    <w:rsid w:val="00C86D2B"/>
    <w:rsid w:val="00CD7BB3"/>
    <w:rsid w:val="00E5276B"/>
    <w:rsid w:val="00E73530"/>
    <w:rsid w:val="00F3026D"/>
    <w:rsid w:val="00F7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_an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Template_anh</Template>
  <TotalTime>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dcterms:created xsi:type="dcterms:W3CDTF">2023-03-09T14:50:00Z</dcterms:created>
  <dcterms:modified xsi:type="dcterms:W3CDTF">2023-03-09T14:54:00Z</dcterms:modified>
</cp:coreProperties>
</file>