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519012FF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1A1A1D59" w14:textId="244C0DDC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2840C1">
        <w:rPr>
          <w:rFonts w:ascii="Arial" w:hAnsi="Arial" w:cs="Arial"/>
          <w:b/>
          <w:bCs/>
          <w:sz w:val="23"/>
          <w:szCs w:val="23"/>
        </w:rPr>
        <w:t xml:space="preserve">March </w:t>
      </w:r>
      <w:r w:rsidR="00F964A3">
        <w:rPr>
          <w:rFonts w:ascii="Arial" w:hAnsi="Arial" w:cs="Arial"/>
          <w:b/>
          <w:bCs/>
          <w:sz w:val="23"/>
          <w:szCs w:val="23"/>
        </w:rPr>
        <w:t>26</w:t>
      </w:r>
      <w:r w:rsidR="001A7507">
        <w:rPr>
          <w:rFonts w:ascii="Arial" w:hAnsi="Arial" w:cs="Arial"/>
          <w:b/>
          <w:bCs/>
          <w:sz w:val="23"/>
          <w:szCs w:val="23"/>
        </w:rPr>
        <w:t>, 2023</w:t>
      </w:r>
    </w:p>
    <w:p w14:paraId="76E4A670" w14:textId="77777777" w:rsidR="001A7507" w:rsidRDefault="00483BAE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27B08">
        <w:rPr>
          <w:rFonts w:ascii="Arial" w:hAnsi="Arial" w:cs="Arial"/>
          <w:b/>
          <w:bCs/>
          <w:sz w:val="23"/>
          <w:szCs w:val="23"/>
        </w:rPr>
        <w:t>Keith Thompson</w:t>
      </w:r>
    </w:p>
    <w:p w14:paraId="3CD1FEFD" w14:textId="77777777" w:rsidR="00C27B08" w:rsidRDefault="00C27B08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5F3003C1" w14:textId="77777777" w:rsid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p w14:paraId="500CE6C4" w14:textId="2989AE30" w:rsidR="00C27B08" w:rsidRP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Joshua </w:t>
      </w:r>
      <w:r w:rsidR="00F964A3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8</w:t>
      </w: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:</w:t>
      </w:r>
      <w:r w:rsidR="00216CF0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1-</w:t>
      </w:r>
      <w:r w:rsidR="00F964A3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35</w:t>
      </w:r>
    </w:p>
    <w:p w14:paraId="7B940728" w14:textId="77777777" w:rsidR="00F964A3" w:rsidRDefault="00662635" w:rsidP="00216CF0">
      <w:pPr>
        <w:widowControl w:val="0"/>
        <w:spacing w:after="240" w:line="480" w:lineRule="auto"/>
        <w:ind w:left="86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Principle</w:t>
      </w:r>
      <w:r w:rsidR="00F964A3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 #1</w:t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: </w:t>
      </w:r>
      <w:r w:rsidR="00F964A3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God’s people are ______________________ when they repent and return to Him (1-29).</w:t>
      </w:r>
    </w:p>
    <w:p w14:paraId="49853632" w14:textId="2E1EF97D" w:rsidR="00E5276B" w:rsidRPr="00E5276B" w:rsidRDefault="00F964A3" w:rsidP="00216CF0">
      <w:pPr>
        <w:widowControl w:val="0"/>
        <w:spacing w:after="240" w:line="480" w:lineRule="auto"/>
        <w:ind w:left="86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Principle #2: God’s people are ______________________ when they make His Word central to life and practice (30-35).</w:t>
      </w:r>
      <w:r w:rsidR="007B0B15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 </w:t>
      </w:r>
      <w:r w:rsidR="002840C1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 </w:t>
      </w:r>
      <w:r w:rsidR="00E5276B" w:rsidRPr="00E5276B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 </w:t>
      </w:r>
      <w:r w:rsidR="00E5276B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</w:p>
    <w:p w14:paraId="2D086CED" w14:textId="756B48D6" w:rsidR="00E5276B" w:rsidRPr="00E5276B" w:rsidRDefault="00E5276B" w:rsidP="00E5276B">
      <w:pPr>
        <w:pStyle w:val="ListParagraph"/>
        <w:widowControl w:val="0"/>
        <w:spacing w:after="240" w:line="276" w:lineRule="auto"/>
        <w:ind w:left="80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sectPr w:rsidR="00E5276B" w:rsidRPr="00E5276B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num w:numId="1" w16cid:durableId="1976252604">
    <w:abstractNumId w:val="3"/>
  </w:num>
  <w:num w:numId="2" w16cid:durableId="516699966">
    <w:abstractNumId w:val="1"/>
  </w:num>
  <w:num w:numId="3" w16cid:durableId="1719164733">
    <w:abstractNumId w:val="2"/>
  </w:num>
  <w:num w:numId="4" w16cid:durableId="1809200759">
    <w:abstractNumId w:val="4"/>
  </w:num>
  <w:num w:numId="5" w16cid:durableId="48235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725DC"/>
    <w:rsid w:val="000B5BE4"/>
    <w:rsid w:val="000D67AB"/>
    <w:rsid w:val="001A7507"/>
    <w:rsid w:val="00216CF0"/>
    <w:rsid w:val="00222A5B"/>
    <w:rsid w:val="002840C1"/>
    <w:rsid w:val="003E023F"/>
    <w:rsid w:val="003F15E6"/>
    <w:rsid w:val="004145E2"/>
    <w:rsid w:val="0047777C"/>
    <w:rsid w:val="00483BAE"/>
    <w:rsid w:val="004C30F9"/>
    <w:rsid w:val="004D0BE3"/>
    <w:rsid w:val="00662635"/>
    <w:rsid w:val="00671B74"/>
    <w:rsid w:val="00691D82"/>
    <w:rsid w:val="006C2918"/>
    <w:rsid w:val="006E18E5"/>
    <w:rsid w:val="007629AB"/>
    <w:rsid w:val="007B0B15"/>
    <w:rsid w:val="0084145B"/>
    <w:rsid w:val="0092106D"/>
    <w:rsid w:val="00C27B08"/>
    <w:rsid w:val="00C86D2B"/>
    <w:rsid w:val="00C90625"/>
    <w:rsid w:val="00CD7BB3"/>
    <w:rsid w:val="00E5276B"/>
    <w:rsid w:val="00E73530"/>
    <w:rsid w:val="00F3026D"/>
    <w:rsid w:val="00F747E5"/>
    <w:rsid w:val="00F9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_an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Template_anh</Template>
  <TotalTime>2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dcterms:created xsi:type="dcterms:W3CDTF">2023-03-23T17:25:00Z</dcterms:created>
  <dcterms:modified xsi:type="dcterms:W3CDTF">2023-03-23T17:27:00Z</dcterms:modified>
</cp:coreProperties>
</file>